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E5C5A" w14:textId="77777777" w:rsidR="0072636B" w:rsidRPr="00AE4DE7" w:rsidRDefault="00CC0CE8" w:rsidP="006A3AB2">
      <w:pPr>
        <w:tabs>
          <w:tab w:val="left" w:pos="3119"/>
        </w:tabs>
        <w:rPr>
          <w:rFonts w:ascii="Supria Sans Light" w:hAnsi="Supria Sans Light"/>
          <w:color w:val="002647"/>
          <w:spacing w:val="20"/>
        </w:rPr>
      </w:pPr>
      <w:r w:rsidRPr="00CC0CE8">
        <w:rPr>
          <w:rFonts w:ascii="Supria Sans Light" w:hAnsi="Supria Sans Light"/>
          <w:color w:val="002647"/>
          <w:spacing w:val="20"/>
          <w:lang w:bidi="ar-SA"/>
        </w:rPr>
        <mc:AlternateContent>
          <mc:Choice Requires="wps">
            <w:drawing>
              <wp:anchor distT="0" distB="0" distL="114300" distR="114300" simplePos="0" relativeHeight="251729408" behindDoc="0" locked="0" layoutInCell="1" allowOverlap="1" wp14:anchorId="3FF4DAE4" wp14:editId="2F7E2E20">
                <wp:simplePos x="0" y="0"/>
                <wp:positionH relativeFrom="column">
                  <wp:posOffset>1937385</wp:posOffset>
                </wp:positionH>
                <wp:positionV relativeFrom="paragraph">
                  <wp:posOffset>-1905</wp:posOffset>
                </wp:positionV>
                <wp:extent cx="4295775" cy="2581275"/>
                <wp:effectExtent l="0" t="0" r="9525"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581275"/>
                        </a:xfrm>
                        <a:prstGeom prst="rect">
                          <a:avLst/>
                        </a:prstGeom>
                        <a:solidFill>
                          <a:srgbClr val="FFFFFF"/>
                        </a:solidFill>
                        <a:ln w="9525">
                          <a:noFill/>
                          <a:miter lim="800000"/>
                          <a:headEnd/>
                          <a:tailEnd/>
                        </a:ln>
                      </wps:spPr>
                      <wps:txbx>
                        <w:txbxContent>
                          <w:p w14:paraId="240F31E1" w14:textId="77777777" w:rsidR="00CC0CE8" w:rsidRDefault="00CC0CE8">
                            <w:r>
                              <w:rPr>
                                <w:lang w:bidi="ar-SA"/>
                              </w:rPr>
                              <w:drawing>
                                <wp:inline distT="0" distB="0" distL="0" distR="0" wp14:anchorId="31FF57AB" wp14:editId="2BD2FD36">
                                  <wp:extent cx="4037330" cy="2688140"/>
                                  <wp:effectExtent l="0" t="0" r="1270" b="0"/>
                                  <wp:docPr id="16" name="Grafik 16" descr="E:\Fotoshooting 20.07.2019\Training und Beratung\DSC_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hooting 20.07.2019\Training und Beratung\DSC_43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7330" cy="2688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4DAE4" id="_x0000_t202" coordsize="21600,21600" o:spt="202" path="m,l,21600r21600,l21600,xe">
                <v:stroke joinstyle="miter"/>
                <v:path gradientshapeok="t" o:connecttype="rect"/>
              </v:shapetype>
              <v:shape id="Textfeld 2" o:spid="_x0000_s1026" type="#_x0000_t202" style="position:absolute;margin-left:152.55pt;margin-top:-.15pt;width:338.25pt;height:203.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" stroked="f">
                <v:textbox>
                  <w:txbxContent>
                    <w:p w14:paraId="240F31E1" w14:textId="77777777" w:rsidR="00CC0CE8" w:rsidRDefault="00CC0CE8">
                      <w:r>
                        <w:rPr>
                          <w:lang w:bidi="ar-SA"/>
                        </w:rPr>
                        <w:drawing>
                          <wp:inline distT="0" distB="0" distL="0" distR="0" wp14:anchorId="31FF57AB" wp14:editId="2BD2FD36">
                            <wp:extent cx="4037330" cy="2688140"/>
                            <wp:effectExtent l="0" t="0" r="1270" b="0"/>
                            <wp:docPr id="16" name="Grafik 16" descr="E:\Fotoshooting 20.07.2019\Training und Beratung\DSC_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hooting 20.07.2019\Training und Beratung\DSC_43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7330" cy="2688140"/>
                                    </a:xfrm>
                                    <a:prstGeom prst="rect">
                                      <a:avLst/>
                                    </a:prstGeom>
                                    <a:noFill/>
                                    <a:ln>
                                      <a:noFill/>
                                    </a:ln>
                                  </pic:spPr>
                                </pic:pic>
                              </a:graphicData>
                            </a:graphic>
                          </wp:inline>
                        </w:drawing>
                      </w:r>
                    </w:p>
                  </w:txbxContent>
                </v:textbox>
              </v:shape>
            </w:pict>
          </mc:Fallback>
        </mc:AlternateContent>
      </w:r>
      <w:r w:rsidR="00060F70" w:rsidRPr="00AE4DE7">
        <w:rPr>
          <w:rFonts w:ascii="Supria Sans Light" w:hAnsi="Supria Sans Light"/>
          <w:color w:val="002647"/>
          <w:spacing w:val="20"/>
          <w:lang w:bidi="ar-SA"/>
        </w:rPr>
        <mc:AlternateContent>
          <mc:Choice Requires="wps">
            <w:drawing>
              <wp:anchor distT="0" distB="0" distL="114300" distR="114300" simplePos="0" relativeHeight="251648512" behindDoc="0" locked="0" layoutInCell="1" allowOverlap="1" wp14:anchorId="16BC5E8A" wp14:editId="53839099">
                <wp:simplePos x="0" y="0"/>
                <wp:positionH relativeFrom="column">
                  <wp:posOffset>21590</wp:posOffset>
                </wp:positionH>
                <wp:positionV relativeFrom="paragraph">
                  <wp:posOffset>0</wp:posOffset>
                </wp:positionV>
                <wp:extent cx="1748790" cy="3779520"/>
                <wp:effectExtent l="0" t="0" r="22860" b="11430"/>
                <wp:wrapNone/>
                <wp:docPr id="2" name="Abgerundetes Rechteck 2"/>
                <wp:cNvGraphicFramePr/>
                <a:graphic xmlns:a="http://schemas.openxmlformats.org/drawingml/2006/main">
                  <a:graphicData uri="http://schemas.microsoft.com/office/word/2010/wordprocessingShape">
                    <wps:wsp>
                      <wps:cNvSpPr/>
                      <wps:spPr>
                        <a:xfrm>
                          <a:off x="0" y="0"/>
                          <a:ext cx="1748790" cy="3779520"/>
                        </a:xfrm>
                        <a:prstGeom prst="roundRect">
                          <a:avLst/>
                        </a:prstGeom>
                        <a:solidFill>
                          <a:sysClr val="window" lastClr="FFFFFF"/>
                        </a:solidFill>
                        <a:ln w="6350" cap="flat" cmpd="sng" algn="ctr">
                          <a:solidFill>
                            <a:srgbClr val="97D2D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F7B85" id="Abgerundetes Rechteck 2" o:spid="_x0000_s1026" style="position:absolute;margin-left:1.7pt;margin-top:0;width:137.7pt;height:297.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" fillcolor="window" strokecolor="#97d2d4" strokeweight=".5pt"/>
            </w:pict>
          </mc:Fallback>
        </mc:AlternateContent>
      </w:r>
    </w:p>
    <w:p w14:paraId="1CC9D62B" w14:textId="77777777" w:rsidR="0054446D" w:rsidRPr="00AE4DE7" w:rsidRDefault="00680F4B" w:rsidP="00A65231">
      <w:pPr>
        <w:tabs>
          <w:tab w:val="left" w:pos="3780"/>
        </w:tabs>
        <w:rPr>
          <w:rFonts w:ascii="Supria Sans Light" w:hAnsi="Supria Sans Light"/>
          <w:color w:val="002647"/>
          <w:spacing w:val="20"/>
        </w:rPr>
      </w:pPr>
      <w:r w:rsidRPr="00AE4DE7">
        <w:rPr>
          <w:rFonts w:ascii="Supria Sans Light" w:hAnsi="Supria Sans Light"/>
          <w:color w:val="002647"/>
          <w:spacing w:val="20"/>
          <w:lang w:bidi="ar-SA"/>
        </w:rPr>
        <mc:AlternateContent>
          <mc:Choice Requires="wps">
            <w:drawing>
              <wp:anchor distT="0" distB="0" distL="114300" distR="114300" simplePos="0" relativeHeight="251649536" behindDoc="0" locked="0" layoutInCell="0" allowOverlap="1" wp14:anchorId="794F2DD2" wp14:editId="6D9DD53C">
                <wp:simplePos x="0" y="0"/>
                <wp:positionH relativeFrom="page">
                  <wp:posOffset>853440</wp:posOffset>
                </wp:positionH>
                <wp:positionV relativeFrom="page">
                  <wp:posOffset>1645920</wp:posOffset>
                </wp:positionV>
                <wp:extent cx="1647190" cy="3566160"/>
                <wp:effectExtent l="0" t="0" r="0" b="0"/>
                <wp:wrapNone/>
                <wp:docPr id="2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3566160"/>
                        </a:xfrm>
                        <a:prstGeom prst="rect">
                          <a:avLst/>
                        </a:prstGeom>
                        <a:noFill/>
                        <a:ln w="6350">
                          <a:solidFill>
                            <a:schemeClr val="tx1"/>
                          </a:solidFill>
                        </a:ln>
                        <a:effectLst>
                          <a:softEdge rad="63500"/>
                        </a:effectLst>
                      </wps:spPr>
                      <wps:txbx>
                        <w:txbxContent>
                          <w:p w14:paraId="764D17DF" w14:textId="77777777" w:rsidR="00342F4E" w:rsidRDefault="00650D48" w:rsidP="00342F4E">
                            <w:pPr>
                              <w:pStyle w:val="Textkrper"/>
                              <w:rPr>
                                <w:rFonts w:ascii="Heroic Condensed Medium" w:hAnsi="Heroic Condensed Medium"/>
                                <w:b/>
                                <w:bCs/>
                                <w:i/>
                                <w:iCs/>
                                <w:color w:val="002647"/>
                                <w:sz w:val="32"/>
                                <w:szCs w:val="32"/>
                              </w:rPr>
                            </w:pPr>
                            <w:r w:rsidRPr="00AA455C">
                              <w:rPr>
                                <w:rFonts w:ascii="Heroic Condensed Medium" w:hAnsi="Heroic Condensed Medium"/>
                                <w:b/>
                                <w:bCs/>
                                <w:i/>
                                <w:iCs/>
                                <w:color w:val="002647"/>
                                <w:sz w:val="32"/>
                                <w:szCs w:val="32"/>
                              </w:rPr>
                              <w:t>AKTIONEN &amp;</w:t>
                            </w:r>
                            <w:r w:rsidR="00E40A01" w:rsidRPr="00AA455C">
                              <w:rPr>
                                <w:rFonts w:ascii="Heroic Condensed Medium" w:hAnsi="Heroic Condensed Medium"/>
                                <w:b/>
                                <w:bCs/>
                                <w:i/>
                                <w:iCs/>
                                <w:color w:val="002647"/>
                                <w:sz w:val="32"/>
                                <w:szCs w:val="32"/>
                              </w:rPr>
                              <w:t xml:space="preserve"> </w:t>
                            </w:r>
                            <w:r w:rsidR="003D4AF9" w:rsidRPr="00AA455C">
                              <w:rPr>
                                <w:rFonts w:ascii="Heroic Condensed Medium" w:hAnsi="Heroic Condensed Medium"/>
                                <w:b/>
                                <w:bCs/>
                                <w:i/>
                                <w:iCs/>
                                <w:color w:val="002647"/>
                                <w:sz w:val="32"/>
                                <w:szCs w:val="32"/>
                              </w:rPr>
                              <w:t>VERANSTALTUNGEN</w:t>
                            </w:r>
                          </w:p>
                          <w:p w14:paraId="0699C1B9" w14:textId="77777777" w:rsidR="0094131E" w:rsidRPr="000A4787" w:rsidRDefault="000A4787" w:rsidP="00225C98">
                            <w:pPr>
                              <w:pStyle w:val="Textkrper"/>
                              <w:tabs>
                                <w:tab w:val="right" w:pos="2127"/>
                              </w:tabs>
                              <w:rPr>
                                <w:rFonts w:ascii="Supria Sans Light" w:hAnsi="Supria Sans Light"/>
                                <w:color w:val="97D2D4"/>
                                <w:u w:val="dotted"/>
                              </w:rPr>
                            </w:pPr>
                            <w:r>
                              <w:rPr>
                                <w:rFonts w:ascii="Supria Sans Light" w:hAnsi="Supria Sans Light"/>
                                <w:color w:val="97D2D4"/>
                                <w:u w:val="dotted"/>
                              </w:rPr>
                              <w:tab/>
                            </w:r>
                          </w:p>
                          <w:p w14:paraId="53A9857C" w14:textId="77777777" w:rsidR="009F2D2E" w:rsidRDefault="009F2D2E" w:rsidP="009F2D2E">
                            <w:pPr>
                              <w:pStyle w:val="Textkrper-Zeileneinzug"/>
                              <w:tabs>
                                <w:tab w:val="clear" w:pos="180"/>
                              </w:tabs>
                              <w:spacing w:line="220" w:lineRule="exact"/>
                              <w:ind w:left="0" w:firstLine="0"/>
                              <w:rPr>
                                <w:rFonts w:ascii="Supria Sans Light" w:hAnsi="Supria Sans Light"/>
                                <w:color w:val="667F9E"/>
                                <w:sz w:val="16"/>
                                <w:szCs w:val="16"/>
                              </w:rPr>
                            </w:pPr>
                          </w:p>
                          <w:p w14:paraId="2972D77D" w14:textId="77777777" w:rsidR="00D20C9D" w:rsidRDefault="00D20C9D" w:rsidP="009F2D2E">
                            <w:pPr>
                              <w:pStyle w:val="Textkrper-Zeileneinzug"/>
                              <w:tabs>
                                <w:tab w:val="clear" w:pos="180"/>
                              </w:tabs>
                              <w:spacing w:line="220" w:lineRule="exact"/>
                              <w:ind w:left="0" w:firstLine="0"/>
                              <w:rPr>
                                <w:rFonts w:ascii="Supria Sans Light" w:hAnsi="Supria Sans Light"/>
                                <w:color w:val="667F9E"/>
                                <w:sz w:val="16"/>
                                <w:szCs w:val="16"/>
                              </w:rPr>
                            </w:pPr>
                          </w:p>
                          <w:p w14:paraId="35C1B066" w14:textId="702D670E" w:rsidR="00D20C9D" w:rsidRDefault="00937D0F" w:rsidP="00937D0F">
                            <w:pPr>
                              <w:pStyle w:val="Textkrper-Zeileneinzug"/>
                              <w:tabs>
                                <w:tab w:val="clear" w:pos="180"/>
                              </w:tabs>
                              <w:spacing w:line="220" w:lineRule="exact"/>
                              <w:ind w:left="0" w:firstLine="0"/>
                              <w:jc w:val="center"/>
                              <w:rPr>
                                <w:rFonts w:ascii="Supria Sans Light" w:hAnsi="Supria Sans Light"/>
                                <w:b/>
                                <w:bCs/>
                                <w:color w:val="667F9E"/>
                                <w:sz w:val="16"/>
                                <w:szCs w:val="16"/>
                              </w:rPr>
                            </w:pPr>
                            <w:r w:rsidRPr="00937D0F">
                              <w:rPr>
                                <w:rFonts w:ascii="Supria Sans Light" w:hAnsi="Supria Sans Light"/>
                                <w:b/>
                                <w:bCs/>
                                <w:color w:val="667F9E"/>
                                <w:sz w:val="16"/>
                                <w:szCs w:val="16"/>
                              </w:rPr>
                              <w:t>Bring eine Freundin mit</w:t>
                            </w:r>
                          </w:p>
                          <w:p w14:paraId="18D770F6" w14:textId="1C153E00" w:rsidR="00937D0F" w:rsidRDefault="00937D0F" w:rsidP="00937D0F">
                            <w:pPr>
                              <w:pStyle w:val="Textkrper-Zeileneinzug"/>
                              <w:tabs>
                                <w:tab w:val="clear" w:pos="180"/>
                              </w:tabs>
                              <w:spacing w:line="220" w:lineRule="exact"/>
                              <w:ind w:left="0" w:firstLine="0"/>
                              <w:jc w:val="center"/>
                              <w:rPr>
                                <w:rFonts w:ascii="Supria Sans Light" w:hAnsi="Supria Sans Light"/>
                                <w:b/>
                                <w:bCs/>
                                <w:color w:val="667F9E"/>
                                <w:sz w:val="16"/>
                                <w:szCs w:val="16"/>
                              </w:rPr>
                            </w:pPr>
                          </w:p>
                          <w:p w14:paraId="75F8350D" w14:textId="4B008A11" w:rsidR="00937D0F" w:rsidRDefault="00937D0F" w:rsidP="00937D0F">
                            <w:pPr>
                              <w:pStyle w:val="Textkrper-Zeileneinzug"/>
                              <w:tabs>
                                <w:tab w:val="clear" w:pos="180"/>
                              </w:tabs>
                              <w:spacing w:line="220" w:lineRule="exact"/>
                              <w:ind w:left="0" w:firstLine="0"/>
                              <w:jc w:val="center"/>
                              <w:rPr>
                                <w:rFonts w:ascii="Supria Sans Light" w:hAnsi="Supria Sans Light"/>
                                <w:color w:val="667F9E"/>
                                <w:sz w:val="16"/>
                                <w:szCs w:val="16"/>
                              </w:rPr>
                            </w:pPr>
                            <w:r w:rsidRPr="00937D0F">
                              <w:rPr>
                                <w:rFonts w:ascii="Supria Sans Light" w:hAnsi="Supria Sans Light"/>
                                <w:color w:val="667F9E"/>
                                <w:sz w:val="16"/>
                                <w:szCs w:val="16"/>
                              </w:rPr>
                              <w:t>Denn gemeinsam macht das Training doppelt Spaß</w:t>
                            </w:r>
                            <w:r>
                              <w:rPr>
                                <w:rFonts w:ascii="Supria Sans Light" w:hAnsi="Supria Sans Light"/>
                                <w:color w:val="667F9E"/>
                                <w:sz w:val="16"/>
                                <w:szCs w:val="16"/>
                              </w:rPr>
                              <w:t xml:space="preserve"> und sowohl Du als auch Deine Freundin profitieren von den günstigen Einstiegskonditionen der Freundinnen-Aktion</w:t>
                            </w:r>
                          </w:p>
                          <w:p w14:paraId="6EBD7DBF" w14:textId="768E04D7" w:rsidR="00937D0F" w:rsidRDefault="00937D0F" w:rsidP="00937D0F">
                            <w:pPr>
                              <w:pStyle w:val="Textkrper-Zeileneinzug"/>
                              <w:tabs>
                                <w:tab w:val="clear" w:pos="180"/>
                              </w:tabs>
                              <w:spacing w:line="220" w:lineRule="exact"/>
                              <w:ind w:left="0" w:firstLine="0"/>
                              <w:jc w:val="center"/>
                              <w:rPr>
                                <w:rFonts w:ascii="Supria Sans Light" w:hAnsi="Supria Sans Light"/>
                                <w:color w:val="667F9E"/>
                                <w:sz w:val="16"/>
                                <w:szCs w:val="16"/>
                              </w:rPr>
                            </w:pPr>
                          </w:p>
                          <w:p w14:paraId="415CA112" w14:textId="5917E59C" w:rsidR="00937D0F" w:rsidRDefault="00937D0F" w:rsidP="00937D0F">
                            <w:pPr>
                              <w:pStyle w:val="Textkrper-Zeileneinzug"/>
                              <w:tabs>
                                <w:tab w:val="clear" w:pos="180"/>
                              </w:tabs>
                              <w:spacing w:line="220" w:lineRule="exact"/>
                              <w:ind w:left="0" w:firstLine="0"/>
                              <w:jc w:val="center"/>
                              <w:rPr>
                                <w:rFonts w:ascii="Supria Sans Light" w:hAnsi="Supria Sans Light"/>
                                <w:color w:val="667F9E"/>
                                <w:sz w:val="16"/>
                                <w:szCs w:val="16"/>
                              </w:rPr>
                            </w:pPr>
                            <w:r>
                              <w:rPr>
                                <w:rFonts w:ascii="Supria Sans Light" w:hAnsi="Supria Sans Light"/>
                                <w:color w:val="667F9E"/>
                                <w:sz w:val="16"/>
                                <w:szCs w:val="16"/>
                              </w:rPr>
                              <w:t xml:space="preserve">Fragt einfach im Club – wir freuen uns auf Euch </w:t>
                            </w:r>
                            <w:r w:rsidRPr="00937D0F">
                              <w:rPr>
                                <w:rFonts w:ascii="Segoe UI Emoji" w:eastAsia="Segoe UI Emoji" w:hAnsi="Segoe UI Emoji" w:cs="Segoe UI Emoji"/>
                                <w:color w:val="667F9E"/>
                                <w:sz w:val="16"/>
                                <w:szCs w:val="16"/>
                              </w:rPr>
                              <w:t>😊</w:t>
                            </w:r>
                          </w:p>
                          <w:p w14:paraId="65AA74A3" w14:textId="77777777" w:rsidR="00937D0F" w:rsidRPr="00937D0F" w:rsidRDefault="00937D0F" w:rsidP="00937D0F">
                            <w:pPr>
                              <w:pStyle w:val="Textkrper-Zeileneinzug"/>
                              <w:tabs>
                                <w:tab w:val="clear" w:pos="180"/>
                              </w:tabs>
                              <w:spacing w:line="220" w:lineRule="exact"/>
                              <w:ind w:left="0" w:firstLine="0"/>
                              <w:jc w:val="center"/>
                              <w:rPr>
                                <w:rFonts w:ascii="Supria Sans Light" w:hAnsi="Supria Sans Light"/>
                                <w:color w:val="667F9E"/>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F2DD2" id="Text Box 9" o:spid="_x0000_s1027" type="#_x0000_t202" style="position:absolute;margin-left:67.2pt;margin-top:129.6pt;width:129.7pt;height:280.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" o:allowincell="f" filled="f" strokecolor="black [3213]" strokeweight=".5pt">
                <v:textbox>
                  <w:txbxContent>
                    <w:p w14:paraId="764D17DF" w14:textId="77777777" w:rsidR="00342F4E" w:rsidRDefault="00650D48" w:rsidP="00342F4E">
                      <w:pPr>
                        <w:pStyle w:val="Textkrper"/>
                        <w:rPr>
                          <w:rFonts w:ascii="Heroic Condensed Medium" w:hAnsi="Heroic Condensed Medium"/>
                          <w:b/>
                          <w:bCs/>
                          <w:i/>
                          <w:iCs/>
                          <w:color w:val="002647"/>
                          <w:sz w:val="32"/>
                          <w:szCs w:val="32"/>
                        </w:rPr>
                      </w:pPr>
                      <w:r w:rsidRPr="00AA455C">
                        <w:rPr>
                          <w:rFonts w:ascii="Heroic Condensed Medium" w:hAnsi="Heroic Condensed Medium"/>
                          <w:b/>
                          <w:bCs/>
                          <w:i/>
                          <w:iCs/>
                          <w:color w:val="002647"/>
                          <w:sz w:val="32"/>
                          <w:szCs w:val="32"/>
                        </w:rPr>
                        <w:t>AKTIONEN &amp;</w:t>
                      </w:r>
                      <w:r w:rsidR="00E40A01" w:rsidRPr="00AA455C">
                        <w:rPr>
                          <w:rFonts w:ascii="Heroic Condensed Medium" w:hAnsi="Heroic Condensed Medium"/>
                          <w:b/>
                          <w:bCs/>
                          <w:i/>
                          <w:iCs/>
                          <w:color w:val="002647"/>
                          <w:sz w:val="32"/>
                          <w:szCs w:val="32"/>
                        </w:rPr>
                        <w:t xml:space="preserve"> </w:t>
                      </w:r>
                      <w:r w:rsidR="003D4AF9" w:rsidRPr="00AA455C">
                        <w:rPr>
                          <w:rFonts w:ascii="Heroic Condensed Medium" w:hAnsi="Heroic Condensed Medium"/>
                          <w:b/>
                          <w:bCs/>
                          <w:i/>
                          <w:iCs/>
                          <w:color w:val="002647"/>
                          <w:sz w:val="32"/>
                          <w:szCs w:val="32"/>
                        </w:rPr>
                        <w:t>VERANSTALTUNGEN</w:t>
                      </w:r>
                    </w:p>
                    <w:p w14:paraId="0699C1B9" w14:textId="77777777" w:rsidR="0094131E" w:rsidRPr="000A4787" w:rsidRDefault="000A4787" w:rsidP="00225C98">
                      <w:pPr>
                        <w:pStyle w:val="Textkrper"/>
                        <w:tabs>
                          <w:tab w:val="right" w:pos="2127"/>
                        </w:tabs>
                        <w:rPr>
                          <w:rFonts w:ascii="Supria Sans Light" w:hAnsi="Supria Sans Light"/>
                          <w:color w:val="97D2D4"/>
                          <w:u w:val="dotted"/>
                        </w:rPr>
                      </w:pPr>
                      <w:r>
                        <w:rPr>
                          <w:rFonts w:ascii="Supria Sans Light" w:hAnsi="Supria Sans Light"/>
                          <w:color w:val="97D2D4"/>
                          <w:u w:val="dotted"/>
                        </w:rPr>
                        <w:tab/>
                      </w:r>
                    </w:p>
                    <w:p w14:paraId="53A9857C" w14:textId="77777777" w:rsidR="009F2D2E" w:rsidRDefault="009F2D2E" w:rsidP="009F2D2E">
                      <w:pPr>
                        <w:pStyle w:val="Textkrper-Zeileneinzug"/>
                        <w:tabs>
                          <w:tab w:val="clear" w:pos="180"/>
                        </w:tabs>
                        <w:spacing w:line="220" w:lineRule="exact"/>
                        <w:ind w:left="0" w:firstLine="0"/>
                        <w:rPr>
                          <w:rFonts w:ascii="Supria Sans Light" w:hAnsi="Supria Sans Light"/>
                          <w:color w:val="667F9E"/>
                          <w:sz w:val="16"/>
                          <w:szCs w:val="16"/>
                        </w:rPr>
                      </w:pPr>
                    </w:p>
                    <w:p w14:paraId="2972D77D" w14:textId="77777777" w:rsidR="00D20C9D" w:rsidRDefault="00D20C9D" w:rsidP="009F2D2E">
                      <w:pPr>
                        <w:pStyle w:val="Textkrper-Zeileneinzug"/>
                        <w:tabs>
                          <w:tab w:val="clear" w:pos="180"/>
                        </w:tabs>
                        <w:spacing w:line="220" w:lineRule="exact"/>
                        <w:ind w:left="0" w:firstLine="0"/>
                        <w:rPr>
                          <w:rFonts w:ascii="Supria Sans Light" w:hAnsi="Supria Sans Light"/>
                          <w:color w:val="667F9E"/>
                          <w:sz w:val="16"/>
                          <w:szCs w:val="16"/>
                        </w:rPr>
                      </w:pPr>
                    </w:p>
                    <w:p w14:paraId="35C1B066" w14:textId="702D670E" w:rsidR="00D20C9D" w:rsidRDefault="00937D0F" w:rsidP="00937D0F">
                      <w:pPr>
                        <w:pStyle w:val="Textkrper-Zeileneinzug"/>
                        <w:tabs>
                          <w:tab w:val="clear" w:pos="180"/>
                        </w:tabs>
                        <w:spacing w:line="220" w:lineRule="exact"/>
                        <w:ind w:left="0" w:firstLine="0"/>
                        <w:jc w:val="center"/>
                        <w:rPr>
                          <w:rFonts w:ascii="Supria Sans Light" w:hAnsi="Supria Sans Light"/>
                          <w:b/>
                          <w:bCs/>
                          <w:color w:val="667F9E"/>
                          <w:sz w:val="16"/>
                          <w:szCs w:val="16"/>
                        </w:rPr>
                      </w:pPr>
                      <w:r w:rsidRPr="00937D0F">
                        <w:rPr>
                          <w:rFonts w:ascii="Supria Sans Light" w:hAnsi="Supria Sans Light"/>
                          <w:b/>
                          <w:bCs/>
                          <w:color w:val="667F9E"/>
                          <w:sz w:val="16"/>
                          <w:szCs w:val="16"/>
                        </w:rPr>
                        <w:t>Bring eine Freundin mit</w:t>
                      </w:r>
                    </w:p>
                    <w:p w14:paraId="18D770F6" w14:textId="1C153E00" w:rsidR="00937D0F" w:rsidRDefault="00937D0F" w:rsidP="00937D0F">
                      <w:pPr>
                        <w:pStyle w:val="Textkrper-Zeileneinzug"/>
                        <w:tabs>
                          <w:tab w:val="clear" w:pos="180"/>
                        </w:tabs>
                        <w:spacing w:line="220" w:lineRule="exact"/>
                        <w:ind w:left="0" w:firstLine="0"/>
                        <w:jc w:val="center"/>
                        <w:rPr>
                          <w:rFonts w:ascii="Supria Sans Light" w:hAnsi="Supria Sans Light"/>
                          <w:b/>
                          <w:bCs/>
                          <w:color w:val="667F9E"/>
                          <w:sz w:val="16"/>
                          <w:szCs w:val="16"/>
                        </w:rPr>
                      </w:pPr>
                    </w:p>
                    <w:p w14:paraId="75F8350D" w14:textId="4B008A11" w:rsidR="00937D0F" w:rsidRDefault="00937D0F" w:rsidP="00937D0F">
                      <w:pPr>
                        <w:pStyle w:val="Textkrper-Zeileneinzug"/>
                        <w:tabs>
                          <w:tab w:val="clear" w:pos="180"/>
                        </w:tabs>
                        <w:spacing w:line="220" w:lineRule="exact"/>
                        <w:ind w:left="0" w:firstLine="0"/>
                        <w:jc w:val="center"/>
                        <w:rPr>
                          <w:rFonts w:ascii="Supria Sans Light" w:hAnsi="Supria Sans Light"/>
                          <w:color w:val="667F9E"/>
                          <w:sz w:val="16"/>
                          <w:szCs w:val="16"/>
                        </w:rPr>
                      </w:pPr>
                      <w:r w:rsidRPr="00937D0F">
                        <w:rPr>
                          <w:rFonts w:ascii="Supria Sans Light" w:hAnsi="Supria Sans Light"/>
                          <w:color w:val="667F9E"/>
                          <w:sz w:val="16"/>
                          <w:szCs w:val="16"/>
                        </w:rPr>
                        <w:t>Denn gemeinsam macht das Training doppelt Spaß</w:t>
                      </w:r>
                      <w:r>
                        <w:rPr>
                          <w:rFonts w:ascii="Supria Sans Light" w:hAnsi="Supria Sans Light"/>
                          <w:color w:val="667F9E"/>
                          <w:sz w:val="16"/>
                          <w:szCs w:val="16"/>
                        </w:rPr>
                        <w:t xml:space="preserve"> und sowohl Du als auch Deine Freundin profitieren von den günstigen Einstiegskonditionen der Freundinnen-Aktion</w:t>
                      </w:r>
                    </w:p>
                    <w:p w14:paraId="6EBD7DBF" w14:textId="768E04D7" w:rsidR="00937D0F" w:rsidRDefault="00937D0F" w:rsidP="00937D0F">
                      <w:pPr>
                        <w:pStyle w:val="Textkrper-Zeileneinzug"/>
                        <w:tabs>
                          <w:tab w:val="clear" w:pos="180"/>
                        </w:tabs>
                        <w:spacing w:line="220" w:lineRule="exact"/>
                        <w:ind w:left="0" w:firstLine="0"/>
                        <w:jc w:val="center"/>
                        <w:rPr>
                          <w:rFonts w:ascii="Supria Sans Light" w:hAnsi="Supria Sans Light"/>
                          <w:color w:val="667F9E"/>
                          <w:sz w:val="16"/>
                          <w:szCs w:val="16"/>
                        </w:rPr>
                      </w:pPr>
                    </w:p>
                    <w:p w14:paraId="415CA112" w14:textId="5917E59C" w:rsidR="00937D0F" w:rsidRDefault="00937D0F" w:rsidP="00937D0F">
                      <w:pPr>
                        <w:pStyle w:val="Textkrper-Zeileneinzug"/>
                        <w:tabs>
                          <w:tab w:val="clear" w:pos="180"/>
                        </w:tabs>
                        <w:spacing w:line="220" w:lineRule="exact"/>
                        <w:ind w:left="0" w:firstLine="0"/>
                        <w:jc w:val="center"/>
                        <w:rPr>
                          <w:rFonts w:ascii="Supria Sans Light" w:hAnsi="Supria Sans Light"/>
                          <w:color w:val="667F9E"/>
                          <w:sz w:val="16"/>
                          <w:szCs w:val="16"/>
                        </w:rPr>
                      </w:pPr>
                      <w:r>
                        <w:rPr>
                          <w:rFonts w:ascii="Supria Sans Light" w:hAnsi="Supria Sans Light"/>
                          <w:color w:val="667F9E"/>
                          <w:sz w:val="16"/>
                          <w:szCs w:val="16"/>
                        </w:rPr>
                        <w:t xml:space="preserve">Fragt einfach im Club – wir freuen uns auf Euch </w:t>
                      </w:r>
                      <w:r w:rsidRPr="00937D0F">
                        <w:rPr>
                          <w:rFonts w:ascii="Segoe UI Emoji" w:eastAsia="Segoe UI Emoji" w:hAnsi="Segoe UI Emoji" w:cs="Segoe UI Emoji"/>
                          <w:color w:val="667F9E"/>
                          <w:sz w:val="16"/>
                          <w:szCs w:val="16"/>
                        </w:rPr>
                        <w:t>😊</w:t>
                      </w:r>
                    </w:p>
                    <w:p w14:paraId="65AA74A3" w14:textId="77777777" w:rsidR="00937D0F" w:rsidRPr="00937D0F" w:rsidRDefault="00937D0F" w:rsidP="00937D0F">
                      <w:pPr>
                        <w:pStyle w:val="Textkrper-Zeileneinzug"/>
                        <w:tabs>
                          <w:tab w:val="clear" w:pos="180"/>
                        </w:tabs>
                        <w:spacing w:line="220" w:lineRule="exact"/>
                        <w:ind w:left="0" w:firstLine="0"/>
                        <w:jc w:val="center"/>
                        <w:rPr>
                          <w:rFonts w:ascii="Supria Sans Light" w:hAnsi="Supria Sans Light"/>
                          <w:color w:val="667F9E"/>
                          <w:sz w:val="16"/>
                          <w:szCs w:val="16"/>
                        </w:rPr>
                      </w:pPr>
                    </w:p>
                  </w:txbxContent>
                </v:textbox>
                <w10:wrap anchorx="page" anchory="page"/>
              </v:shape>
            </w:pict>
          </mc:Fallback>
        </mc:AlternateContent>
      </w:r>
    </w:p>
    <w:p w14:paraId="0629F1A3" w14:textId="77777777" w:rsidR="0054446D" w:rsidRPr="00AE4DE7" w:rsidRDefault="0054446D" w:rsidP="00A65231">
      <w:pPr>
        <w:tabs>
          <w:tab w:val="left" w:pos="3780"/>
        </w:tabs>
        <w:rPr>
          <w:rFonts w:ascii="Supria Sans Light" w:hAnsi="Supria Sans Light"/>
          <w:color w:val="002647"/>
          <w:spacing w:val="20"/>
        </w:rPr>
      </w:pPr>
    </w:p>
    <w:p w14:paraId="1227AEAB" w14:textId="77777777" w:rsidR="0054446D" w:rsidRPr="00AE4DE7" w:rsidRDefault="0054446D" w:rsidP="00A65231">
      <w:pPr>
        <w:tabs>
          <w:tab w:val="left" w:pos="3780"/>
        </w:tabs>
        <w:rPr>
          <w:rFonts w:ascii="Supria Sans Light" w:hAnsi="Supria Sans Light"/>
          <w:color w:val="002647"/>
          <w:spacing w:val="20"/>
        </w:rPr>
      </w:pPr>
    </w:p>
    <w:p w14:paraId="17648F4B" w14:textId="77777777" w:rsidR="0054446D" w:rsidRPr="00AE4DE7" w:rsidRDefault="0054446D" w:rsidP="00A65231">
      <w:pPr>
        <w:tabs>
          <w:tab w:val="left" w:pos="3780"/>
        </w:tabs>
        <w:rPr>
          <w:rFonts w:ascii="Supria Sans Light" w:hAnsi="Supria Sans Light"/>
          <w:color w:val="002647"/>
          <w:spacing w:val="20"/>
        </w:rPr>
      </w:pPr>
    </w:p>
    <w:p w14:paraId="07D9FA6E" w14:textId="77777777" w:rsidR="0054446D" w:rsidRPr="00AE4DE7" w:rsidRDefault="0054446D" w:rsidP="00A65231">
      <w:pPr>
        <w:tabs>
          <w:tab w:val="left" w:pos="3780"/>
        </w:tabs>
        <w:rPr>
          <w:rFonts w:ascii="Supria Sans Light" w:hAnsi="Supria Sans Light"/>
          <w:color w:val="002647"/>
          <w:spacing w:val="20"/>
        </w:rPr>
      </w:pPr>
    </w:p>
    <w:p w14:paraId="5068FAB1" w14:textId="77777777" w:rsidR="0054446D" w:rsidRPr="00AE4DE7" w:rsidRDefault="0054446D" w:rsidP="00A65231">
      <w:pPr>
        <w:tabs>
          <w:tab w:val="left" w:pos="3780"/>
        </w:tabs>
        <w:rPr>
          <w:rFonts w:ascii="Supria Sans Light" w:hAnsi="Supria Sans Light"/>
          <w:color w:val="002647"/>
          <w:spacing w:val="20"/>
        </w:rPr>
      </w:pPr>
    </w:p>
    <w:p w14:paraId="666642FF" w14:textId="77777777" w:rsidR="0054446D" w:rsidRPr="00AE4DE7" w:rsidRDefault="0054446D" w:rsidP="00A65231">
      <w:pPr>
        <w:tabs>
          <w:tab w:val="left" w:pos="3780"/>
        </w:tabs>
        <w:rPr>
          <w:rFonts w:ascii="Supria Sans Light" w:hAnsi="Supria Sans Light"/>
          <w:color w:val="002647"/>
          <w:spacing w:val="20"/>
        </w:rPr>
      </w:pPr>
    </w:p>
    <w:p w14:paraId="7C2523A6" w14:textId="77777777" w:rsidR="0054446D" w:rsidRPr="00AE4DE7" w:rsidRDefault="0054446D" w:rsidP="00A65231">
      <w:pPr>
        <w:tabs>
          <w:tab w:val="left" w:pos="3780"/>
        </w:tabs>
        <w:rPr>
          <w:rFonts w:ascii="Supria Sans Light" w:hAnsi="Supria Sans Light"/>
          <w:color w:val="002647"/>
          <w:spacing w:val="20"/>
        </w:rPr>
      </w:pPr>
    </w:p>
    <w:p w14:paraId="37D5908A" w14:textId="77777777" w:rsidR="0054446D" w:rsidRPr="00AE4DE7" w:rsidRDefault="0054446D" w:rsidP="00A65231">
      <w:pPr>
        <w:tabs>
          <w:tab w:val="left" w:pos="3780"/>
        </w:tabs>
        <w:rPr>
          <w:rFonts w:ascii="Supria Sans Light" w:hAnsi="Supria Sans Light"/>
          <w:color w:val="002647"/>
          <w:spacing w:val="20"/>
        </w:rPr>
      </w:pPr>
    </w:p>
    <w:p w14:paraId="1716D414" w14:textId="77777777" w:rsidR="0054446D" w:rsidRPr="00AE4DE7" w:rsidRDefault="0054446D" w:rsidP="00A65231">
      <w:pPr>
        <w:tabs>
          <w:tab w:val="left" w:pos="3780"/>
        </w:tabs>
        <w:rPr>
          <w:rFonts w:ascii="Supria Sans Light" w:hAnsi="Supria Sans Light"/>
          <w:color w:val="002647"/>
          <w:spacing w:val="20"/>
        </w:rPr>
      </w:pPr>
    </w:p>
    <w:p w14:paraId="61D2C3DA" w14:textId="77777777" w:rsidR="0054446D" w:rsidRPr="00AE4DE7" w:rsidRDefault="0054446D" w:rsidP="00A65231">
      <w:pPr>
        <w:tabs>
          <w:tab w:val="left" w:pos="3780"/>
        </w:tabs>
        <w:rPr>
          <w:rFonts w:ascii="Supria Sans Light" w:hAnsi="Supria Sans Light"/>
          <w:color w:val="002647"/>
          <w:spacing w:val="20"/>
        </w:rPr>
      </w:pPr>
    </w:p>
    <w:p w14:paraId="6DB07210" w14:textId="77777777" w:rsidR="0054446D" w:rsidRPr="00AE4DE7" w:rsidRDefault="0054446D" w:rsidP="00A65231">
      <w:pPr>
        <w:tabs>
          <w:tab w:val="left" w:pos="3780"/>
        </w:tabs>
        <w:rPr>
          <w:rFonts w:ascii="Supria Sans Light" w:hAnsi="Supria Sans Light"/>
          <w:color w:val="002647"/>
          <w:spacing w:val="20"/>
        </w:rPr>
      </w:pPr>
    </w:p>
    <w:p w14:paraId="2514B0EC" w14:textId="77777777" w:rsidR="0054446D" w:rsidRPr="00AE4DE7" w:rsidRDefault="0054446D" w:rsidP="00A65231">
      <w:pPr>
        <w:tabs>
          <w:tab w:val="left" w:pos="3780"/>
        </w:tabs>
        <w:rPr>
          <w:rFonts w:ascii="Supria Sans Light" w:hAnsi="Supria Sans Light"/>
          <w:color w:val="002647"/>
          <w:spacing w:val="20"/>
        </w:rPr>
      </w:pPr>
    </w:p>
    <w:p w14:paraId="25D410CC" w14:textId="77777777" w:rsidR="0054446D" w:rsidRPr="00AE4DE7" w:rsidRDefault="004E61F7" w:rsidP="00A65231">
      <w:pPr>
        <w:tabs>
          <w:tab w:val="left" w:pos="3780"/>
        </w:tabs>
        <w:rPr>
          <w:rFonts w:ascii="Supria Sans Light" w:hAnsi="Supria Sans Light"/>
          <w:color w:val="002647"/>
          <w:spacing w:val="20"/>
        </w:rPr>
      </w:pPr>
      <w:r w:rsidRPr="00AE4DE7">
        <w:rPr>
          <w:rFonts w:ascii="Supria Sans Light" w:hAnsi="Supria Sans Light"/>
          <w:color w:val="002647"/>
          <w:spacing w:val="20"/>
          <w:lang w:bidi="ar-SA"/>
        </w:rPr>
        <mc:AlternateContent>
          <mc:Choice Requires="wps">
            <w:drawing>
              <wp:anchor distT="0" distB="0" distL="114300" distR="114300" simplePos="0" relativeHeight="251655680" behindDoc="0" locked="0" layoutInCell="1" allowOverlap="1" wp14:anchorId="5B0A5A0D" wp14:editId="372D9D48">
                <wp:simplePos x="0" y="0"/>
                <wp:positionH relativeFrom="page">
                  <wp:posOffset>2724150</wp:posOffset>
                </wp:positionH>
                <wp:positionV relativeFrom="page">
                  <wp:posOffset>4133850</wp:posOffset>
                </wp:positionV>
                <wp:extent cx="4094480" cy="5612765"/>
                <wp:effectExtent l="0" t="0" r="1270" b="698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561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0A1B0" w14:textId="77777777" w:rsidR="009F2D2E" w:rsidRPr="000636FF" w:rsidRDefault="00E3274A" w:rsidP="009F2D2E">
                            <w:pPr>
                              <w:spacing w:after="240"/>
                              <w:jc w:val="both"/>
                              <w:rPr>
                                <w:rFonts w:ascii="Heroic Condensed Medium" w:hAnsi="Heroic Condensed Medium"/>
                                <w:bCs/>
                                <w:i/>
                                <w:iCs/>
                                <w:color w:val="002647"/>
                                <w:sz w:val="40"/>
                                <w:szCs w:val="40"/>
                              </w:rPr>
                            </w:pPr>
                            <w:r>
                              <w:rPr>
                                <w:rFonts w:ascii="Heroic Condensed Medium" w:hAnsi="Heroic Condensed Medium"/>
                                <w:bCs/>
                                <w:i/>
                                <w:iCs/>
                                <w:color w:val="002647"/>
                                <w:sz w:val="40"/>
                                <w:szCs w:val="40"/>
                              </w:rPr>
                              <w:t>GEMEINSAM TRAINIEREN MACHT SPASS !</w:t>
                            </w:r>
                          </w:p>
                          <w:p w14:paraId="7B67A611" w14:textId="77777777" w:rsidR="00E3274A" w:rsidRDefault="009F2D2E" w:rsidP="009F2D2E">
                            <w:pPr>
                              <w:spacing w:after="120"/>
                              <w:jc w:val="both"/>
                              <w:rPr>
                                <w:rFonts w:ascii="Supria Sans Light" w:hAnsi="Supria Sans Light"/>
                                <w:bCs/>
                                <w:iCs/>
                                <w:color w:val="667F9E"/>
                                <w:sz w:val="20"/>
                                <w:szCs w:val="20"/>
                              </w:rPr>
                            </w:pPr>
                            <w:r w:rsidRPr="000636FF">
                              <w:rPr>
                                <w:rFonts w:ascii="Supria Sans Light" w:hAnsi="Supria Sans Light"/>
                                <w:bCs/>
                                <w:iCs/>
                                <w:color w:val="667F9E"/>
                                <w:sz w:val="20"/>
                                <w:szCs w:val="20"/>
                              </w:rPr>
                              <w:t>Liebes Mitglied,</w:t>
                            </w:r>
                          </w:p>
                          <w:p w14:paraId="525ACC97" w14:textId="77777777" w:rsidR="00E3274A" w:rsidRDefault="00E3274A"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mit Sporteve kannst Du Deine Ziele erreichen, egal, welche das auch immer sind. Gerade jetzt, wo das Frühjahr in grossen Schritten auf uns zukommt, denken wir alle wieder ( oder noch immer ) darüber nach, etwas für uns und/oder unsere Figur zu tun. Dazu gehört natürlich neben gesunder Ernährung auch Sport, und der macht auf jeden Fall mehr Spass zusammen mit Freund(in)nen.</w:t>
                            </w:r>
                          </w:p>
                          <w:p w14:paraId="0067A4C9" w14:textId="77777777" w:rsidR="00E3274A" w:rsidRDefault="00E3274A"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Keine von uns will allerdings Stunden im Studio verbringen, deshalb haben wir uns kurzes und knackiges Training zur Zielerreichung auf die Fahnen geschrieben. 2-3 mal die Woche für 30-45 Minuten reichen, um fit zu werden, das Herz-Kreislauf-System wieder in Schwung zub bringen und auch etwas für eine gute, durchtrainierte Figur zu tun.</w:t>
                            </w:r>
                          </w:p>
                          <w:p w14:paraId="23296406" w14:textId="77777777" w:rsidR="00E3274A" w:rsidRDefault="00E3274A"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Es heißt nur: ANFANGEN.</w:t>
                            </w:r>
                          </w:p>
                          <w:p w14:paraId="05EF0C15" w14:textId="77777777" w:rsidR="00E3274A" w:rsidRDefault="00E3274A"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Und damit dieses Anfangen nicht so schwer fällt, haben wir die Freundinnen-Aktion ins Leben gerufen. Bring eine Freundin zum Training mit und trainiere einen Monat gratis. Bei zwei Freundinnen sind es schon 3 Monate und bei 3 Mitstreiterinnen kannst Du ein halbes Jahr kostenfrei bei uns sporteln.</w:t>
                            </w:r>
                            <w:r w:rsidR="006A10E2">
                              <w:rPr>
                                <w:rFonts w:ascii="Supria Sans Light" w:hAnsi="Supria Sans Light"/>
                                <w:bCs/>
                                <w:iCs/>
                                <w:color w:val="667F9E"/>
                                <w:sz w:val="20"/>
                                <w:szCs w:val="20"/>
                              </w:rPr>
                              <w:t xml:space="preserve"> Ist das nicht ein super Motivations-Angebot ???</w:t>
                            </w:r>
                          </w:p>
                          <w:p w14:paraId="3EAF3195" w14:textId="77777777" w:rsidR="006A10E2" w:rsidRDefault="006A10E2" w:rsidP="009F2D2E">
                            <w:pPr>
                              <w:spacing w:after="120"/>
                              <w:jc w:val="both"/>
                              <w:rPr>
                                <w:rFonts w:ascii="Supria Sans Light" w:hAnsi="Supria Sans Light"/>
                                <w:bCs/>
                                <w:iCs/>
                                <w:color w:val="667F9E"/>
                                <w:sz w:val="20"/>
                                <w:szCs w:val="20"/>
                              </w:rPr>
                            </w:pPr>
                          </w:p>
                          <w:p w14:paraId="620E048F" w14:textId="77777777" w:rsidR="006A10E2" w:rsidRDefault="006A10E2"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Und auch wenn Du wieder mit dem Laufen anfangen möchtest, ist das Training im Studio eine super Hilfe, um dafür wieder in Form zu kommen. Sprich uns einfach auf Übungen an, die Dich wieder fit machen für die Lauf- und Walking-Saison oder Dich noch auf einen möglichen Skiurlaub vorbereiten.</w:t>
                            </w:r>
                          </w:p>
                          <w:p w14:paraId="4ED1BD36" w14:textId="77777777" w:rsidR="006A10E2" w:rsidRDefault="006A10E2"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Und da Dein Stoffwechsel nach einem guten Training noch etwa 2 Stunden auf Hochtouren läuft, bekommst Du anliegend noch ein tolles Rezept, welches Deinen Körper wieder gut versorgt.</w:t>
                            </w:r>
                          </w:p>
                          <w:p w14:paraId="5F54A399" w14:textId="77777777" w:rsidR="00E3274A" w:rsidRPr="000636FF" w:rsidRDefault="00E3274A" w:rsidP="009F2D2E">
                            <w:pPr>
                              <w:spacing w:after="120"/>
                              <w:jc w:val="both"/>
                              <w:rPr>
                                <w:rFonts w:ascii="Supria Sans Light" w:hAnsi="Supria Sans Light"/>
                                <w:bCs/>
                                <w:iCs/>
                                <w:color w:val="667F9E"/>
                                <w:sz w:val="20"/>
                                <w:szCs w:val="20"/>
                              </w:rPr>
                            </w:pPr>
                          </w:p>
                          <w:p w14:paraId="4D14FC66" w14:textId="77777777" w:rsidR="009F2D2E" w:rsidRPr="000636FF" w:rsidRDefault="009F2D2E" w:rsidP="009F2D2E">
                            <w:pPr>
                              <w:spacing w:after="200" w:line="276" w:lineRule="auto"/>
                              <w:jc w:val="both"/>
                              <w:rPr>
                                <w:rFonts w:ascii="Supria Sans Light" w:hAnsi="Supria Sans Light"/>
                                <w:bCs/>
                                <w:iCs/>
                                <w:color w:val="667F9E"/>
                                <w:sz w:val="20"/>
                                <w:szCs w:val="20"/>
                              </w:rPr>
                            </w:pPr>
                            <w:r w:rsidRPr="000636FF">
                              <w:rPr>
                                <w:rFonts w:ascii="Supria Sans Light" w:hAnsi="Supria Sans Light"/>
                                <w:bCs/>
                                <w:iCs/>
                                <w:color w:val="667F9E"/>
                                <w:sz w:val="20"/>
                                <w:szCs w:val="20"/>
                              </w:rPr>
                              <w:t>Herzlichst, Dein Sporteve-Team</w:t>
                            </w:r>
                          </w:p>
                          <w:p w14:paraId="3923AA66" w14:textId="77777777" w:rsidR="00946E0E" w:rsidRDefault="00946E0E" w:rsidP="00636BBA">
                            <w:pPr>
                              <w:spacing w:after="160"/>
                              <w:jc w:val="both"/>
                              <w:rPr>
                                <w:rFonts w:ascii="Supria Sans Light" w:hAnsi="Supria Sans Light"/>
                                <w:bCs/>
                                <w:noProof w:val="0"/>
                                <w:color w:val="667F9E"/>
                                <w:sz w:val="20"/>
                                <w:szCs w:val="20"/>
                                <w:lang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A5A0D" id="Text Box 28" o:spid="_x0000_s1028" type="#_x0000_t202" style="position:absolute;margin-left:214.5pt;margin-top:325.5pt;width:322.4pt;height:441.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" filled="f" stroked="f">
                <v:textbox inset="0,0,0,0">
                  <w:txbxContent>
                    <w:p w14:paraId="26A0A1B0" w14:textId="77777777" w:rsidR="009F2D2E" w:rsidRPr="000636FF" w:rsidRDefault="00E3274A" w:rsidP="009F2D2E">
                      <w:pPr>
                        <w:spacing w:after="240"/>
                        <w:jc w:val="both"/>
                        <w:rPr>
                          <w:rFonts w:ascii="Heroic Condensed Medium" w:hAnsi="Heroic Condensed Medium"/>
                          <w:bCs/>
                          <w:i/>
                          <w:iCs/>
                          <w:color w:val="002647"/>
                          <w:sz w:val="40"/>
                          <w:szCs w:val="40"/>
                        </w:rPr>
                      </w:pPr>
                      <w:r>
                        <w:rPr>
                          <w:rFonts w:ascii="Heroic Condensed Medium" w:hAnsi="Heroic Condensed Medium"/>
                          <w:bCs/>
                          <w:i/>
                          <w:iCs/>
                          <w:color w:val="002647"/>
                          <w:sz w:val="40"/>
                          <w:szCs w:val="40"/>
                        </w:rPr>
                        <w:t>GEMEINSAM TRAINIEREN MACHT SPASS !</w:t>
                      </w:r>
                    </w:p>
                    <w:p w14:paraId="7B67A611" w14:textId="77777777" w:rsidR="00E3274A" w:rsidRDefault="009F2D2E" w:rsidP="009F2D2E">
                      <w:pPr>
                        <w:spacing w:after="120"/>
                        <w:jc w:val="both"/>
                        <w:rPr>
                          <w:rFonts w:ascii="Supria Sans Light" w:hAnsi="Supria Sans Light"/>
                          <w:bCs/>
                          <w:iCs/>
                          <w:color w:val="667F9E"/>
                          <w:sz w:val="20"/>
                          <w:szCs w:val="20"/>
                        </w:rPr>
                      </w:pPr>
                      <w:r w:rsidRPr="000636FF">
                        <w:rPr>
                          <w:rFonts w:ascii="Supria Sans Light" w:hAnsi="Supria Sans Light"/>
                          <w:bCs/>
                          <w:iCs/>
                          <w:color w:val="667F9E"/>
                          <w:sz w:val="20"/>
                          <w:szCs w:val="20"/>
                        </w:rPr>
                        <w:t>Liebes Mitglied,</w:t>
                      </w:r>
                    </w:p>
                    <w:p w14:paraId="525ACC97" w14:textId="77777777" w:rsidR="00E3274A" w:rsidRDefault="00E3274A"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mit Sporteve kannst Du Deine Ziele erreichen, egal, welche das auch immer sind. Gerade jetzt, wo das Frühjahr in grossen Schritten auf uns zukommt, denken wir alle wieder ( oder noch immer ) darüber nach, etwas für uns und/oder unsere Figur zu tun. Dazu gehört natürlich neben gesunder Ernährung auch Sport, und der macht auf jeden Fall mehr Spass zusammen mit Freund(in)nen.</w:t>
                      </w:r>
                    </w:p>
                    <w:p w14:paraId="0067A4C9" w14:textId="77777777" w:rsidR="00E3274A" w:rsidRDefault="00E3274A"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Keine von uns will allerdings Stunden im Studio verbringen, deshalb haben wir uns kurzes und knackiges Training zur Zielerreichung auf die Fahnen geschrieben. 2-3 mal die Woche für 30-45 Minuten reichen, um fit zu werden, das Herz-Kreislauf-System wieder in Schwung zub bringen und auch etwas für eine gute, durchtrainierte Figur zu tun.</w:t>
                      </w:r>
                    </w:p>
                    <w:p w14:paraId="23296406" w14:textId="77777777" w:rsidR="00E3274A" w:rsidRDefault="00E3274A"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Es heißt nur: ANFANGEN.</w:t>
                      </w:r>
                    </w:p>
                    <w:p w14:paraId="05EF0C15" w14:textId="77777777" w:rsidR="00E3274A" w:rsidRDefault="00E3274A"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Und damit dieses Anfangen nicht so schwer fällt, haben wir die Freundinnen-Aktion ins Leben gerufen. Bring eine Freundin zum Training mit und trainiere einen Monat gratis. Bei zwei Freundinnen sind es schon 3 Monate und bei 3 Mitstreiterinnen kannst Du ein halbes Jahr kostenfrei bei uns sporteln.</w:t>
                      </w:r>
                      <w:r w:rsidR="006A10E2">
                        <w:rPr>
                          <w:rFonts w:ascii="Supria Sans Light" w:hAnsi="Supria Sans Light"/>
                          <w:bCs/>
                          <w:iCs/>
                          <w:color w:val="667F9E"/>
                          <w:sz w:val="20"/>
                          <w:szCs w:val="20"/>
                        </w:rPr>
                        <w:t xml:space="preserve"> Ist das nicht ein super Motivations-Angebot ???</w:t>
                      </w:r>
                    </w:p>
                    <w:p w14:paraId="3EAF3195" w14:textId="77777777" w:rsidR="006A10E2" w:rsidRDefault="006A10E2" w:rsidP="009F2D2E">
                      <w:pPr>
                        <w:spacing w:after="120"/>
                        <w:jc w:val="both"/>
                        <w:rPr>
                          <w:rFonts w:ascii="Supria Sans Light" w:hAnsi="Supria Sans Light"/>
                          <w:bCs/>
                          <w:iCs/>
                          <w:color w:val="667F9E"/>
                          <w:sz w:val="20"/>
                          <w:szCs w:val="20"/>
                        </w:rPr>
                      </w:pPr>
                    </w:p>
                    <w:p w14:paraId="620E048F" w14:textId="77777777" w:rsidR="006A10E2" w:rsidRDefault="006A10E2"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Und auch wenn Du wieder mit dem Laufen anfangen möchtest, ist das Training im Studio eine super Hilfe, um dafür wieder in Form zu kommen. Sprich uns einfach auf Übungen an, die Dich wieder fit machen für die Lauf- und Walking-Saison oder Dich noch auf einen möglichen Skiurlaub vorbereiten.</w:t>
                      </w:r>
                    </w:p>
                    <w:p w14:paraId="4ED1BD36" w14:textId="77777777" w:rsidR="006A10E2" w:rsidRDefault="006A10E2" w:rsidP="009F2D2E">
                      <w:pPr>
                        <w:spacing w:after="120"/>
                        <w:jc w:val="both"/>
                        <w:rPr>
                          <w:rFonts w:ascii="Supria Sans Light" w:hAnsi="Supria Sans Light"/>
                          <w:bCs/>
                          <w:iCs/>
                          <w:color w:val="667F9E"/>
                          <w:sz w:val="20"/>
                          <w:szCs w:val="20"/>
                        </w:rPr>
                      </w:pPr>
                      <w:r>
                        <w:rPr>
                          <w:rFonts w:ascii="Supria Sans Light" w:hAnsi="Supria Sans Light"/>
                          <w:bCs/>
                          <w:iCs/>
                          <w:color w:val="667F9E"/>
                          <w:sz w:val="20"/>
                          <w:szCs w:val="20"/>
                        </w:rPr>
                        <w:t>Und da Dein Stoffwechsel nach einem guten Training noch etwa 2 Stunden auf Hochtouren läuft, bekommst Du anliegend noch ein tolles Rezept, welches Deinen Körper wieder gut versorgt.</w:t>
                      </w:r>
                    </w:p>
                    <w:p w14:paraId="5F54A399" w14:textId="77777777" w:rsidR="00E3274A" w:rsidRPr="000636FF" w:rsidRDefault="00E3274A" w:rsidP="009F2D2E">
                      <w:pPr>
                        <w:spacing w:after="120"/>
                        <w:jc w:val="both"/>
                        <w:rPr>
                          <w:rFonts w:ascii="Supria Sans Light" w:hAnsi="Supria Sans Light"/>
                          <w:bCs/>
                          <w:iCs/>
                          <w:color w:val="667F9E"/>
                          <w:sz w:val="20"/>
                          <w:szCs w:val="20"/>
                        </w:rPr>
                      </w:pPr>
                    </w:p>
                    <w:p w14:paraId="4D14FC66" w14:textId="77777777" w:rsidR="009F2D2E" w:rsidRPr="000636FF" w:rsidRDefault="009F2D2E" w:rsidP="009F2D2E">
                      <w:pPr>
                        <w:spacing w:after="200" w:line="276" w:lineRule="auto"/>
                        <w:jc w:val="both"/>
                        <w:rPr>
                          <w:rFonts w:ascii="Supria Sans Light" w:hAnsi="Supria Sans Light"/>
                          <w:bCs/>
                          <w:iCs/>
                          <w:color w:val="667F9E"/>
                          <w:sz w:val="20"/>
                          <w:szCs w:val="20"/>
                        </w:rPr>
                      </w:pPr>
                      <w:r w:rsidRPr="000636FF">
                        <w:rPr>
                          <w:rFonts w:ascii="Supria Sans Light" w:hAnsi="Supria Sans Light"/>
                          <w:bCs/>
                          <w:iCs/>
                          <w:color w:val="667F9E"/>
                          <w:sz w:val="20"/>
                          <w:szCs w:val="20"/>
                        </w:rPr>
                        <w:t>Herzlichst, Dein Sporteve-Team</w:t>
                      </w:r>
                    </w:p>
                    <w:p w14:paraId="3923AA66" w14:textId="77777777" w:rsidR="00946E0E" w:rsidRDefault="00946E0E" w:rsidP="00636BBA">
                      <w:pPr>
                        <w:spacing w:after="160"/>
                        <w:jc w:val="both"/>
                        <w:rPr>
                          <w:rFonts w:ascii="Supria Sans Light" w:hAnsi="Supria Sans Light"/>
                          <w:bCs/>
                          <w:noProof w:val="0"/>
                          <w:color w:val="667F9E"/>
                          <w:sz w:val="20"/>
                          <w:szCs w:val="20"/>
                          <w:lang w:bidi="ar-SA"/>
                        </w:rPr>
                      </w:pPr>
                    </w:p>
                  </w:txbxContent>
                </v:textbox>
                <w10:wrap anchorx="page" anchory="page"/>
              </v:shape>
            </w:pict>
          </mc:Fallback>
        </mc:AlternateContent>
      </w:r>
    </w:p>
    <w:p w14:paraId="53952B63" w14:textId="77777777" w:rsidR="0054446D" w:rsidRPr="00AE4DE7" w:rsidRDefault="0054446D" w:rsidP="00A65231">
      <w:pPr>
        <w:tabs>
          <w:tab w:val="left" w:pos="3780"/>
        </w:tabs>
        <w:rPr>
          <w:rFonts w:ascii="Supria Sans Light" w:hAnsi="Supria Sans Light"/>
          <w:color w:val="002647"/>
          <w:spacing w:val="20"/>
        </w:rPr>
      </w:pPr>
    </w:p>
    <w:p w14:paraId="1CAE6788" w14:textId="77777777" w:rsidR="0054446D" w:rsidRPr="00AE4DE7" w:rsidRDefault="0054446D" w:rsidP="00A65231">
      <w:pPr>
        <w:tabs>
          <w:tab w:val="left" w:pos="3780"/>
        </w:tabs>
        <w:rPr>
          <w:rFonts w:ascii="Supria Sans Light" w:hAnsi="Supria Sans Light"/>
          <w:color w:val="002647"/>
          <w:spacing w:val="20"/>
        </w:rPr>
      </w:pPr>
    </w:p>
    <w:p w14:paraId="69C69BD4" w14:textId="77777777" w:rsidR="0054446D" w:rsidRPr="00AE4DE7" w:rsidRDefault="0054446D" w:rsidP="00A65231">
      <w:pPr>
        <w:tabs>
          <w:tab w:val="left" w:pos="3780"/>
        </w:tabs>
        <w:rPr>
          <w:rFonts w:ascii="Supria Sans Light" w:hAnsi="Supria Sans Light"/>
          <w:color w:val="002647"/>
          <w:spacing w:val="20"/>
        </w:rPr>
      </w:pPr>
    </w:p>
    <w:p w14:paraId="0355028A" w14:textId="77777777" w:rsidR="0054446D" w:rsidRPr="00AE4DE7" w:rsidRDefault="0054446D" w:rsidP="00A65231">
      <w:pPr>
        <w:tabs>
          <w:tab w:val="left" w:pos="3780"/>
        </w:tabs>
        <w:rPr>
          <w:rFonts w:ascii="Supria Sans Light" w:hAnsi="Supria Sans Light"/>
          <w:color w:val="002647"/>
          <w:spacing w:val="20"/>
        </w:rPr>
      </w:pPr>
    </w:p>
    <w:p w14:paraId="6F4F1889" w14:textId="77777777" w:rsidR="0054446D" w:rsidRPr="00AE4DE7" w:rsidRDefault="0054446D" w:rsidP="00A65231">
      <w:pPr>
        <w:tabs>
          <w:tab w:val="left" w:pos="3780"/>
        </w:tabs>
        <w:rPr>
          <w:rFonts w:ascii="Supria Sans Light" w:hAnsi="Supria Sans Light"/>
          <w:color w:val="002647"/>
          <w:spacing w:val="20"/>
        </w:rPr>
      </w:pPr>
    </w:p>
    <w:p w14:paraId="486D26A6" w14:textId="77777777" w:rsidR="0054446D" w:rsidRPr="00AE4DE7" w:rsidRDefault="0054446D" w:rsidP="00A65231">
      <w:pPr>
        <w:tabs>
          <w:tab w:val="left" w:pos="3780"/>
        </w:tabs>
        <w:rPr>
          <w:rFonts w:ascii="Supria Sans Light" w:hAnsi="Supria Sans Light"/>
          <w:color w:val="002647"/>
          <w:spacing w:val="20"/>
        </w:rPr>
      </w:pPr>
    </w:p>
    <w:p w14:paraId="1E7087D9" w14:textId="77777777" w:rsidR="00650D48" w:rsidRPr="00AE4DE7" w:rsidRDefault="00650D48" w:rsidP="00AE4DE7">
      <w:pPr>
        <w:rPr>
          <w:rFonts w:ascii="Supria Sans Light" w:hAnsi="Supria Sans Light"/>
          <w:color w:val="002647"/>
          <w:spacing w:val="20"/>
        </w:rPr>
      </w:pPr>
    </w:p>
    <w:p w14:paraId="5E1845A1" w14:textId="77777777" w:rsidR="004B5A7F" w:rsidRPr="00DE7F0A" w:rsidRDefault="00AE4DE7" w:rsidP="00AE4DE7">
      <w:pPr>
        <w:tabs>
          <w:tab w:val="left" w:pos="2835"/>
        </w:tabs>
        <w:rPr>
          <w:rFonts w:ascii="Supria Sans Light" w:hAnsi="Supria Sans Light"/>
          <w:b/>
          <w:color w:val="002647"/>
          <w:spacing w:val="20"/>
        </w:rPr>
      </w:pPr>
      <w:r w:rsidRPr="00DE7F0A">
        <w:rPr>
          <w:b/>
          <w:color w:val="002647"/>
          <w:spacing w:val="20"/>
          <w:lang w:bidi="ar-SA"/>
        </w:rPr>
        <mc:AlternateContent>
          <mc:Choice Requires="wps">
            <w:drawing>
              <wp:anchor distT="0" distB="0" distL="114300" distR="114300" simplePos="0" relativeHeight="251661824" behindDoc="0" locked="0" layoutInCell="0" allowOverlap="1" wp14:anchorId="6BF7B6F5" wp14:editId="1932D31C">
                <wp:simplePos x="0" y="0"/>
                <wp:positionH relativeFrom="page">
                  <wp:posOffset>845820</wp:posOffset>
                </wp:positionH>
                <wp:positionV relativeFrom="page">
                  <wp:posOffset>5836920</wp:posOffset>
                </wp:positionV>
                <wp:extent cx="1584960" cy="3796030"/>
                <wp:effectExtent l="0" t="0" r="0" b="0"/>
                <wp:wrapNone/>
                <wp:docPr id="2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796030"/>
                        </a:xfrm>
                        <a:prstGeom prst="rect">
                          <a:avLst/>
                        </a:prstGeom>
                        <a:noFill/>
                        <a:ln w="6350">
                          <a:solidFill>
                            <a:schemeClr val="tx1"/>
                          </a:solidFill>
                        </a:ln>
                        <a:effectLst>
                          <a:softEdge rad="63500"/>
                        </a:effectLst>
                      </wps:spPr>
                      <wps:txbx>
                        <w:txbxContent>
                          <w:p w14:paraId="28521E3D" w14:textId="77777777" w:rsidR="00E55498" w:rsidRDefault="00BA7A1D" w:rsidP="002D03E4">
                            <w:pPr>
                              <w:pStyle w:val="Textkrper"/>
                              <w:rPr>
                                <w:rFonts w:ascii="Heroic Condensed Medium" w:hAnsi="Heroic Condensed Medium"/>
                                <w:b/>
                                <w:bCs/>
                                <w:i/>
                                <w:iCs/>
                                <w:color w:val="002647"/>
                                <w:sz w:val="32"/>
                                <w:szCs w:val="32"/>
                              </w:rPr>
                            </w:pPr>
                            <w:r w:rsidRPr="009057B9">
                              <w:rPr>
                                <w:rFonts w:ascii="Heroic Condensed Medium" w:hAnsi="Heroic Condensed Medium"/>
                                <w:b/>
                                <w:bCs/>
                                <w:i/>
                                <w:iCs/>
                                <w:color w:val="002647"/>
                                <w:sz w:val="32"/>
                                <w:szCs w:val="32"/>
                              </w:rPr>
                              <w:t>K</w:t>
                            </w:r>
                            <w:r w:rsidR="001A486E">
                              <w:rPr>
                                <w:rFonts w:ascii="Heroic Condensed Medium" w:hAnsi="Heroic Condensed Medium"/>
                                <w:b/>
                                <w:bCs/>
                                <w:i/>
                                <w:iCs/>
                                <w:color w:val="002647"/>
                                <w:sz w:val="32"/>
                                <w:szCs w:val="32"/>
                              </w:rPr>
                              <w:t>ONTAKT &amp;</w:t>
                            </w:r>
                            <w:r w:rsidRPr="009057B9">
                              <w:rPr>
                                <w:rFonts w:ascii="Heroic Condensed Medium" w:hAnsi="Heroic Condensed Medium"/>
                                <w:b/>
                                <w:bCs/>
                                <w:i/>
                                <w:iCs/>
                                <w:color w:val="002647"/>
                                <w:sz w:val="32"/>
                                <w:szCs w:val="32"/>
                              </w:rPr>
                              <w:t xml:space="preserve"> ÖFFNUNG</w:t>
                            </w:r>
                            <w:r w:rsidR="0006630E">
                              <w:rPr>
                                <w:rFonts w:ascii="Heroic Condensed Medium" w:hAnsi="Heroic Condensed Medium"/>
                                <w:b/>
                                <w:bCs/>
                                <w:i/>
                                <w:iCs/>
                                <w:color w:val="002647"/>
                                <w:sz w:val="32"/>
                                <w:szCs w:val="32"/>
                              </w:rPr>
                              <w:t>S</w:t>
                            </w:r>
                            <w:r w:rsidRPr="009057B9">
                              <w:rPr>
                                <w:rFonts w:ascii="Heroic Condensed Medium" w:hAnsi="Heroic Condensed Medium"/>
                                <w:b/>
                                <w:bCs/>
                                <w:i/>
                                <w:iCs/>
                                <w:color w:val="002647"/>
                                <w:sz w:val="32"/>
                                <w:szCs w:val="32"/>
                              </w:rPr>
                              <w:t>ZEITEN</w:t>
                            </w:r>
                          </w:p>
                          <w:p w14:paraId="715EC1E7" w14:textId="77777777" w:rsidR="000A4787" w:rsidRPr="000A4787" w:rsidRDefault="000A4787" w:rsidP="000A4787">
                            <w:pPr>
                              <w:pStyle w:val="Textkrper"/>
                              <w:tabs>
                                <w:tab w:val="right" w:pos="2127"/>
                              </w:tabs>
                              <w:rPr>
                                <w:rFonts w:ascii="Supria Sans Light" w:hAnsi="Supria Sans Light"/>
                                <w:color w:val="97D2D4"/>
                                <w:u w:val="dotted"/>
                              </w:rPr>
                            </w:pPr>
                            <w:r>
                              <w:rPr>
                                <w:rFonts w:ascii="Supria Sans Light" w:hAnsi="Supria Sans Light"/>
                                <w:color w:val="97D2D4"/>
                                <w:u w:val="dotted"/>
                              </w:rPr>
                              <w:tab/>
                            </w:r>
                          </w:p>
                          <w:p w14:paraId="5B41C084" w14:textId="77777777" w:rsidR="00AE4DE7" w:rsidRPr="00E76D4B" w:rsidRDefault="00AE4DE7" w:rsidP="00AE4DE7">
                            <w:pPr>
                              <w:pStyle w:val="Textkrper-Zeileneinzug"/>
                              <w:tabs>
                                <w:tab w:val="clear" w:pos="180"/>
                              </w:tabs>
                              <w:spacing w:line="220" w:lineRule="exact"/>
                              <w:ind w:left="0" w:firstLine="0"/>
                              <w:rPr>
                                <w:rFonts w:ascii="Supria Sans Light" w:hAnsi="Supria Sans Light"/>
                                <w:color w:val="667F9E"/>
                              </w:rPr>
                            </w:pPr>
                          </w:p>
                          <w:p w14:paraId="04835CB3" w14:textId="77777777" w:rsidR="002D03E4" w:rsidRPr="002D03E4" w:rsidRDefault="002D03E4" w:rsidP="002D03E4">
                            <w:pPr>
                              <w:pStyle w:val="Textkrper"/>
                              <w:spacing w:after="0"/>
                              <w:rPr>
                                <w:rFonts w:ascii="Supria Sans Light" w:hAnsi="Supria Sans Light"/>
                                <w:color w:val="97D2D4"/>
                                <w:sz w:val="18"/>
                                <w:szCs w:val="18"/>
                              </w:rPr>
                            </w:pPr>
                            <w:r w:rsidRPr="002D03E4">
                              <w:rPr>
                                <w:rFonts w:ascii="Supria Sans Light" w:hAnsi="Supria Sans Light"/>
                                <w:b/>
                                <w:color w:val="667F9E"/>
                                <w:sz w:val="18"/>
                                <w:szCs w:val="18"/>
                              </w:rPr>
                              <w:t>Sporteve Club</w:t>
                            </w:r>
                          </w:p>
                          <w:p w14:paraId="3E880336" w14:textId="77777777" w:rsidR="002D03E4" w:rsidRPr="002D03E4" w:rsidRDefault="002D03E4" w:rsidP="00422FAA">
                            <w:pPr>
                              <w:pStyle w:val="Textkrper-Zeileneinzug"/>
                              <w:tabs>
                                <w:tab w:val="clear" w:pos="180"/>
                              </w:tabs>
                              <w:spacing w:line="220" w:lineRule="exact"/>
                              <w:ind w:left="0" w:firstLine="0"/>
                              <w:rPr>
                                <w:rFonts w:ascii="Supria Sans Light" w:hAnsi="Supria Sans Light"/>
                                <w:b/>
                                <w:color w:val="667F9E"/>
                              </w:rPr>
                            </w:pPr>
                            <w:r w:rsidRPr="002D03E4">
                              <w:rPr>
                                <w:rFonts w:ascii="Supria Sans Light" w:hAnsi="Supria Sans Light"/>
                                <w:b/>
                                <w:color w:val="667F9E"/>
                              </w:rPr>
                              <w:t>Hamburg-Eppendorf</w:t>
                            </w:r>
                          </w:p>
                          <w:p w14:paraId="02F013B3"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Geschwister-Scholl-Str. 6</w:t>
                            </w:r>
                          </w:p>
                          <w:p w14:paraId="4F306EC7"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20251 Hamburg</w:t>
                            </w:r>
                          </w:p>
                          <w:p w14:paraId="10169D58" w14:textId="77777777" w:rsidR="00AA455C" w:rsidRPr="00FE10EE" w:rsidRDefault="00AA455C" w:rsidP="003B7A7F">
                            <w:pPr>
                              <w:pStyle w:val="Textkrper-Zeileneinzug"/>
                              <w:tabs>
                                <w:tab w:val="clear" w:pos="180"/>
                              </w:tabs>
                              <w:spacing w:line="220" w:lineRule="exact"/>
                              <w:ind w:left="0" w:firstLine="0"/>
                              <w:rPr>
                                <w:rFonts w:ascii="Supria Sans Light" w:hAnsi="Supria Sans Light"/>
                                <w:color w:val="667F9E"/>
                              </w:rPr>
                            </w:pPr>
                          </w:p>
                          <w:p w14:paraId="4E9EE34D"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T.</w:t>
                            </w:r>
                            <w:r w:rsidRPr="00625F3C">
                              <w:rPr>
                                <w:rFonts w:ascii="Supria Sans Light" w:hAnsi="Supria Sans Light"/>
                                <w:color w:val="667F9E"/>
                                <w:sz w:val="18"/>
                                <w:szCs w:val="18"/>
                              </w:rPr>
                              <w:tab/>
                              <w:t>040 · 72 96 46 35</w:t>
                            </w:r>
                          </w:p>
                          <w:p w14:paraId="4082F2DD"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E.</w:t>
                            </w:r>
                            <w:r w:rsidRPr="00625F3C">
                              <w:rPr>
                                <w:rFonts w:ascii="Supria Sans Light" w:hAnsi="Supria Sans Light"/>
                                <w:color w:val="667F9E"/>
                                <w:sz w:val="18"/>
                                <w:szCs w:val="18"/>
                              </w:rPr>
                              <w:tab/>
                            </w:r>
                            <w:hyperlink r:id="rId10" w:history="1">
                              <w:r w:rsidRPr="00625F3C">
                                <w:rPr>
                                  <w:rFonts w:ascii="Supria Sans Light" w:hAnsi="Supria Sans Light"/>
                                  <w:color w:val="667F9E"/>
                                  <w:sz w:val="18"/>
                                  <w:szCs w:val="18"/>
                                </w:rPr>
                                <w:t>eppendorf@sporteve.de</w:t>
                              </w:r>
                            </w:hyperlink>
                          </w:p>
                          <w:p w14:paraId="7AABE5B8"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W.</w:t>
                            </w:r>
                            <w:r w:rsidRPr="00625F3C">
                              <w:rPr>
                                <w:rFonts w:ascii="Supria Sans Light" w:hAnsi="Supria Sans Light"/>
                                <w:color w:val="667F9E"/>
                                <w:sz w:val="18"/>
                                <w:szCs w:val="18"/>
                              </w:rPr>
                              <w:tab/>
                              <w:t>eppendorf.sporteve.de</w:t>
                            </w:r>
                          </w:p>
                          <w:p w14:paraId="2F98B117" w14:textId="77777777" w:rsidR="00AA455C" w:rsidRPr="00625F3C" w:rsidRDefault="00AA455C" w:rsidP="00422FAA">
                            <w:pPr>
                              <w:pStyle w:val="Textkrper-Zeileneinzug"/>
                              <w:tabs>
                                <w:tab w:val="clear" w:pos="180"/>
                              </w:tabs>
                              <w:spacing w:line="220" w:lineRule="exact"/>
                              <w:ind w:left="0" w:firstLine="0"/>
                              <w:rPr>
                                <w:rFonts w:ascii="Supria Sans Light" w:hAnsi="Supria Sans Light"/>
                                <w:color w:val="667F9E"/>
                              </w:rPr>
                            </w:pPr>
                          </w:p>
                          <w:p w14:paraId="0FCE92E7"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Geschäftsführung:</w:t>
                            </w:r>
                          </w:p>
                          <w:p w14:paraId="02E66FB4"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Sabine Knoche-Lenz</w:t>
                            </w:r>
                          </w:p>
                          <w:p w14:paraId="5D580051"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p>
                          <w:p w14:paraId="1410F88D"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MO.</w:t>
                            </w:r>
                            <w:r>
                              <w:rPr>
                                <w:rFonts w:ascii="Supria Sans Light" w:hAnsi="Supria Sans Light"/>
                                <w:color w:val="667F9E"/>
                              </w:rPr>
                              <w:tab/>
                              <w:t>8</w:t>
                            </w:r>
                            <w:r w:rsidR="004A336B" w:rsidRPr="004A336B">
                              <w:rPr>
                                <w:rFonts w:ascii="Supria Sans Light" w:hAnsi="Supria Sans Light"/>
                                <w:color w:val="667F9E"/>
                              </w:rPr>
                              <w:t>:30</w:t>
                            </w:r>
                            <w:r w:rsidR="001C7E8C">
                              <w:rPr>
                                <w:rFonts w:ascii="Supria Sans Light" w:hAnsi="Supria Sans Light"/>
                                <w:color w:val="667F9E"/>
                              </w:rPr>
                              <w:tab/>
                            </w:r>
                            <w:r w:rsidR="004A336B" w:rsidRPr="004A336B">
                              <w:rPr>
                                <w:rFonts w:ascii="Supria Sans Light" w:hAnsi="Supria Sans Light"/>
                                <w:color w:val="667F9E"/>
                              </w:rPr>
                              <w:t>–</w:t>
                            </w:r>
                            <w:r w:rsidR="001C7E8C">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0:30</w:t>
                            </w:r>
                            <w:r w:rsidR="00E55498" w:rsidRPr="004A336B">
                              <w:rPr>
                                <w:rFonts w:ascii="Supria Sans Light" w:hAnsi="Supria Sans Light"/>
                                <w:color w:val="667F9E"/>
                              </w:rPr>
                              <w:t xml:space="preserve"> Uhr</w:t>
                            </w:r>
                          </w:p>
                          <w:p w14:paraId="6A1BEA86" w14:textId="77777777" w:rsidR="00E55498" w:rsidRPr="004A336B" w:rsidRDefault="001C7E8C"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DI.</w:t>
                            </w:r>
                            <w:r>
                              <w:rPr>
                                <w:rFonts w:ascii="Supria Sans Light" w:hAnsi="Supria Sans Light"/>
                                <w:color w:val="667F9E"/>
                              </w:rPr>
                              <w:tab/>
                              <w:t>8:30</w:t>
                            </w:r>
                            <w:r>
                              <w:rPr>
                                <w:rFonts w:ascii="Supria Sans Light" w:hAnsi="Supria Sans Light"/>
                                <w:color w:val="667F9E"/>
                              </w:rPr>
                              <w:tab/>
                            </w:r>
                            <w:r w:rsidR="003B7A7F">
                              <w:rPr>
                                <w:rFonts w:ascii="Supria Sans Light" w:hAnsi="Supria Sans Light"/>
                                <w:color w:val="667F9E"/>
                              </w:rPr>
                              <w:t>–</w:t>
                            </w:r>
                            <w:r>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0:00 Uhr</w:t>
                            </w:r>
                          </w:p>
                          <w:p w14:paraId="4C010473" w14:textId="77777777" w:rsidR="00E55498" w:rsidRPr="004A336B" w:rsidRDefault="001C7E8C"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MI.</w:t>
                            </w:r>
                            <w:r>
                              <w:rPr>
                                <w:rFonts w:ascii="Supria Sans Light" w:hAnsi="Supria Sans Light"/>
                                <w:color w:val="667F9E"/>
                              </w:rPr>
                              <w:tab/>
                              <w:t>8:30</w:t>
                            </w:r>
                            <w:r>
                              <w:rPr>
                                <w:rFonts w:ascii="Supria Sans Light" w:hAnsi="Supria Sans Light"/>
                                <w:color w:val="667F9E"/>
                              </w:rPr>
                              <w:tab/>
                            </w:r>
                            <w:r w:rsidR="004A336B" w:rsidRPr="004A336B">
                              <w:rPr>
                                <w:rFonts w:ascii="Supria Sans Light" w:hAnsi="Supria Sans Light"/>
                                <w:color w:val="667F9E"/>
                              </w:rPr>
                              <w:t>–</w:t>
                            </w:r>
                            <w:r>
                              <w:rPr>
                                <w:rFonts w:ascii="Supria Sans Light" w:hAnsi="Supria Sans Light"/>
                                <w:color w:val="667F9E"/>
                              </w:rPr>
                              <w:tab/>
                            </w:r>
                            <w:r w:rsidR="004A336B" w:rsidRPr="004A336B">
                              <w:rPr>
                                <w:rFonts w:ascii="Supria Sans Light" w:hAnsi="Supria Sans Light"/>
                                <w:color w:val="667F9E"/>
                              </w:rPr>
                              <w:t>20:30 Uhr</w:t>
                            </w:r>
                          </w:p>
                          <w:p w14:paraId="5E148D96"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DO.</w:t>
                            </w:r>
                            <w:r w:rsidR="001C7E8C">
                              <w:rPr>
                                <w:rFonts w:ascii="Supria Sans Light" w:hAnsi="Supria Sans Light"/>
                                <w:color w:val="667F9E"/>
                              </w:rPr>
                              <w:tab/>
                              <w:t>8:30</w:t>
                            </w:r>
                            <w:r w:rsidR="001C7E8C">
                              <w:rPr>
                                <w:rFonts w:ascii="Supria Sans Light" w:hAnsi="Supria Sans Light"/>
                                <w:color w:val="667F9E"/>
                              </w:rPr>
                              <w:tab/>
                            </w:r>
                            <w:r w:rsidR="001C7E8C" w:rsidRPr="004A336B">
                              <w:rPr>
                                <w:rFonts w:ascii="Supria Sans Light" w:hAnsi="Supria Sans Light"/>
                                <w:color w:val="667F9E"/>
                              </w:rPr>
                              <w:t>–</w:t>
                            </w:r>
                            <w:r w:rsidR="001C7E8C">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0:30 Uhr</w:t>
                            </w:r>
                          </w:p>
                          <w:p w14:paraId="55889D37"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FR.</w:t>
                            </w:r>
                            <w:r>
                              <w:rPr>
                                <w:rFonts w:ascii="Supria Sans Light" w:hAnsi="Supria Sans Light"/>
                                <w:color w:val="667F9E"/>
                              </w:rPr>
                              <w:tab/>
                              <w:t>8</w:t>
                            </w:r>
                            <w:r w:rsidR="004A336B" w:rsidRPr="004A336B">
                              <w:rPr>
                                <w:rFonts w:ascii="Supria Sans Light" w:hAnsi="Supria Sans Light"/>
                                <w:color w:val="667F9E"/>
                              </w:rPr>
                              <w:t>:30</w:t>
                            </w:r>
                            <w:r w:rsidR="001C7E8C">
                              <w:rPr>
                                <w:rFonts w:ascii="Supria Sans Light" w:hAnsi="Supria Sans Light"/>
                                <w:color w:val="667F9E"/>
                              </w:rPr>
                              <w:tab/>
                            </w:r>
                            <w:r w:rsidR="004A336B" w:rsidRPr="004A336B">
                              <w:rPr>
                                <w:rFonts w:ascii="Supria Sans Light" w:hAnsi="Supria Sans Light"/>
                                <w:color w:val="667F9E"/>
                              </w:rPr>
                              <w:t>–</w:t>
                            </w:r>
                            <w:r w:rsidR="001C7E8C">
                              <w:rPr>
                                <w:rFonts w:ascii="Supria Sans Light" w:hAnsi="Supria Sans Light"/>
                                <w:color w:val="667F9E"/>
                              </w:rPr>
                              <w:tab/>
                            </w:r>
                            <w:r w:rsidR="004A336B" w:rsidRPr="004A336B">
                              <w:rPr>
                                <w:rFonts w:ascii="Supria Sans Light" w:hAnsi="Supria Sans Light"/>
                                <w:color w:val="667F9E"/>
                              </w:rPr>
                              <w:t>20:00 Uhr</w:t>
                            </w:r>
                          </w:p>
                          <w:p w14:paraId="75042C21" w14:textId="77777777" w:rsidR="00E55498" w:rsidRPr="004A336B" w:rsidRDefault="00E55498" w:rsidP="006136B5">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sidRPr="004A336B">
                              <w:rPr>
                                <w:rFonts w:ascii="Supria Sans Light" w:hAnsi="Supria Sans Light"/>
                                <w:color w:val="667F9E"/>
                              </w:rPr>
                              <w:t>SA.</w:t>
                            </w:r>
                            <w:r w:rsidR="003B7A7F">
                              <w:rPr>
                                <w:rFonts w:ascii="Supria Sans Light" w:hAnsi="Supria Sans Light"/>
                                <w:color w:val="667F9E"/>
                              </w:rPr>
                              <w:tab/>
                              <w:t>9:00</w:t>
                            </w:r>
                            <w:r w:rsidR="001C7E8C">
                              <w:rPr>
                                <w:rFonts w:ascii="Supria Sans Light" w:hAnsi="Supria Sans Light"/>
                                <w:color w:val="667F9E"/>
                              </w:rPr>
                              <w:tab/>
                              <w:t>–</w:t>
                            </w:r>
                            <w:r w:rsidR="001C7E8C">
                              <w:rPr>
                                <w:rFonts w:ascii="Supria Sans Light" w:hAnsi="Supria Sans Light"/>
                                <w:color w:val="667F9E"/>
                              </w:rPr>
                              <w:tab/>
                            </w:r>
                            <w:r w:rsidR="003B7A7F">
                              <w:rPr>
                                <w:rFonts w:ascii="Supria Sans Light" w:hAnsi="Supria Sans Light"/>
                                <w:color w:val="667F9E"/>
                              </w:rPr>
                              <w:t>1</w:t>
                            </w:r>
                            <w:r w:rsidR="004A336B" w:rsidRPr="004A336B">
                              <w:rPr>
                                <w:rFonts w:ascii="Supria Sans Light" w:hAnsi="Supria Sans Light"/>
                                <w:color w:val="667F9E"/>
                              </w:rPr>
                              <w:t>5:00 Uhr</w:t>
                            </w:r>
                          </w:p>
                          <w:p w14:paraId="3C1DF66F" w14:textId="77777777" w:rsidR="001A486E" w:rsidRPr="00FE10EE" w:rsidRDefault="00E55498" w:rsidP="001C7E8C">
                            <w:pPr>
                              <w:pStyle w:val="Textkrper-Zeileneinzug"/>
                              <w:tabs>
                                <w:tab w:val="clear" w:pos="180"/>
                                <w:tab w:val="right" w:pos="851"/>
                                <w:tab w:val="right" w:pos="993"/>
                                <w:tab w:val="right" w:pos="1843"/>
                              </w:tabs>
                              <w:spacing w:line="360" w:lineRule="auto"/>
                              <w:ind w:left="0" w:firstLine="0"/>
                              <w:jc w:val="both"/>
                              <w:rPr>
                                <w:rFonts w:ascii="Supria Sans Light" w:hAnsi="Supria Sans Light"/>
                                <w:color w:val="667F9E"/>
                              </w:rPr>
                            </w:pPr>
                            <w:r w:rsidRPr="004A336B">
                              <w:rPr>
                                <w:rFonts w:ascii="Supria Sans Light" w:hAnsi="Supria Sans Light"/>
                                <w:color w:val="667F9E"/>
                              </w:rPr>
                              <w:t>SO.</w:t>
                            </w:r>
                            <w:r w:rsidR="003B7A7F">
                              <w:rPr>
                                <w:rFonts w:ascii="Supria Sans Light" w:hAnsi="Supria Sans Light"/>
                                <w:color w:val="667F9E"/>
                              </w:rPr>
                              <w:tab/>
                            </w:r>
                            <w:r w:rsidR="004A336B">
                              <w:rPr>
                                <w:rFonts w:ascii="Supria Sans Light" w:hAnsi="Supria Sans Light"/>
                                <w:color w:val="667F9E"/>
                              </w:rPr>
                              <w:t>10:00</w:t>
                            </w:r>
                            <w:r w:rsidR="001C7E8C">
                              <w:rPr>
                                <w:rFonts w:ascii="Supria Sans Light" w:hAnsi="Supria Sans Light"/>
                                <w:color w:val="667F9E"/>
                              </w:rPr>
                              <w:tab/>
                              <w:t>–</w:t>
                            </w:r>
                            <w:r w:rsidR="001C7E8C">
                              <w:rPr>
                                <w:rFonts w:ascii="Supria Sans Light" w:hAnsi="Supria Sans Light"/>
                                <w:color w:val="667F9E"/>
                              </w:rPr>
                              <w:tab/>
                            </w:r>
                            <w:r w:rsidR="003B7A7F">
                              <w:rPr>
                                <w:rFonts w:ascii="Supria Sans Light" w:hAnsi="Supria Sans Light"/>
                                <w:color w:val="667F9E"/>
                              </w:rPr>
                              <w:t>1</w:t>
                            </w:r>
                            <w:r w:rsidR="004A336B" w:rsidRPr="004A336B">
                              <w:rPr>
                                <w:rFonts w:ascii="Supria Sans Light" w:hAnsi="Supria Sans Light"/>
                                <w:color w:val="667F9E"/>
                              </w:rPr>
                              <w:t>2:00 Uhr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B6F5" id="Text Box 10" o:spid="_x0000_s1029" type="#_x0000_t202" style="position:absolute;margin-left:66.6pt;margin-top:459.6pt;width:124.8pt;height:298.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" o:allowincell="f" filled="f" strokecolor="black [3213]" strokeweight=".5pt">
                <v:textbox>
                  <w:txbxContent>
                    <w:p w14:paraId="28521E3D" w14:textId="77777777" w:rsidR="00E55498" w:rsidRDefault="00BA7A1D" w:rsidP="002D03E4">
                      <w:pPr>
                        <w:pStyle w:val="Textkrper"/>
                        <w:rPr>
                          <w:rFonts w:ascii="Heroic Condensed Medium" w:hAnsi="Heroic Condensed Medium"/>
                          <w:b/>
                          <w:bCs/>
                          <w:i/>
                          <w:iCs/>
                          <w:color w:val="002647"/>
                          <w:sz w:val="32"/>
                          <w:szCs w:val="32"/>
                        </w:rPr>
                      </w:pPr>
                      <w:r w:rsidRPr="009057B9">
                        <w:rPr>
                          <w:rFonts w:ascii="Heroic Condensed Medium" w:hAnsi="Heroic Condensed Medium"/>
                          <w:b/>
                          <w:bCs/>
                          <w:i/>
                          <w:iCs/>
                          <w:color w:val="002647"/>
                          <w:sz w:val="32"/>
                          <w:szCs w:val="32"/>
                        </w:rPr>
                        <w:t>K</w:t>
                      </w:r>
                      <w:r w:rsidR="001A486E">
                        <w:rPr>
                          <w:rFonts w:ascii="Heroic Condensed Medium" w:hAnsi="Heroic Condensed Medium"/>
                          <w:b/>
                          <w:bCs/>
                          <w:i/>
                          <w:iCs/>
                          <w:color w:val="002647"/>
                          <w:sz w:val="32"/>
                          <w:szCs w:val="32"/>
                        </w:rPr>
                        <w:t>ONTAKT &amp;</w:t>
                      </w:r>
                      <w:r w:rsidRPr="009057B9">
                        <w:rPr>
                          <w:rFonts w:ascii="Heroic Condensed Medium" w:hAnsi="Heroic Condensed Medium"/>
                          <w:b/>
                          <w:bCs/>
                          <w:i/>
                          <w:iCs/>
                          <w:color w:val="002647"/>
                          <w:sz w:val="32"/>
                          <w:szCs w:val="32"/>
                        </w:rPr>
                        <w:t xml:space="preserve"> ÖFFNUNG</w:t>
                      </w:r>
                      <w:r w:rsidR="0006630E">
                        <w:rPr>
                          <w:rFonts w:ascii="Heroic Condensed Medium" w:hAnsi="Heroic Condensed Medium"/>
                          <w:b/>
                          <w:bCs/>
                          <w:i/>
                          <w:iCs/>
                          <w:color w:val="002647"/>
                          <w:sz w:val="32"/>
                          <w:szCs w:val="32"/>
                        </w:rPr>
                        <w:t>S</w:t>
                      </w:r>
                      <w:r w:rsidRPr="009057B9">
                        <w:rPr>
                          <w:rFonts w:ascii="Heroic Condensed Medium" w:hAnsi="Heroic Condensed Medium"/>
                          <w:b/>
                          <w:bCs/>
                          <w:i/>
                          <w:iCs/>
                          <w:color w:val="002647"/>
                          <w:sz w:val="32"/>
                          <w:szCs w:val="32"/>
                        </w:rPr>
                        <w:t>ZEITEN</w:t>
                      </w:r>
                    </w:p>
                    <w:p w14:paraId="715EC1E7" w14:textId="77777777" w:rsidR="000A4787" w:rsidRPr="000A4787" w:rsidRDefault="000A4787" w:rsidP="000A4787">
                      <w:pPr>
                        <w:pStyle w:val="Textkrper"/>
                        <w:tabs>
                          <w:tab w:val="right" w:pos="2127"/>
                        </w:tabs>
                        <w:rPr>
                          <w:rFonts w:ascii="Supria Sans Light" w:hAnsi="Supria Sans Light"/>
                          <w:color w:val="97D2D4"/>
                          <w:u w:val="dotted"/>
                        </w:rPr>
                      </w:pPr>
                      <w:r>
                        <w:rPr>
                          <w:rFonts w:ascii="Supria Sans Light" w:hAnsi="Supria Sans Light"/>
                          <w:color w:val="97D2D4"/>
                          <w:u w:val="dotted"/>
                        </w:rPr>
                        <w:tab/>
                      </w:r>
                    </w:p>
                    <w:p w14:paraId="5B41C084" w14:textId="77777777" w:rsidR="00AE4DE7" w:rsidRPr="00E76D4B" w:rsidRDefault="00AE4DE7" w:rsidP="00AE4DE7">
                      <w:pPr>
                        <w:pStyle w:val="Textkrper-Zeileneinzug"/>
                        <w:tabs>
                          <w:tab w:val="clear" w:pos="180"/>
                        </w:tabs>
                        <w:spacing w:line="220" w:lineRule="exact"/>
                        <w:ind w:left="0" w:firstLine="0"/>
                        <w:rPr>
                          <w:rFonts w:ascii="Supria Sans Light" w:hAnsi="Supria Sans Light"/>
                          <w:color w:val="667F9E"/>
                        </w:rPr>
                      </w:pPr>
                    </w:p>
                    <w:p w14:paraId="04835CB3" w14:textId="77777777" w:rsidR="002D03E4" w:rsidRPr="002D03E4" w:rsidRDefault="002D03E4" w:rsidP="002D03E4">
                      <w:pPr>
                        <w:pStyle w:val="Textkrper"/>
                        <w:spacing w:after="0"/>
                        <w:rPr>
                          <w:rFonts w:ascii="Supria Sans Light" w:hAnsi="Supria Sans Light"/>
                          <w:color w:val="97D2D4"/>
                          <w:sz w:val="18"/>
                          <w:szCs w:val="18"/>
                        </w:rPr>
                      </w:pPr>
                      <w:r w:rsidRPr="002D03E4">
                        <w:rPr>
                          <w:rFonts w:ascii="Supria Sans Light" w:hAnsi="Supria Sans Light"/>
                          <w:b/>
                          <w:color w:val="667F9E"/>
                          <w:sz w:val="18"/>
                          <w:szCs w:val="18"/>
                        </w:rPr>
                        <w:t>Sporteve Club</w:t>
                      </w:r>
                    </w:p>
                    <w:p w14:paraId="3E880336" w14:textId="77777777" w:rsidR="002D03E4" w:rsidRPr="002D03E4" w:rsidRDefault="002D03E4" w:rsidP="00422FAA">
                      <w:pPr>
                        <w:pStyle w:val="Textkrper-Zeileneinzug"/>
                        <w:tabs>
                          <w:tab w:val="clear" w:pos="180"/>
                        </w:tabs>
                        <w:spacing w:line="220" w:lineRule="exact"/>
                        <w:ind w:left="0" w:firstLine="0"/>
                        <w:rPr>
                          <w:rFonts w:ascii="Supria Sans Light" w:hAnsi="Supria Sans Light"/>
                          <w:b/>
                          <w:color w:val="667F9E"/>
                        </w:rPr>
                      </w:pPr>
                      <w:r w:rsidRPr="002D03E4">
                        <w:rPr>
                          <w:rFonts w:ascii="Supria Sans Light" w:hAnsi="Supria Sans Light"/>
                          <w:b/>
                          <w:color w:val="667F9E"/>
                        </w:rPr>
                        <w:t>Hamburg-Eppendorf</w:t>
                      </w:r>
                    </w:p>
                    <w:p w14:paraId="02F013B3"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Geschwister-Scholl-Str. 6</w:t>
                      </w:r>
                    </w:p>
                    <w:p w14:paraId="4F306EC7"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20251 Hamburg</w:t>
                      </w:r>
                    </w:p>
                    <w:p w14:paraId="10169D58" w14:textId="77777777" w:rsidR="00AA455C" w:rsidRPr="00FE10EE" w:rsidRDefault="00AA455C" w:rsidP="003B7A7F">
                      <w:pPr>
                        <w:pStyle w:val="Textkrper-Zeileneinzug"/>
                        <w:tabs>
                          <w:tab w:val="clear" w:pos="180"/>
                        </w:tabs>
                        <w:spacing w:line="220" w:lineRule="exact"/>
                        <w:ind w:left="0" w:firstLine="0"/>
                        <w:rPr>
                          <w:rFonts w:ascii="Supria Sans Light" w:hAnsi="Supria Sans Light"/>
                          <w:color w:val="667F9E"/>
                        </w:rPr>
                      </w:pPr>
                    </w:p>
                    <w:p w14:paraId="4E9EE34D"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T.</w:t>
                      </w:r>
                      <w:r w:rsidRPr="00625F3C">
                        <w:rPr>
                          <w:rFonts w:ascii="Supria Sans Light" w:hAnsi="Supria Sans Light"/>
                          <w:color w:val="667F9E"/>
                          <w:sz w:val="18"/>
                          <w:szCs w:val="18"/>
                        </w:rPr>
                        <w:tab/>
                        <w:t>040 · 72 96 46 35</w:t>
                      </w:r>
                    </w:p>
                    <w:p w14:paraId="4082F2DD"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E.</w:t>
                      </w:r>
                      <w:r w:rsidRPr="00625F3C">
                        <w:rPr>
                          <w:rFonts w:ascii="Supria Sans Light" w:hAnsi="Supria Sans Light"/>
                          <w:color w:val="667F9E"/>
                          <w:sz w:val="18"/>
                          <w:szCs w:val="18"/>
                        </w:rPr>
                        <w:tab/>
                      </w:r>
                      <w:hyperlink r:id="rId11" w:history="1">
                        <w:r w:rsidRPr="00625F3C">
                          <w:rPr>
                            <w:rFonts w:ascii="Supria Sans Light" w:hAnsi="Supria Sans Light"/>
                            <w:color w:val="667F9E"/>
                            <w:sz w:val="18"/>
                            <w:szCs w:val="18"/>
                          </w:rPr>
                          <w:t>eppendorf@sporteve.de</w:t>
                        </w:r>
                      </w:hyperlink>
                    </w:p>
                    <w:p w14:paraId="7AABE5B8"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W.</w:t>
                      </w:r>
                      <w:r w:rsidRPr="00625F3C">
                        <w:rPr>
                          <w:rFonts w:ascii="Supria Sans Light" w:hAnsi="Supria Sans Light"/>
                          <w:color w:val="667F9E"/>
                          <w:sz w:val="18"/>
                          <w:szCs w:val="18"/>
                        </w:rPr>
                        <w:tab/>
                        <w:t>eppendorf.sporteve.de</w:t>
                      </w:r>
                    </w:p>
                    <w:p w14:paraId="2F98B117" w14:textId="77777777" w:rsidR="00AA455C" w:rsidRPr="00625F3C" w:rsidRDefault="00AA455C" w:rsidP="00422FAA">
                      <w:pPr>
                        <w:pStyle w:val="Textkrper-Zeileneinzug"/>
                        <w:tabs>
                          <w:tab w:val="clear" w:pos="180"/>
                        </w:tabs>
                        <w:spacing w:line="220" w:lineRule="exact"/>
                        <w:ind w:left="0" w:firstLine="0"/>
                        <w:rPr>
                          <w:rFonts w:ascii="Supria Sans Light" w:hAnsi="Supria Sans Light"/>
                          <w:color w:val="667F9E"/>
                        </w:rPr>
                      </w:pPr>
                    </w:p>
                    <w:p w14:paraId="0FCE92E7"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Geschäftsführung:</w:t>
                      </w:r>
                    </w:p>
                    <w:p w14:paraId="02E66FB4"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Sabine Knoche-Lenz</w:t>
                      </w:r>
                    </w:p>
                    <w:p w14:paraId="5D580051"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p>
                    <w:p w14:paraId="1410F88D"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MO.</w:t>
                      </w:r>
                      <w:r>
                        <w:rPr>
                          <w:rFonts w:ascii="Supria Sans Light" w:hAnsi="Supria Sans Light"/>
                          <w:color w:val="667F9E"/>
                        </w:rPr>
                        <w:tab/>
                        <w:t>8</w:t>
                      </w:r>
                      <w:r w:rsidR="004A336B" w:rsidRPr="004A336B">
                        <w:rPr>
                          <w:rFonts w:ascii="Supria Sans Light" w:hAnsi="Supria Sans Light"/>
                          <w:color w:val="667F9E"/>
                        </w:rPr>
                        <w:t>:30</w:t>
                      </w:r>
                      <w:r w:rsidR="001C7E8C">
                        <w:rPr>
                          <w:rFonts w:ascii="Supria Sans Light" w:hAnsi="Supria Sans Light"/>
                          <w:color w:val="667F9E"/>
                        </w:rPr>
                        <w:tab/>
                      </w:r>
                      <w:r w:rsidR="004A336B" w:rsidRPr="004A336B">
                        <w:rPr>
                          <w:rFonts w:ascii="Supria Sans Light" w:hAnsi="Supria Sans Light"/>
                          <w:color w:val="667F9E"/>
                        </w:rPr>
                        <w:t>–</w:t>
                      </w:r>
                      <w:r w:rsidR="001C7E8C">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0:30</w:t>
                      </w:r>
                      <w:r w:rsidR="00E55498" w:rsidRPr="004A336B">
                        <w:rPr>
                          <w:rFonts w:ascii="Supria Sans Light" w:hAnsi="Supria Sans Light"/>
                          <w:color w:val="667F9E"/>
                        </w:rPr>
                        <w:t xml:space="preserve"> Uhr</w:t>
                      </w:r>
                    </w:p>
                    <w:p w14:paraId="6A1BEA86" w14:textId="77777777" w:rsidR="00E55498" w:rsidRPr="004A336B" w:rsidRDefault="001C7E8C"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DI.</w:t>
                      </w:r>
                      <w:r>
                        <w:rPr>
                          <w:rFonts w:ascii="Supria Sans Light" w:hAnsi="Supria Sans Light"/>
                          <w:color w:val="667F9E"/>
                        </w:rPr>
                        <w:tab/>
                        <w:t>8:30</w:t>
                      </w:r>
                      <w:r>
                        <w:rPr>
                          <w:rFonts w:ascii="Supria Sans Light" w:hAnsi="Supria Sans Light"/>
                          <w:color w:val="667F9E"/>
                        </w:rPr>
                        <w:tab/>
                      </w:r>
                      <w:r w:rsidR="003B7A7F">
                        <w:rPr>
                          <w:rFonts w:ascii="Supria Sans Light" w:hAnsi="Supria Sans Light"/>
                          <w:color w:val="667F9E"/>
                        </w:rPr>
                        <w:t>–</w:t>
                      </w:r>
                      <w:r>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0:00 Uhr</w:t>
                      </w:r>
                    </w:p>
                    <w:p w14:paraId="4C010473" w14:textId="77777777" w:rsidR="00E55498" w:rsidRPr="004A336B" w:rsidRDefault="001C7E8C"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MI.</w:t>
                      </w:r>
                      <w:r>
                        <w:rPr>
                          <w:rFonts w:ascii="Supria Sans Light" w:hAnsi="Supria Sans Light"/>
                          <w:color w:val="667F9E"/>
                        </w:rPr>
                        <w:tab/>
                        <w:t>8:30</w:t>
                      </w:r>
                      <w:r>
                        <w:rPr>
                          <w:rFonts w:ascii="Supria Sans Light" w:hAnsi="Supria Sans Light"/>
                          <w:color w:val="667F9E"/>
                        </w:rPr>
                        <w:tab/>
                      </w:r>
                      <w:r w:rsidR="004A336B" w:rsidRPr="004A336B">
                        <w:rPr>
                          <w:rFonts w:ascii="Supria Sans Light" w:hAnsi="Supria Sans Light"/>
                          <w:color w:val="667F9E"/>
                        </w:rPr>
                        <w:t>–</w:t>
                      </w:r>
                      <w:r>
                        <w:rPr>
                          <w:rFonts w:ascii="Supria Sans Light" w:hAnsi="Supria Sans Light"/>
                          <w:color w:val="667F9E"/>
                        </w:rPr>
                        <w:tab/>
                      </w:r>
                      <w:r w:rsidR="004A336B" w:rsidRPr="004A336B">
                        <w:rPr>
                          <w:rFonts w:ascii="Supria Sans Light" w:hAnsi="Supria Sans Light"/>
                          <w:color w:val="667F9E"/>
                        </w:rPr>
                        <w:t>20:30 Uhr</w:t>
                      </w:r>
                    </w:p>
                    <w:p w14:paraId="5E148D96"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DO.</w:t>
                      </w:r>
                      <w:r w:rsidR="001C7E8C">
                        <w:rPr>
                          <w:rFonts w:ascii="Supria Sans Light" w:hAnsi="Supria Sans Light"/>
                          <w:color w:val="667F9E"/>
                        </w:rPr>
                        <w:tab/>
                        <w:t>8:30</w:t>
                      </w:r>
                      <w:r w:rsidR="001C7E8C">
                        <w:rPr>
                          <w:rFonts w:ascii="Supria Sans Light" w:hAnsi="Supria Sans Light"/>
                          <w:color w:val="667F9E"/>
                        </w:rPr>
                        <w:tab/>
                      </w:r>
                      <w:r w:rsidR="001C7E8C" w:rsidRPr="004A336B">
                        <w:rPr>
                          <w:rFonts w:ascii="Supria Sans Light" w:hAnsi="Supria Sans Light"/>
                          <w:color w:val="667F9E"/>
                        </w:rPr>
                        <w:t>–</w:t>
                      </w:r>
                      <w:r w:rsidR="001C7E8C">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0:30 Uhr</w:t>
                      </w:r>
                    </w:p>
                    <w:p w14:paraId="55889D37"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FR.</w:t>
                      </w:r>
                      <w:r>
                        <w:rPr>
                          <w:rFonts w:ascii="Supria Sans Light" w:hAnsi="Supria Sans Light"/>
                          <w:color w:val="667F9E"/>
                        </w:rPr>
                        <w:tab/>
                        <w:t>8</w:t>
                      </w:r>
                      <w:r w:rsidR="004A336B" w:rsidRPr="004A336B">
                        <w:rPr>
                          <w:rFonts w:ascii="Supria Sans Light" w:hAnsi="Supria Sans Light"/>
                          <w:color w:val="667F9E"/>
                        </w:rPr>
                        <w:t>:30</w:t>
                      </w:r>
                      <w:r w:rsidR="001C7E8C">
                        <w:rPr>
                          <w:rFonts w:ascii="Supria Sans Light" w:hAnsi="Supria Sans Light"/>
                          <w:color w:val="667F9E"/>
                        </w:rPr>
                        <w:tab/>
                      </w:r>
                      <w:r w:rsidR="004A336B" w:rsidRPr="004A336B">
                        <w:rPr>
                          <w:rFonts w:ascii="Supria Sans Light" w:hAnsi="Supria Sans Light"/>
                          <w:color w:val="667F9E"/>
                        </w:rPr>
                        <w:t>–</w:t>
                      </w:r>
                      <w:r w:rsidR="001C7E8C">
                        <w:rPr>
                          <w:rFonts w:ascii="Supria Sans Light" w:hAnsi="Supria Sans Light"/>
                          <w:color w:val="667F9E"/>
                        </w:rPr>
                        <w:tab/>
                      </w:r>
                      <w:r w:rsidR="004A336B" w:rsidRPr="004A336B">
                        <w:rPr>
                          <w:rFonts w:ascii="Supria Sans Light" w:hAnsi="Supria Sans Light"/>
                          <w:color w:val="667F9E"/>
                        </w:rPr>
                        <w:t>20:00 Uhr</w:t>
                      </w:r>
                    </w:p>
                    <w:p w14:paraId="75042C21" w14:textId="77777777" w:rsidR="00E55498" w:rsidRPr="004A336B" w:rsidRDefault="00E55498" w:rsidP="006136B5">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sidRPr="004A336B">
                        <w:rPr>
                          <w:rFonts w:ascii="Supria Sans Light" w:hAnsi="Supria Sans Light"/>
                          <w:color w:val="667F9E"/>
                        </w:rPr>
                        <w:t>SA.</w:t>
                      </w:r>
                      <w:r w:rsidR="003B7A7F">
                        <w:rPr>
                          <w:rFonts w:ascii="Supria Sans Light" w:hAnsi="Supria Sans Light"/>
                          <w:color w:val="667F9E"/>
                        </w:rPr>
                        <w:tab/>
                        <w:t>9:00</w:t>
                      </w:r>
                      <w:r w:rsidR="001C7E8C">
                        <w:rPr>
                          <w:rFonts w:ascii="Supria Sans Light" w:hAnsi="Supria Sans Light"/>
                          <w:color w:val="667F9E"/>
                        </w:rPr>
                        <w:tab/>
                        <w:t>–</w:t>
                      </w:r>
                      <w:r w:rsidR="001C7E8C">
                        <w:rPr>
                          <w:rFonts w:ascii="Supria Sans Light" w:hAnsi="Supria Sans Light"/>
                          <w:color w:val="667F9E"/>
                        </w:rPr>
                        <w:tab/>
                      </w:r>
                      <w:r w:rsidR="003B7A7F">
                        <w:rPr>
                          <w:rFonts w:ascii="Supria Sans Light" w:hAnsi="Supria Sans Light"/>
                          <w:color w:val="667F9E"/>
                        </w:rPr>
                        <w:t>1</w:t>
                      </w:r>
                      <w:r w:rsidR="004A336B" w:rsidRPr="004A336B">
                        <w:rPr>
                          <w:rFonts w:ascii="Supria Sans Light" w:hAnsi="Supria Sans Light"/>
                          <w:color w:val="667F9E"/>
                        </w:rPr>
                        <w:t>5:00 Uhr</w:t>
                      </w:r>
                    </w:p>
                    <w:p w14:paraId="3C1DF66F" w14:textId="77777777" w:rsidR="001A486E" w:rsidRPr="00FE10EE" w:rsidRDefault="00E55498" w:rsidP="001C7E8C">
                      <w:pPr>
                        <w:pStyle w:val="Textkrper-Zeileneinzug"/>
                        <w:tabs>
                          <w:tab w:val="clear" w:pos="180"/>
                          <w:tab w:val="right" w:pos="851"/>
                          <w:tab w:val="right" w:pos="993"/>
                          <w:tab w:val="right" w:pos="1843"/>
                        </w:tabs>
                        <w:spacing w:line="360" w:lineRule="auto"/>
                        <w:ind w:left="0" w:firstLine="0"/>
                        <w:jc w:val="both"/>
                        <w:rPr>
                          <w:rFonts w:ascii="Supria Sans Light" w:hAnsi="Supria Sans Light"/>
                          <w:color w:val="667F9E"/>
                        </w:rPr>
                      </w:pPr>
                      <w:r w:rsidRPr="004A336B">
                        <w:rPr>
                          <w:rFonts w:ascii="Supria Sans Light" w:hAnsi="Supria Sans Light"/>
                          <w:color w:val="667F9E"/>
                        </w:rPr>
                        <w:t>SO.</w:t>
                      </w:r>
                      <w:r w:rsidR="003B7A7F">
                        <w:rPr>
                          <w:rFonts w:ascii="Supria Sans Light" w:hAnsi="Supria Sans Light"/>
                          <w:color w:val="667F9E"/>
                        </w:rPr>
                        <w:tab/>
                      </w:r>
                      <w:r w:rsidR="004A336B">
                        <w:rPr>
                          <w:rFonts w:ascii="Supria Sans Light" w:hAnsi="Supria Sans Light"/>
                          <w:color w:val="667F9E"/>
                        </w:rPr>
                        <w:t>10:00</w:t>
                      </w:r>
                      <w:r w:rsidR="001C7E8C">
                        <w:rPr>
                          <w:rFonts w:ascii="Supria Sans Light" w:hAnsi="Supria Sans Light"/>
                          <w:color w:val="667F9E"/>
                        </w:rPr>
                        <w:tab/>
                        <w:t>–</w:t>
                      </w:r>
                      <w:r w:rsidR="001C7E8C">
                        <w:rPr>
                          <w:rFonts w:ascii="Supria Sans Light" w:hAnsi="Supria Sans Light"/>
                          <w:color w:val="667F9E"/>
                        </w:rPr>
                        <w:tab/>
                      </w:r>
                      <w:r w:rsidR="003B7A7F">
                        <w:rPr>
                          <w:rFonts w:ascii="Supria Sans Light" w:hAnsi="Supria Sans Light"/>
                          <w:color w:val="667F9E"/>
                        </w:rPr>
                        <w:t>1</w:t>
                      </w:r>
                      <w:r w:rsidR="004A336B" w:rsidRPr="004A336B">
                        <w:rPr>
                          <w:rFonts w:ascii="Supria Sans Light" w:hAnsi="Supria Sans Light"/>
                          <w:color w:val="667F9E"/>
                        </w:rPr>
                        <w:t>2:00 Uhr</w:t>
                      </w:r>
                    </w:p>
                  </w:txbxContent>
                </v:textbox>
                <w10:wrap anchorx="page" anchory="page"/>
              </v:shape>
            </w:pict>
          </mc:Fallback>
        </mc:AlternateContent>
      </w:r>
      <w:r w:rsidRPr="00DE7F0A">
        <w:rPr>
          <w:b/>
          <w:color w:val="002647"/>
          <w:spacing w:val="20"/>
          <w:lang w:bidi="ar-SA"/>
        </w:rPr>
        <mc:AlternateContent>
          <mc:Choice Requires="wps">
            <w:drawing>
              <wp:anchor distT="0" distB="0" distL="114300" distR="114300" simplePos="0" relativeHeight="251660800" behindDoc="0" locked="0" layoutInCell="1" allowOverlap="1" wp14:anchorId="4DD9A79F" wp14:editId="32005F6C">
                <wp:simplePos x="0" y="0"/>
                <wp:positionH relativeFrom="column">
                  <wp:posOffset>19050</wp:posOffset>
                </wp:positionH>
                <wp:positionV relativeFrom="paragraph">
                  <wp:posOffset>114300</wp:posOffset>
                </wp:positionV>
                <wp:extent cx="1748790" cy="4160520"/>
                <wp:effectExtent l="0" t="0" r="22860" b="11430"/>
                <wp:wrapNone/>
                <wp:docPr id="17" name="Abgerundetes Rechteck 17"/>
                <wp:cNvGraphicFramePr/>
                <a:graphic xmlns:a="http://schemas.openxmlformats.org/drawingml/2006/main">
                  <a:graphicData uri="http://schemas.microsoft.com/office/word/2010/wordprocessingShape">
                    <wps:wsp>
                      <wps:cNvSpPr/>
                      <wps:spPr>
                        <a:xfrm>
                          <a:off x="0" y="0"/>
                          <a:ext cx="1748790" cy="4160520"/>
                        </a:xfrm>
                        <a:prstGeom prst="roundRect">
                          <a:avLst/>
                        </a:prstGeom>
                        <a:solidFill>
                          <a:sysClr val="window" lastClr="FFFFFF"/>
                        </a:solidFill>
                        <a:ln w="6350" cap="flat" cmpd="sng" algn="ctr">
                          <a:solidFill>
                            <a:srgbClr val="97D2D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CC568" id="Abgerundetes Rechteck 17" o:spid="_x0000_s1026" style="position:absolute;margin-left:1.5pt;margin-top:9pt;width:137.7pt;height:32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" fillcolor="window" strokecolor="#97d2d4" strokeweight=".5pt"/>
            </w:pict>
          </mc:Fallback>
        </mc:AlternateContent>
      </w:r>
      <w:r w:rsidR="00B43F60" w:rsidRPr="00DE7F0A">
        <w:rPr>
          <w:b/>
          <w:color w:val="002647"/>
          <w:spacing w:val="20"/>
          <w:lang w:bidi="ar-SA"/>
        </w:rPr>
        <mc:AlternateContent>
          <mc:Choice Requires="wpg">
            <w:drawing>
              <wp:anchor distT="0" distB="0" distL="114300" distR="114300" simplePos="0" relativeHeight="251654656" behindDoc="0" locked="0" layoutInCell="1" allowOverlap="1" wp14:anchorId="535971D9" wp14:editId="297173D7">
                <wp:simplePos x="0" y="0"/>
                <wp:positionH relativeFrom="column">
                  <wp:posOffset>1372870</wp:posOffset>
                </wp:positionH>
                <wp:positionV relativeFrom="paragraph">
                  <wp:posOffset>8099425</wp:posOffset>
                </wp:positionV>
                <wp:extent cx="5106670" cy="222885"/>
                <wp:effectExtent l="0" t="0" r="17780" b="5715"/>
                <wp:wrapNone/>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670" cy="222885"/>
                          <a:chOff x="3326" y="14760"/>
                          <a:chExt cx="8160" cy="351"/>
                        </a:xfrm>
                      </wpg:grpSpPr>
                      <wps:wsp>
                        <wps:cNvPr id="5" name="COM 1"/>
                        <wps:cNvSpPr>
                          <a:spLocks noChangeArrowheads="1"/>
                        </wps:cNvSpPr>
                        <wps:spPr bwMode="auto">
                          <a:xfrm>
                            <a:off x="8100" y="14760"/>
                            <a:ext cx="2910" cy="351"/>
                          </a:xfrm>
                          <a:prstGeom prst="rect">
                            <a:avLst/>
                          </a:prstGeom>
                          <a:solidFill>
                            <a:schemeClr val="bg1">
                              <a:lumMod val="8500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wps:spPr bwMode="auto">
                          <a:xfrm>
                            <a:off x="3326" y="14924"/>
                            <a:ext cx="8160" cy="0"/>
                          </a:xfrm>
                          <a:prstGeom prst="line">
                            <a:avLst/>
                          </a:prstGeom>
                          <a:ln>
                            <a:solidFill>
                              <a:srgbClr val="CCECFF"/>
                            </a:solidFill>
                            <a:headEnd/>
                            <a:tailE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2460780" id="Group 9" o:spid="_x0000_s1026" style="position:absolute;margin-left:108.1pt;margin-top:637.75pt;width:402.1pt;height:17.55pt;z-index:25165465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" fillcolor="#d8d8d8 [2732]"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" strokecolor="#ccecff"/>
              </v:group>
            </w:pict>
          </mc:Fallback>
        </mc:AlternateContent>
      </w:r>
      <w:r w:rsidR="0072636B" w:rsidRPr="00DE7F0A">
        <w:rPr>
          <w:b/>
          <w:color w:val="002647"/>
          <w:spacing w:val="20"/>
        </w:rPr>
        <w:br w:type="page"/>
      </w:r>
    </w:p>
    <w:p w14:paraId="64341B5C" w14:textId="77777777" w:rsidR="00035AE9" w:rsidRDefault="00685258">
      <w:pPr>
        <w:rPr>
          <w:rFonts w:ascii="Supria Sans Light" w:hAnsi="Supria Sans Light"/>
          <w:color w:val="002647"/>
          <w:spacing w:val="20"/>
        </w:rPr>
      </w:pPr>
      <w:r w:rsidRPr="005125B3">
        <w:rPr>
          <w:rFonts w:ascii="Supria Sans Light" w:hAnsi="Supria Sans Light"/>
          <w:color w:val="002647"/>
          <w:spacing w:val="20"/>
          <w:lang w:bidi="ar-SA"/>
        </w:rPr>
        <w:lastRenderedPageBreak/>
        <mc:AlternateContent>
          <mc:Choice Requires="wps">
            <w:drawing>
              <wp:anchor distT="0" distB="0" distL="114300" distR="114300" simplePos="0" relativeHeight="251656704" behindDoc="0" locked="0" layoutInCell="1" allowOverlap="1" wp14:anchorId="0075C910" wp14:editId="41AF2901">
                <wp:simplePos x="0" y="0"/>
                <wp:positionH relativeFrom="page">
                  <wp:posOffset>731520</wp:posOffset>
                </wp:positionH>
                <wp:positionV relativeFrom="page">
                  <wp:posOffset>1422400</wp:posOffset>
                </wp:positionV>
                <wp:extent cx="6126480" cy="1046480"/>
                <wp:effectExtent l="0" t="0" r="7620" b="127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21E31" w14:textId="77777777" w:rsidR="00F90A24" w:rsidRDefault="00F90A24" w:rsidP="00F90A24">
                            <w:pPr>
                              <w:rPr>
                                <w:rFonts w:ascii="Heroic Condensed Medium" w:hAnsi="Heroic Condensed Medium"/>
                                <w:bCs/>
                                <w:i/>
                                <w:noProof w:val="0"/>
                                <w:color w:val="002647"/>
                                <w:sz w:val="48"/>
                                <w:szCs w:val="48"/>
                                <w:lang w:bidi="ar-SA"/>
                              </w:rPr>
                            </w:pPr>
                            <w:r w:rsidRPr="005125B3">
                              <w:rPr>
                                <w:rFonts w:ascii="Heroic Condensed Medium" w:hAnsi="Heroic Condensed Medium"/>
                                <w:bCs/>
                                <w:i/>
                                <w:noProof w:val="0"/>
                                <w:color w:val="002647"/>
                                <w:sz w:val="48"/>
                                <w:szCs w:val="48"/>
                                <w:lang w:bidi="ar-SA"/>
                              </w:rPr>
                              <w:t>ÜBUNG</w:t>
                            </w:r>
                            <w:r w:rsidR="00B03D9F">
                              <w:rPr>
                                <w:rFonts w:ascii="Heroic Condensed Medium" w:hAnsi="Heroic Condensed Medium"/>
                                <w:bCs/>
                                <w:i/>
                                <w:noProof w:val="0"/>
                                <w:color w:val="002647"/>
                                <w:sz w:val="48"/>
                                <w:szCs w:val="48"/>
                                <w:lang w:bidi="ar-SA"/>
                              </w:rPr>
                              <w:t>EN</w:t>
                            </w:r>
                            <w:r w:rsidRPr="005125B3">
                              <w:rPr>
                                <w:rFonts w:ascii="Heroic Condensed Medium" w:hAnsi="Heroic Condensed Medium"/>
                                <w:bCs/>
                                <w:i/>
                                <w:noProof w:val="0"/>
                                <w:color w:val="002647"/>
                                <w:sz w:val="48"/>
                                <w:szCs w:val="48"/>
                                <w:lang w:bidi="ar-SA"/>
                              </w:rPr>
                              <w:t xml:space="preserve"> FÜR ZU HAUSE</w:t>
                            </w:r>
                          </w:p>
                          <w:p w14:paraId="5C4D0AC0" w14:textId="77777777" w:rsidR="00F90A24" w:rsidRPr="007F0B48" w:rsidRDefault="00F90A24" w:rsidP="00F90A24">
                            <w:pPr>
                              <w:jc w:val="both"/>
                              <w:rPr>
                                <w:rFonts w:ascii="Supria Sans Light" w:hAnsi="Supria Sans Light"/>
                                <w:bCs/>
                                <w:noProof w:val="0"/>
                                <w:color w:val="667F9E"/>
                                <w:sz w:val="12"/>
                                <w:szCs w:val="12"/>
                                <w:lang w:bidi="ar-SA"/>
                              </w:rPr>
                            </w:pPr>
                          </w:p>
                          <w:p w14:paraId="12A2567F" w14:textId="77777777" w:rsidR="00FB04C4" w:rsidRDefault="006A10E2" w:rsidP="00FE46CA">
                            <w:pPr>
                              <w:spacing w:after="18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 xml:space="preserve">Wir machen </w:t>
                            </w:r>
                            <w:r w:rsidR="00B03D9F">
                              <w:rPr>
                                <w:rFonts w:ascii="Supria Sans Light" w:hAnsi="Supria Sans Light"/>
                                <w:bCs/>
                                <w:noProof w:val="0"/>
                                <w:color w:val="667F9E"/>
                                <w:sz w:val="20"/>
                                <w:szCs w:val="20"/>
                                <w:lang w:bidi="ar-SA"/>
                              </w:rPr>
                              <w:t xml:space="preserve">Dich fit fürs Laufen, </w:t>
                            </w:r>
                            <w:r w:rsidR="005379D8">
                              <w:rPr>
                                <w:rFonts w:ascii="Supria Sans Light" w:hAnsi="Supria Sans Light"/>
                                <w:bCs/>
                                <w:noProof w:val="0"/>
                                <w:color w:val="667F9E"/>
                                <w:sz w:val="20"/>
                                <w:szCs w:val="20"/>
                                <w:lang w:bidi="ar-SA"/>
                              </w:rPr>
                              <w:t>Walken</w:t>
                            </w:r>
                            <w:r w:rsidR="00B03D9F">
                              <w:rPr>
                                <w:rFonts w:ascii="Supria Sans Light" w:hAnsi="Supria Sans Light"/>
                                <w:bCs/>
                                <w:noProof w:val="0"/>
                                <w:color w:val="667F9E"/>
                                <w:sz w:val="20"/>
                                <w:szCs w:val="20"/>
                                <w:lang w:bidi="ar-SA"/>
                              </w:rPr>
                              <w:t xml:space="preserve"> oder Skifahren</w:t>
                            </w:r>
                            <w:r w:rsidR="009F432F">
                              <w:rPr>
                                <w:rFonts w:ascii="Supria Sans Light" w:hAnsi="Supria Sans Light"/>
                                <w:bCs/>
                                <w:noProof w:val="0"/>
                                <w:color w:val="667F9E"/>
                                <w:sz w:val="20"/>
                                <w:szCs w:val="20"/>
                                <w:lang w:bidi="ar-SA"/>
                              </w:rPr>
                              <w:t>.</w:t>
                            </w:r>
                            <w:r w:rsidR="00B03D9F" w:rsidRPr="00B03D9F">
                              <w:t xml:space="preserve"> </w:t>
                            </w:r>
                            <w:r w:rsidR="00B03D9F" w:rsidRPr="00B03D9F">
                              <w:rPr>
                                <w:rFonts w:ascii="Supria Sans Light" w:hAnsi="Supria Sans Light"/>
                                <w:bCs/>
                                <w:noProof w:val="0"/>
                                <w:color w:val="667F9E"/>
                                <w:sz w:val="20"/>
                                <w:szCs w:val="20"/>
                                <w:lang w:bidi="ar-SA"/>
                              </w:rPr>
                              <w:t>Mit dem Wandsitz</w:t>
                            </w:r>
                            <w:r w:rsidR="00B03D9F">
                              <w:rPr>
                                <w:rFonts w:ascii="Supria Sans Light" w:hAnsi="Supria Sans Light"/>
                                <w:bCs/>
                                <w:noProof w:val="0"/>
                                <w:color w:val="667F9E"/>
                                <w:sz w:val="20"/>
                                <w:szCs w:val="20"/>
                                <w:lang w:bidi="ar-SA"/>
                              </w:rPr>
                              <w:t xml:space="preserve"> und in Kombination </w:t>
                            </w:r>
                            <w:r w:rsidR="00FE2439">
                              <w:rPr>
                                <w:rFonts w:ascii="Supria Sans Light" w:hAnsi="Supria Sans Light"/>
                                <w:bCs/>
                                <w:noProof w:val="0"/>
                                <w:color w:val="667F9E"/>
                                <w:sz w:val="20"/>
                                <w:szCs w:val="20"/>
                                <w:lang w:bidi="ar-SA"/>
                              </w:rPr>
                              <w:t xml:space="preserve">mit </w:t>
                            </w:r>
                            <w:r w:rsidR="00B03D9F">
                              <w:rPr>
                                <w:rFonts w:ascii="Supria Sans Light" w:hAnsi="Supria Sans Light"/>
                                <w:bCs/>
                                <w:noProof w:val="0"/>
                                <w:color w:val="667F9E"/>
                                <w:sz w:val="20"/>
                                <w:szCs w:val="20"/>
                                <w:lang w:bidi="ar-SA"/>
                              </w:rPr>
                              <w:t>der Kniebeuge</w:t>
                            </w:r>
                            <w:r w:rsidR="009416ED">
                              <w:rPr>
                                <w:rFonts w:ascii="Supria Sans Light" w:hAnsi="Supria Sans Light"/>
                                <w:bCs/>
                                <w:noProof w:val="0"/>
                                <w:color w:val="667F9E"/>
                                <w:sz w:val="20"/>
                                <w:szCs w:val="20"/>
                                <w:lang w:bidi="ar-SA"/>
                              </w:rPr>
                              <w:t xml:space="preserve"> </w:t>
                            </w:r>
                            <w:r w:rsidR="00B03D9F">
                              <w:rPr>
                                <w:rFonts w:ascii="Supria Sans Light" w:hAnsi="Supria Sans Light"/>
                                <w:bCs/>
                                <w:noProof w:val="0"/>
                                <w:color w:val="667F9E"/>
                                <w:sz w:val="20"/>
                                <w:szCs w:val="20"/>
                                <w:lang w:bidi="ar-SA"/>
                              </w:rPr>
                              <w:t>trainierst Du eine D</w:t>
                            </w:r>
                            <w:r w:rsidR="00B03D9F" w:rsidRPr="00B03D9F">
                              <w:rPr>
                                <w:rFonts w:ascii="Supria Sans Light" w:hAnsi="Supria Sans Light"/>
                                <w:bCs/>
                                <w:noProof w:val="0"/>
                                <w:color w:val="667F9E"/>
                                <w:sz w:val="20"/>
                                <w:szCs w:val="20"/>
                                <w:lang w:bidi="ar-SA"/>
                              </w:rPr>
                              <w:t>einer größten Muskelgruppen: Di</w:t>
                            </w:r>
                            <w:r w:rsidR="00B03D9F">
                              <w:rPr>
                                <w:rFonts w:ascii="Supria Sans Light" w:hAnsi="Supria Sans Light"/>
                                <w:bCs/>
                                <w:noProof w:val="0"/>
                                <w:color w:val="667F9E"/>
                                <w:sz w:val="20"/>
                                <w:szCs w:val="20"/>
                                <w:lang w:bidi="ar-SA"/>
                              </w:rPr>
                              <w:t>e Beine. Das Gute auch an dies</w:t>
                            </w:r>
                            <w:r w:rsidR="00FE2439">
                              <w:rPr>
                                <w:rFonts w:ascii="Supria Sans Light" w:hAnsi="Supria Sans Light"/>
                                <w:bCs/>
                                <w:noProof w:val="0"/>
                                <w:color w:val="667F9E"/>
                                <w:sz w:val="20"/>
                                <w:szCs w:val="20"/>
                                <w:lang w:bidi="ar-SA"/>
                              </w:rPr>
                              <w:t>en</w:t>
                            </w:r>
                            <w:r w:rsidR="00B03D9F" w:rsidRPr="00B03D9F">
                              <w:rPr>
                                <w:rFonts w:ascii="Supria Sans Light" w:hAnsi="Supria Sans Light"/>
                                <w:bCs/>
                                <w:noProof w:val="0"/>
                                <w:color w:val="667F9E"/>
                                <w:sz w:val="20"/>
                                <w:szCs w:val="20"/>
                                <w:lang w:bidi="ar-SA"/>
                              </w:rPr>
                              <w:t xml:space="preserve"> Übung</w:t>
                            </w:r>
                            <w:r w:rsidR="00B03D9F">
                              <w:rPr>
                                <w:rFonts w:ascii="Supria Sans Light" w:hAnsi="Supria Sans Light"/>
                                <w:bCs/>
                                <w:noProof w:val="0"/>
                                <w:color w:val="667F9E"/>
                                <w:sz w:val="20"/>
                                <w:szCs w:val="20"/>
                                <w:lang w:bidi="ar-SA"/>
                              </w:rPr>
                              <w:t>en</w:t>
                            </w:r>
                            <w:r w:rsidR="0031600A">
                              <w:rPr>
                                <w:rFonts w:ascii="Supria Sans Light" w:hAnsi="Supria Sans Light"/>
                                <w:bCs/>
                                <w:noProof w:val="0"/>
                                <w:color w:val="667F9E"/>
                                <w:sz w:val="20"/>
                                <w:szCs w:val="20"/>
                                <w:lang w:bidi="ar-SA"/>
                              </w:rPr>
                              <w:t xml:space="preserve"> ist …</w:t>
                            </w:r>
                            <w:r w:rsidR="00B03D9F" w:rsidRPr="00B03D9F">
                              <w:rPr>
                                <w:rFonts w:ascii="Supria Sans Light" w:hAnsi="Supria Sans Light"/>
                                <w:bCs/>
                                <w:noProof w:val="0"/>
                                <w:color w:val="667F9E"/>
                                <w:sz w:val="20"/>
                                <w:szCs w:val="20"/>
                                <w:lang w:bidi="ar-SA"/>
                              </w:rPr>
                              <w:t xml:space="preserve"> Du kannst sie überall</w:t>
                            </w:r>
                            <w:r w:rsidR="009416ED">
                              <w:rPr>
                                <w:rFonts w:ascii="Supria Sans Light" w:hAnsi="Supria Sans Light"/>
                                <w:bCs/>
                                <w:noProof w:val="0"/>
                                <w:color w:val="667F9E"/>
                                <w:sz w:val="20"/>
                                <w:szCs w:val="20"/>
                                <w:lang w:bidi="ar-SA"/>
                              </w:rPr>
                              <w:t xml:space="preserve"> und</w:t>
                            </w:r>
                            <w:r w:rsidR="00B23F06">
                              <w:rPr>
                                <w:rFonts w:ascii="Supria Sans Light" w:hAnsi="Supria Sans Light"/>
                                <w:bCs/>
                                <w:noProof w:val="0"/>
                                <w:color w:val="667F9E"/>
                                <w:sz w:val="20"/>
                                <w:szCs w:val="20"/>
                                <w:lang w:bidi="ar-SA"/>
                              </w:rPr>
                              <w:t xml:space="preserve"> ohne </w:t>
                            </w:r>
                            <w:r w:rsidR="009416ED">
                              <w:rPr>
                                <w:rFonts w:ascii="Supria Sans Light" w:hAnsi="Supria Sans Light"/>
                                <w:bCs/>
                                <w:noProof w:val="0"/>
                                <w:color w:val="667F9E"/>
                                <w:sz w:val="20"/>
                                <w:szCs w:val="20"/>
                                <w:lang w:bidi="ar-SA"/>
                              </w:rPr>
                              <w:t xml:space="preserve">wirkliche </w:t>
                            </w:r>
                            <w:r w:rsidR="00B23F06">
                              <w:rPr>
                                <w:rFonts w:ascii="Supria Sans Light" w:hAnsi="Supria Sans Light"/>
                                <w:bCs/>
                                <w:noProof w:val="0"/>
                                <w:color w:val="667F9E"/>
                                <w:sz w:val="20"/>
                                <w:szCs w:val="20"/>
                                <w:lang w:bidi="ar-SA"/>
                              </w:rPr>
                              <w:t>Hilfsmittel</w:t>
                            </w:r>
                            <w:r w:rsidR="00B03D9F" w:rsidRPr="00B03D9F">
                              <w:rPr>
                                <w:rFonts w:ascii="Supria Sans Light" w:hAnsi="Supria Sans Light"/>
                                <w:bCs/>
                                <w:noProof w:val="0"/>
                                <w:color w:val="667F9E"/>
                                <w:sz w:val="20"/>
                                <w:szCs w:val="20"/>
                                <w:lang w:bidi="ar-SA"/>
                              </w:rPr>
                              <w:t xml:space="preserve"> </w:t>
                            </w:r>
                            <w:r w:rsidR="00FE2439">
                              <w:rPr>
                                <w:rFonts w:ascii="Supria Sans Light" w:hAnsi="Supria Sans Light"/>
                                <w:bCs/>
                                <w:noProof w:val="0"/>
                                <w:color w:val="667F9E"/>
                                <w:sz w:val="20"/>
                                <w:szCs w:val="20"/>
                                <w:lang w:bidi="ar-SA"/>
                              </w:rPr>
                              <w:t>ausführen.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C910" id="_x0000_s1030" type="#_x0000_t202" style="position:absolute;margin-left:57.6pt;margin-top:112pt;width:482.4pt;height:8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" filled="f" stroked="f">
                <v:textbox inset="0,0,0,0">
                  <w:txbxContent>
                    <w:p w14:paraId="30021E31" w14:textId="77777777" w:rsidR="00F90A24" w:rsidRDefault="00F90A24" w:rsidP="00F90A24">
                      <w:pPr>
                        <w:rPr>
                          <w:rFonts w:ascii="Heroic Condensed Medium" w:hAnsi="Heroic Condensed Medium"/>
                          <w:bCs/>
                          <w:i/>
                          <w:noProof w:val="0"/>
                          <w:color w:val="002647"/>
                          <w:sz w:val="48"/>
                          <w:szCs w:val="48"/>
                          <w:lang w:bidi="ar-SA"/>
                        </w:rPr>
                      </w:pPr>
                      <w:r w:rsidRPr="005125B3">
                        <w:rPr>
                          <w:rFonts w:ascii="Heroic Condensed Medium" w:hAnsi="Heroic Condensed Medium"/>
                          <w:bCs/>
                          <w:i/>
                          <w:noProof w:val="0"/>
                          <w:color w:val="002647"/>
                          <w:sz w:val="48"/>
                          <w:szCs w:val="48"/>
                          <w:lang w:bidi="ar-SA"/>
                        </w:rPr>
                        <w:t>ÜBUNG</w:t>
                      </w:r>
                      <w:r w:rsidR="00B03D9F">
                        <w:rPr>
                          <w:rFonts w:ascii="Heroic Condensed Medium" w:hAnsi="Heroic Condensed Medium"/>
                          <w:bCs/>
                          <w:i/>
                          <w:noProof w:val="0"/>
                          <w:color w:val="002647"/>
                          <w:sz w:val="48"/>
                          <w:szCs w:val="48"/>
                          <w:lang w:bidi="ar-SA"/>
                        </w:rPr>
                        <w:t>EN</w:t>
                      </w:r>
                      <w:r w:rsidRPr="005125B3">
                        <w:rPr>
                          <w:rFonts w:ascii="Heroic Condensed Medium" w:hAnsi="Heroic Condensed Medium"/>
                          <w:bCs/>
                          <w:i/>
                          <w:noProof w:val="0"/>
                          <w:color w:val="002647"/>
                          <w:sz w:val="48"/>
                          <w:szCs w:val="48"/>
                          <w:lang w:bidi="ar-SA"/>
                        </w:rPr>
                        <w:t xml:space="preserve"> FÜR ZU HAUSE</w:t>
                      </w:r>
                    </w:p>
                    <w:p w14:paraId="5C4D0AC0" w14:textId="77777777" w:rsidR="00F90A24" w:rsidRPr="007F0B48" w:rsidRDefault="00F90A24" w:rsidP="00F90A24">
                      <w:pPr>
                        <w:jc w:val="both"/>
                        <w:rPr>
                          <w:rFonts w:ascii="Supria Sans Light" w:hAnsi="Supria Sans Light"/>
                          <w:bCs/>
                          <w:noProof w:val="0"/>
                          <w:color w:val="667F9E"/>
                          <w:sz w:val="12"/>
                          <w:szCs w:val="12"/>
                          <w:lang w:bidi="ar-SA"/>
                        </w:rPr>
                      </w:pPr>
                    </w:p>
                    <w:p w14:paraId="12A2567F" w14:textId="77777777" w:rsidR="00FB04C4" w:rsidRDefault="006A10E2" w:rsidP="00FE46CA">
                      <w:pPr>
                        <w:spacing w:after="18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 xml:space="preserve">Wir machen </w:t>
                      </w:r>
                      <w:r w:rsidR="00B03D9F">
                        <w:rPr>
                          <w:rFonts w:ascii="Supria Sans Light" w:hAnsi="Supria Sans Light"/>
                          <w:bCs/>
                          <w:noProof w:val="0"/>
                          <w:color w:val="667F9E"/>
                          <w:sz w:val="20"/>
                          <w:szCs w:val="20"/>
                          <w:lang w:bidi="ar-SA"/>
                        </w:rPr>
                        <w:t xml:space="preserve">Dich fit fürs Laufen, </w:t>
                      </w:r>
                      <w:r w:rsidR="005379D8">
                        <w:rPr>
                          <w:rFonts w:ascii="Supria Sans Light" w:hAnsi="Supria Sans Light"/>
                          <w:bCs/>
                          <w:noProof w:val="0"/>
                          <w:color w:val="667F9E"/>
                          <w:sz w:val="20"/>
                          <w:szCs w:val="20"/>
                          <w:lang w:bidi="ar-SA"/>
                        </w:rPr>
                        <w:t>Walken</w:t>
                      </w:r>
                      <w:r w:rsidR="00B03D9F">
                        <w:rPr>
                          <w:rFonts w:ascii="Supria Sans Light" w:hAnsi="Supria Sans Light"/>
                          <w:bCs/>
                          <w:noProof w:val="0"/>
                          <w:color w:val="667F9E"/>
                          <w:sz w:val="20"/>
                          <w:szCs w:val="20"/>
                          <w:lang w:bidi="ar-SA"/>
                        </w:rPr>
                        <w:t xml:space="preserve"> oder Skifahren</w:t>
                      </w:r>
                      <w:r w:rsidR="009F432F">
                        <w:rPr>
                          <w:rFonts w:ascii="Supria Sans Light" w:hAnsi="Supria Sans Light"/>
                          <w:bCs/>
                          <w:noProof w:val="0"/>
                          <w:color w:val="667F9E"/>
                          <w:sz w:val="20"/>
                          <w:szCs w:val="20"/>
                          <w:lang w:bidi="ar-SA"/>
                        </w:rPr>
                        <w:t>.</w:t>
                      </w:r>
                      <w:r w:rsidR="00B03D9F" w:rsidRPr="00B03D9F">
                        <w:t xml:space="preserve"> </w:t>
                      </w:r>
                      <w:r w:rsidR="00B03D9F" w:rsidRPr="00B03D9F">
                        <w:rPr>
                          <w:rFonts w:ascii="Supria Sans Light" w:hAnsi="Supria Sans Light"/>
                          <w:bCs/>
                          <w:noProof w:val="0"/>
                          <w:color w:val="667F9E"/>
                          <w:sz w:val="20"/>
                          <w:szCs w:val="20"/>
                          <w:lang w:bidi="ar-SA"/>
                        </w:rPr>
                        <w:t>Mit dem Wandsitz</w:t>
                      </w:r>
                      <w:r w:rsidR="00B03D9F">
                        <w:rPr>
                          <w:rFonts w:ascii="Supria Sans Light" w:hAnsi="Supria Sans Light"/>
                          <w:bCs/>
                          <w:noProof w:val="0"/>
                          <w:color w:val="667F9E"/>
                          <w:sz w:val="20"/>
                          <w:szCs w:val="20"/>
                          <w:lang w:bidi="ar-SA"/>
                        </w:rPr>
                        <w:t xml:space="preserve"> und in Kombination </w:t>
                      </w:r>
                      <w:r w:rsidR="00FE2439">
                        <w:rPr>
                          <w:rFonts w:ascii="Supria Sans Light" w:hAnsi="Supria Sans Light"/>
                          <w:bCs/>
                          <w:noProof w:val="0"/>
                          <w:color w:val="667F9E"/>
                          <w:sz w:val="20"/>
                          <w:szCs w:val="20"/>
                          <w:lang w:bidi="ar-SA"/>
                        </w:rPr>
                        <w:t xml:space="preserve">mit </w:t>
                      </w:r>
                      <w:r w:rsidR="00B03D9F">
                        <w:rPr>
                          <w:rFonts w:ascii="Supria Sans Light" w:hAnsi="Supria Sans Light"/>
                          <w:bCs/>
                          <w:noProof w:val="0"/>
                          <w:color w:val="667F9E"/>
                          <w:sz w:val="20"/>
                          <w:szCs w:val="20"/>
                          <w:lang w:bidi="ar-SA"/>
                        </w:rPr>
                        <w:t>der Kniebeuge</w:t>
                      </w:r>
                      <w:r w:rsidR="009416ED">
                        <w:rPr>
                          <w:rFonts w:ascii="Supria Sans Light" w:hAnsi="Supria Sans Light"/>
                          <w:bCs/>
                          <w:noProof w:val="0"/>
                          <w:color w:val="667F9E"/>
                          <w:sz w:val="20"/>
                          <w:szCs w:val="20"/>
                          <w:lang w:bidi="ar-SA"/>
                        </w:rPr>
                        <w:t xml:space="preserve"> </w:t>
                      </w:r>
                      <w:r w:rsidR="00B03D9F">
                        <w:rPr>
                          <w:rFonts w:ascii="Supria Sans Light" w:hAnsi="Supria Sans Light"/>
                          <w:bCs/>
                          <w:noProof w:val="0"/>
                          <w:color w:val="667F9E"/>
                          <w:sz w:val="20"/>
                          <w:szCs w:val="20"/>
                          <w:lang w:bidi="ar-SA"/>
                        </w:rPr>
                        <w:t>trainierst Du eine D</w:t>
                      </w:r>
                      <w:r w:rsidR="00B03D9F" w:rsidRPr="00B03D9F">
                        <w:rPr>
                          <w:rFonts w:ascii="Supria Sans Light" w:hAnsi="Supria Sans Light"/>
                          <w:bCs/>
                          <w:noProof w:val="0"/>
                          <w:color w:val="667F9E"/>
                          <w:sz w:val="20"/>
                          <w:szCs w:val="20"/>
                          <w:lang w:bidi="ar-SA"/>
                        </w:rPr>
                        <w:t>einer größten Muskelgruppen: Di</w:t>
                      </w:r>
                      <w:r w:rsidR="00B03D9F">
                        <w:rPr>
                          <w:rFonts w:ascii="Supria Sans Light" w:hAnsi="Supria Sans Light"/>
                          <w:bCs/>
                          <w:noProof w:val="0"/>
                          <w:color w:val="667F9E"/>
                          <w:sz w:val="20"/>
                          <w:szCs w:val="20"/>
                          <w:lang w:bidi="ar-SA"/>
                        </w:rPr>
                        <w:t>e Beine. Das Gute auch an dies</w:t>
                      </w:r>
                      <w:r w:rsidR="00FE2439">
                        <w:rPr>
                          <w:rFonts w:ascii="Supria Sans Light" w:hAnsi="Supria Sans Light"/>
                          <w:bCs/>
                          <w:noProof w:val="0"/>
                          <w:color w:val="667F9E"/>
                          <w:sz w:val="20"/>
                          <w:szCs w:val="20"/>
                          <w:lang w:bidi="ar-SA"/>
                        </w:rPr>
                        <w:t>en</w:t>
                      </w:r>
                      <w:r w:rsidR="00B03D9F" w:rsidRPr="00B03D9F">
                        <w:rPr>
                          <w:rFonts w:ascii="Supria Sans Light" w:hAnsi="Supria Sans Light"/>
                          <w:bCs/>
                          <w:noProof w:val="0"/>
                          <w:color w:val="667F9E"/>
                          <w:sz w:val="20"/>
                          <w:szCs w:val="20"/>
                          <w:lang w:bidi="ar-SA"/>
                        </w:rPr>
                        <w:t xml:space="preserve"> Übung</w:t>
                      </w:r>
                      <w:r w:rsidR="00B03D9F">
                        <w:rPr>
                          <w:rFonts w:ascii="Supria Sans Light" w:hAnsi="Supria Sans Light"/>
                          <w:bCs/>
                          <w:noProof w:val="0"/>
                          <w:color w:val="667F9E"/>
                          <w:sz w:val="20"/>
                          <w:szCs w:val="20"/>
                          <w:lang w:bidi="ar-SA"/>
                        </w:rPr>
                        <w:t>en</w:t>
                      </w:r>
                      <w:r w:rsidR="0031600A">
                        <w:rPr>
                          <w:rFonts w:ascii="Supria Sans Light" w:hAnsi="Supria Sans Light"/>
                          <w:bCs/>
                          <w:noProof w:val="0"/>
                          <w:color w:val="667F9E"/>
                          <w:sz w:val="20"/>
                          <w:szCs w:val="20"/>
                          <w:lang w:bidi="ar-SA"/>
                        </w:rPr>
                        <w:t xml:space="preserve"> ist …</w:t>
                      </w:r>
                      <w:r w:rsidR="00B03D9F" w:rsidRPr="00B03D9F">
                        <w:rPr>
                          <w:rFonts w:ascii="Supria Sans Light" w:hAnsi="Supria Sans Light"/>
                          <w:bCs/>
                          <w:noProof w:val="0"/>
                          <w:color w:val="667F9E"/>
                          <w:sz w:val="20"/>
                          <w:szCs w:val="20"/>
                          <w:lang w:bidi="ar-SA"/>
                        </w:rPr>
                        <w:t xml:space="preserve"> Du kannst sie überall</w:t>
                      </w:r>
                      <w:r w:rsidR="009416ED">
                        <w:rPr>
                          <w:rFonts w:ascii="Supria Sans Light" w:hAnsi="Supria Sans Light"/>
                          <w:bCs/>
                          <w:noProof w:val="0"/>
                          <w:color w:val="667F9E"/>
                          <w:sz w:val="20"/>
                          <w:szCs w:val="20"/>
                          <w:lang w:bidi="ar-SA"/>
                        </w:rPr>
                        <w:t xml:space="preserve"> und</w:t>
                      </w:r>
                      <w:r w:rsidR="00B23F06">
                        <w:rPr>
                          <w:rFonts w:ascii="Supria Sans Light" w:hAnsi="Supria Sans Light"/>
                          <w:bCs/>
                          <w:noProof w:val="0"/>
                          <w:color w:val="667F9E"/>
                          <w:sz w:val="20"/>
                          <w:szCs w:val="20"/>
                          <w:lang w:bidi="ar-SA"/>
                        </w:rPr>
                        <w:t xml:space="preserve"> ohne </w:t>
                      </w:r>
                      <w:r w:rsidR="009416ED">
                        <w:rPr>
                          <w:rFonts w:ascii="Supria Sans Light" w:hAnsi="Supria Sans Light"/>
                          <w:bCs/>
                          <w:noProof w:val="0"/>
                          <w:color w:val="667F9E"/>
                          <w:sz w:val="20"/>
                          <w:szCs w:val="20"/>
                          <w:lang w:bidi="ar-SA"/>
                        </w:rPr>
                        <w:t xml:space="preserve">wirkliche </w:t>
                      </w:r>
                      <w:r w:rsidR="00B23F06">
                        <w:rPr>
                          <w:rFonts w:ascii="Supria Sans Light" w:hAnsi="Supria Sans Light"/>
                          <w:bCs/>
                          <w:noProof w:val="0"/>
                          <w:color w:val="667F9E"/>
                          <w:sz w:val="20"/>
                          <w:szCs w:val="20"/>
                          <w:lang w:bidi="ar-SA"/>
                        </w:rPr>
                        <w:t>Hilfsmittel</w:t>
                      </w:r>
                      <w:r w:rsidR="00B03D9F" w:rsidRPr="00B03D9F">
                        <w:rPr>
                          <w:rFonts w:ascii="Supria Sans Light" w:hAnsi="Supria Sans Light"/>
                          <w:bCs/>
                          <w:noProof w:val="0"/>
                          <w:color w:val="667F9E"/>
                          <w:sz w:val="20"/>
                          <w:szCs w:val="20"/>
                          <w:lang w:bidi="ar-SA"/>
                        </w:rPr>
                        <w:t xml:space="preserve"> </w:t>
                      </w:r>
                      <w:r w:rsidR="00FE2439">
                        <w:rPr>
                          <w:rFonts w:ascii="Supria Sans Light" w:hAnsi="Supria Sans Light"/>
                          <w:bCs/>
                          <w:noProof w:val="0"/>
                          <w:color w:val="667F9E"/>
                          <w:sz w:val="20"/>
                          <w:szCs w:val="20"/>
                          <w:lang w:bidi="ar-SA"/>
                        </w:rPr>
                        <w:t>ausführen.</w:t>
                      </w:r>
                    </w:p>
                  </w:txbxContent>
                </v:textbox>
                <w10:wrap anchorx="page" anchory="page"/>
              </v:shape>
            </w:pict>
          </mc:Fallback>
        </mc:AlternateContent>
      </w:r>
    </w:p>
    <w:p w14:paraId="3E0A8B83" w14:textId="77777777" w:rsidR="004B5A7F" w:rsidRPr="00AE4DE7" w:rsidRDefault="004B5A7F">
      <w:pPr>
        <w:rPr>
          <w:rFonts w:ascii="Supria Sans Light" w:hAnsi="Supria Sans Light"/>
          <w:color w:val="002647"/>
          <w:spacing w:val="20"/>
        </w:rPr>
      </w:pPr>
    </w:p>
    <w:p w14:paraId="3596FA6E" w14:textId="77777777" w:rsidR="0072636B" w:rsidRPr="00AE4DE7" w:rsidRDefault="00785B29" w:rsidP="009C657C">
      <w:pPr>
        <w:rPr>
          <w:color w:val="002647"/>
          <w:spacing w:val="20"/>
        </w:rPr>
      </w:pPr>
      <w:r w:rsidRPr="00AE4DE7">
        <w:rPr>
          <w:color w:val="002647"/>
          <w:spacing w:val="20"/>
          <w:lang w:bidi="ar-SA"/>
        </w:rPr>
        <mc:AlternateContent>
          <mc:Choice Requires="wps">
            <w:drawing>
              <wp:anchor distT="0" distB="0" distL="114300" distR="114300" simplePos="0" relativeHeight="251650560" behindDoc="0" locked="0" layoutInCell="1" allowOverlap="1" wp14:anchorId="77C4DC0F" wp14:editId="563B28CE">
                <wp:simplePos x="0" y="0"/>
                <wp:positionH relativeFrom="column">
                  <wp:posOffset>101600</wp:posOffset>
                </wp:positionH>
                <wp:positionV relativeFrom="paragraph">
                  <wp:posOffset>7542</wp:posOffset>
                </wp:positionV>
                <wp:extent cx="1371600" cy="0"/>
                <wp:effectExtent l="0" t="0" r="0" b="0"/>
                <wp:wrapNone/>
                <wp:docPr id="265" name="Line 22"/>
                <wp:cNvGraphicFramePr/>
                <a:graphic xmlns:a="http://schemas.openxmlformats.org/drawingml/2006/main">
                  <a:graphicData uri="http://schemas.microsoft.com/office/word/2010/wordprocessingShape">
                    <wps:wsp>
                      <wps:cNvCnPr/>
                      <wps:spPr bwMode="auto">
                        <a:xfrm>
                          <a:off x="0" y="0"/>
                          <a:ext cx="1371600" cy="0"/>
                        </a:xfrm>
                        <a:prstGeom prst="line">
                          <a:avLst/>
                        </a:prstGeom>
                        <a:solidFill>
                          <a:srgbClr val="99CCFF"/>
                        </a:solidFill>
                        <a:ln w="0" cap="rnd">
                          <a:solidFill>
                            <a:schemeClr val="tx1"/>
                          </a:solidFill>
                          <a:miter lim="800000"/>
                          <a:headEnd/>
                          <a:tailEnd/>
                        </a:ln>
                        <a:effectLst>
                          <a:glow>
                            <a:schemeClr val="accent1">
                              <a:alpha val="40000"/>
                            </a:schemeClr>
                          </a:glow>
                          <a:softEdge rad="63500"/>
                        </a:effectLst>
                      </wps:spPr>
                      <wps:bodyPr/>
                    </wps:wsp>
                  </a:graphicData>
                </a:graphic>
              </wp:anchor>
            </w:drawing>
          </mc:Choice>
          <mc:Fallback>
            <w:pict>
              <v:line w14:anchorId="41BD4B88" id="Line 22"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8pt,.6pt" to="11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" filled="t" fillcolor="#9cf" strokecolor="black [3213]" strokeweight="0">
                <v:stroke joinstyle="miter" endcap="round"/>
              </v:line>
            </w:pict>
          </mc:Fallback>
        </mc:AlternateContent>
      </w:r>
    </w:p>
    <w:p w14:paraId="7C121FA1" w14:textId="77777777" w:rsidR="004B5A7F" w:rsidRPr="00AE4DE7" w:rsidRDefault="004B5A7F">
      <w:pPr>
        <w:rPr>
          <w:rFonts w:ascii="Supria Sans Light" w:hAnsi="Supria Sans Light"/>
          <w:color w:val="002647"/>
          <w:spacing w:val="20"/>
        </w:rPr>
      </w:pPr>
    </w:p>
    <w:p w14:paraId="5E54633D" w14:textId="77777777" w:rsidR="004B5A7F" w:rsidRPr="00AE4DE7" w:rsidRDefault="004B5A7F">
      <w:pPr>
        <w:rPr>
          <w:rFonts w:ascii="Supria Sans Light" w:hAnsi="Supria Sans Light"/>
          <w:color w:val="002647"/>
          <w:spacing w:val="20"/>
        </w:rPr>
      </w:pPr>
    </w:p>
    <w:p w14:paraId="66700FD2" w14:textId="77777777" w:rsidR="004B5A7F" w:rsidRPr="00AE4DE7" w:rsidRDefault="00B23F06">
      <w:pPr>
        <w:rPr>
          <w:rFonts w:ascii="Supria Sans Light" w:hAnsi="Supria Sans Light"/>
          <w:color w:val="002647"/>
          <w:spacing w:val="20"/>
        </w:rPr>
      </w:pPr>
      <w:r w:rsidRPr="005125B3">
        <w:rPr>
          <w:rFonts w:ascii="Supria Sans Light" w:hAnsi="Supria Sans Light"/>
          <w:color w:val="002647"/>
          <w:spacing w:val="20"/>
          <w:lang w:bidi="ar-SA"/>
        </w:rPr>
        <mc:AlternateContent>
          <mc:Choice Requires="wps">
            <w:drawing>
              <wp:anchor distT="0" distB="0" distL="114300" distR="114300" simplePos="0" relativeHeight="251721216" behindDoc="0" locked="0" layoutInCell="1" allowOverlap="1" wp14:anchorId="36993C54" wp14:editId="2FAC4606">
                <wp:simplePos x="0" y="0"/>
                <wp:positionH relativeFrom="page">
                  <wp:posOffset>3791585</wp:posOffset>
                </wp:positionH>
                <wp:positionV relativeFrom="page">
                  <wp:posOffset>2433432</wp:posOffset>
                </wp:positionV>
                <wp:extent cx="3066489" cy="2266950"/>
                <wp:effectExtent l="0" t="0" r="635"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89" cy="226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CEEED" w14:textId="77777777" w:rsidR="002C161A" w:rsidRPr="00F90A24" w:rsidRDefault="005379D8" w:rsidP="002C161A">
                            <w:pPr>
                              <w:rPr>
                                <w:rFonts w:ascii="Heroic Condensed Medium" w:hAnsi="Heroic Condensed Medium"/>
                                <w:bCs/>
                                <w:i/>
                                <w:noProof w:val="0"/>
                                <w:color w:val="002647"/>
                                <w:sz w:val="42"/>
                                <w:szCs w:val="42"/>
                                <w:u w:val="single"/>
                                <w:lang w:bidi="ar-SA"/>
                              </w:rPr>
                            </w:pPr>
                            <w:r>
                              <w:rPr>
                                <w:rFonts w:ascii="Heroic Condensed Medium" w:hAnsi="Heroic Condensed Medium"/>
                                <w:bCs/>
                                <w:i/>
                                <w:noProof w:val="0"/>
                                <w:color w:val="002647"/>
                                <w:sz w:val="42"/>
                                <w:szCs w:val="42"/>
                                <w:u w:val="single"/>
                                <w:lang w:bidi="ar-SA"/>
                              </w:rPr>
                              <w:t>WANDSITZ UND KNIEBEUGE</w:t>
                            </w:r>
                          </w:p>
                          <w:p w14:paraId="3236E41F" w14:textId="77777777" w:rsidR="002C161A" w:rsidRPr="007F0B48" w:rsidRDefault="002C161A" w:rsidP="002C161A">
                            <w:pPr>
                              <w:jc w:val="both"/>
                              <w:rPr>
                                <w:rFonts w:ascii="Supria Sans Light" w:hAnsi="Supria Sans Light"/>
                                <w:bCs/>
                                <w:noProof w:val="0"/>
                                <w:color w:val="667F9E"/>
                                <w:sz w:val="12"/>
                                <w:szCs w:val="12"/>
                                <w:lang w:bidi="ar-SA"/>
                              </w:rPr>
                            </w:pPr>
                          </w:p>
                          <w:p w14:paraId="7EDA53EC" w14:textId="77777777" w:rsidR="005379D8" w:rsidRPr="005379D8" w:rsidRDefault="005379D8" w:rsidP="005379D8">
                            <w:pPr>
                              <w:spacing w:after="180"/>
                              <w:ind w:left="284"/>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Wandsitz: M</w:t>
                            </w:r>
                            <w:r w:rsidRPr="005379D8">
                              <w:rPr>
                                <w:rFonts w:ascii="Supria Sans Light" w:hAnsi="Supria Sans Light"/>
                                <w:bCs/>
                                <w:noProof w:val="0"/>
                                <w:color w:val="667F9E"/>
                                <w:sz w:val="20"/>
                                <w:szCs w:val="20"/>
                                <w:lang w:bidi="ar-SA"/>
                              </w:rPr>
                              <w:t xml:space="preserve">it dem Rücken an die Wand stellen </w:t>
                            </w:r>
                            <w:r w:rsidR="00B03D9F">
                              <w:rPr>
                                <w:rFonts w:ascii="Supria Sans Light" w:hAnsi="Supria Sans Light"/>
                                <w:bCs/>
                                <w:noProof w:val="0"/>
                                <w:color w:val="667F9E"/>
                                <w:sz w:val="20"/>
                                <w:szCs w:val="20"/>
                                <w:lang w:bidi="ar-SA"/>
                              </w:rPr>
                              <w:t xml:space="preserve">und </w:t>
                            </w:r>
                            <w:r w:rsidRPr="005379D8">
                              <w:rPr>
                                <w:rFonts w:ascii="Supria Sans Light" w:hAnsi="Supria Sans Light"/>
                                <w:bCs/>
                                <w:noProof w:val="0"/>
                                <w:color w:val="667F9E"/>
                                <w:sz w:val="20"/>
                                <w:szCs w:val="20"/>
                                <w:lang w:bidi="ar-SA"/>
                              </w:rPr>
                              <w:t>in die Kniebeuge</w:t>
                            </w:r>
                            <w:r w:rsidR="00B03D9F">
                              <w:rPr>
                                <w:rFonts w:ascii="Supria Sans Light" w:hAnsi="Supria Sans Light"/>
                                <w:bCs/>
                                <w:noProof w:val="0"/>
                                <w:color w:val="667F9E"/>
                                <w:sz w:val="20"/>
                                <w:szCs w:val="20"/>
                                <w:lang w:bidi="ar-SA"/>
                              </w:rPr>
                              <w:t xml:space="preserve"> gehen. D</w:t>
                            </w:r>
                            <w:r w:rsidRPr="005379D8">
                              <w:rPr>
                                <w:rFonts w:ascii="Supria Sans Light" w:hAnsi="Supria Sans Light"/>
                                <w:bCs/>
                                <w:noProof w:val="0"/>
                                <w:color w:val="667F9E"/>
                                <w:sz w:val="20"/>
                                <w:szCs w:val="20"/>
                                <w:lang w:bidi="ar-SA"/>
                              </w:rPr>
                              <w:t>en Rücken ganz gerade an di</w:t>
                            </w:r>
                            <w:r>
                              <w:rPr>
                                <w:rFonts w:ascii="Supria Sans Light" w:hAnsi="Supria Sans Light"/>
                                <w:bCs/>
                                <w:noProof w:val="0"/>
                                <w:color w:val="667F9E"/>
                                <w:sz w:val="20"/>
                                <w:szCs w:val="20"/>
                                <w:lang w:bidi="ar-SA"/>
                              </w:rPr>
                              <w:t xml:space="preserve">e Wand drücken und bitte </w:t>
                            </w:r>
                            <w:r w:rsidRPr="005379D8">
                              <w:rPr>
                                <w:rFonts w:ascii="Supria Sans Light" w:hAnsi="Supria Sans Light"/>
                                <w:bCs/>
                                <w:noProof w:val="0"/>
                                <w:color w:val="667F9E"/>
                                <w:sz w:val="20"/>
                                <w:szCs w:val="20"/>
                                <w:lang w:bidi="ar-SA"/>
                              </w:rPr>
                              <w:t>darauf</w:t>
                            </w:r>
                            <w:r>
                              <w:rPr>
                                <w:rFonts w:ascii="Supria Sans Light" w:hAnsi="Supria Sans Light"/>
                                <w:bCs/>
                                <w:noProof w:val="0"/>
                                <w:color w:val="667F9E"/>
                                <w:sz w:val="20"/>
                                <w:szCs w:val="20"/>
                                <w:lang w:bidi="ar-SA"/>
                              </w:rPr>
                              <w:t xml:space="preserve"> achten, dass die Knie</w:t>
                            </w:r>
                            <w:r w:rsidRPr="005379D8">
                              <w:rPr>
                                <w:rFonts w:ascii="Supria Sans Light" w:hAnsi="Supria Sans Light"/>
                                <w:bCs/>
                                <w:noProof w:val="0"/>
                                <w:color w:val="667F9E"/>
                                <w:sz w:val="20"/>
                                <w:szCs w:val="20"/>
                                <w:lang w:bidi="ar-SA"/>
                              </w:rPr>
                              <w:t xml:space="preserve"> nicht über die Fußspitze </w:t>
                            </w:r>
                            <w:r w:rsidR="00B03D9F">
                              <w:rPr>
                                <w:rFonts w:ascii="Supria Sans Light" w:hAnsi="Supria Sans Light"/>
                                <w:bCs/>
                                <w:noProof w:val="0"/>
                                <w:color w:val="667F9E"/>
                                <w:sz w:val="20"/>
                                <w:szCs w:val="20"/>
                                <w:lang w:bidi="ar-SA"/>
                              </w:rPr>
                              <w:t>heraus</w:t>
                            </w:r>
                            <w:r w:rsidRPr="005379D8">
                              <w:rPr>
                                <w:rFonts w:ascii="Supria Sans Light" w:hAnsi="Supria Sans Light"/>
                                <w:bCs/>
                                <w:noProof w:val="0"/>
                                <w:color w:val="667F9E"/>
                                <w:sz w:val="20"/>
                                <w:szCs w:val="20"/>
                                <w:lang w:bidi="ar-SA"/>
                              </w:rPr>
                              <w:t>ragen</w:t>
                            </w:r>
                            <w:r>
                              <w:rPr>
                                <w:rFonts w:ascii="Supria Sans Light" w:hAnsi="Supria Sans Light"/>
                                <w:bCs/>
                                <w:noProof w:val="0"/>
                                <w:color w:val="667F9E"/>
                                <w:sz w:val="20"/>
                                <w:szCs w:val="20"/>
                                <w:lang w:bidi="ar-SA"/>
                              </w:rPr>
                              <w:t>. Versuch</w:t>
                            </w:r>
                            <w:r w:rsidRPr="005379D8">
                              <w:rPr>
                                <w:rFonts w:ascii="Supria Sans Light" w:hAnsi="Supria Sans Light"/>
                                <w:bCs/>
                                <w:noProof w:val="0"/>
                                <w:color w:val="667F9E"/>
                                <w:sz w:val="20"/>
                                <w:szCs w:val="20"/>
                                <w:lang w:bidi="ar-SA"/>
                              </w:rPr>
                              <w:t xml:space="preserve"> diese Pos</w:t>
                            </w:r>
                            <w:r>
                              <w:rPr>
                                <w:rFonts w:ascii="Supria Sans Light" w:hAnsi="Supria Sans Light"/>
                                <w:bCs/>
                                <w:noProof w:val="0"/>
                                <w:color w:val="667F9E"/>
                                <w:sz w:val="20"/>
                                <w:szCs w:val="20"/>
                                <w:lang w:bidi="ar-SA"/>
                              </w:rPr>
                              <w:t>i</w:t>
                            </w:r>
                            <w:r w:rsidRPr="005379D8">
                              <w:rPr>
                                <w:rFonts w:ascii="Supria Sans Light" w:hAnsi="Supria Sans Light"/>
                                <w:bCs/>
                                <w:noProof w:val="0"/>
                                <w:color w:val="667F9E"/>
                                <w:sz w:val="20"/>
                                <w:szCs w:val="20"/>
                                <w:lang w:bidi="ar-SA"/>
                              </w:rPr>
                              <w:t xml:space="preserve">tion </w:t>
                            </w:r>
                            <w:r>
                              <w:rPr>
                                <w:rFonts w:ascii="Supria Sans Light" w:hAnsi="Supria Sans Light"/>
                                <w:bCs/>
                                <w:noProof w:val="0"/>
                                <w:color w:val="667F9E"/>
                                <w:sz w:val="20"/>
                                <w:szCs w:val="20"/>
                                <w:lang w:bidi="ar-SA"/>
                              </w:rPr>
                              <w:t xml:space="preserve">ca. </w:t>
                            </w:r>
                            <w:r w:rsidRPr="005379D8">
                              <w:rPr>
                                <w:rFonts w:ascii="Supria Sans Light" w:hAnsi="Supria Sans Light"/>
                                <w:bCs/>
                                <w:noProof w:val="0"/>
                                <w:color w:val="667F9E"/>
                                <w:sz w:val="20"/>
                                <w:szCs w:val="20"/>
                                <w:lang w:bidi="ar-SA"/>
                              </w:rPr>
                              <w:t>10-15 Sekunden zu halten</w:t>
                            </w:r>
                            <w:r>
                              <w:rPr>
                                <w:rFonts w:ascii="Supria Sans Light" w:hAnsi="Supria Sans Light"/>
                                <w:bCs/>
                                <w:noProof w:val="0"/>
                                <w:color w:val="667F9E"/>
                                <w:sz w:val="20"/>
                                <w:szCs w:val="20"/>
                                <w:lang w:bidi="ar-SA"/>
                              </w:rPr>
                              <w:t>, dann</w:t>
                            </w:r>
                            <w:r w:rsidRPr="005379D8">
                              <w:rPr>
                                <w:rFonts w:ascii="Supria Sans Light" w:hAnsi="Supria Sans Light"/>
                                <w:bCs/>
                                <w:noProof w:val="0"/>
                                <w:color w:val="667F9E"/>
                                <w:sz w:val="20"/>
                                <w:szCs w:val="20"/>
                                <w:lang w:bidi="ar-SA"/>
                              </w:rPr>
                              <w:t xml:space="preserve"> von der Wand weggehen</w:t>
                            </w:r>
                            <w:r w:rsidR="00B03D9F">
                              <w:rPr>
                                <w:rFonts w:ascii="Supria Sans Light" w:hAnsi="Supria Sans Light"/>
                                <w:bCs/>
                                <w:noProof w:val="0"/>
                                <w:color w:val="667F9E"/>
                                <w:sz w:val="20"/>
                                <w:szCs w:val="20"/>
                                <w:lang w:bidi="ar-SA"/>
                              </w:rPr>
                              <w:t xml:space="preserve"> und </w:t>
                            </w:r>
                            <w:r w:rsidRPr="005379D8">
                              <w:rPr>
                                <w:rFonts w:ascii="Supria Sans Light" w:hAnsi="Supria Sans Light"/>
                                <w:bCs/>
                                <w:noProof w:val="0"/>
                                <w:color w:val="667F9E"/>
                                <w:sz w:val="20"/>
                                <w:szCs w:val="20"/>
                                <w:lang w:bidi="ar-SA"/>
                              </w:rPr>
                              <w:t>kur</w:t>
                            </w:r>
                            <w:r>
                              <w:rPr>
                                <w:rFonts w:ascii="Supria Sans Light" w:hAnsi="Supria Sans Light"/>
                                <w:bCs/>
                                <w:noProof w:val="0"/>
                                <w:color w:val="667F9E"/>
                                <w:sz w:val="20"/>
                                <w:szCs w:val="20"/>
                                <w:lang w:bidi="ar-SA"/>
                              </w:rPr>
                              <w:t>ze Pause. 3 Wiederholungen.</w:t>
                            </w:r>
                          </w:p>
                          <w:p w14:paraId="18D27CB3" w14:textId="77777777" w:rsidR="002C161A" w:rsidRPr="00F606E9" w:rsidRDefault="005379D8" w:rsidP="005379D8">
                            <w:pPr>
                              <w:spacing w:after="180"/>
                              <w:ind w:left="284"/>
                              <w:jc w:val="both"/>
                              <w:rPr>
                                <w:rFonts w:ascii="Supria Sans Light" w:hAnsi="Supria Sans Light"/>
                                <w:bCs/>
                                <w:noProof w:val="0"/>
                                <w:color w:val="667F9E"/>
                                <w:sz w:val="20"/>
                                <w:szCs w:val="20"/>
                                <w:lang w:bidi="ar-SA"/>
                              </w:rPr>
                            </w:pPr>
                            <w:r w:rsidRPr="005379D8">
                              <w:rPr>
                                <w:rFonts w:ascii="Supria Sans Light" w:hAnsi="Supria Sans Light"/>
                                <w:bCs/>
                                <w:noProof w:val="0"/>
                                <w:color w:val="667F9E"/>
                                <w:sz w:val="20"/>
                                <w:szCs w:val="20"/>
                                <w:lang w:bidi="ar-SA"/>
                              </w:rPr>
                              <w:t xml:space="preserve">Kniebeuge: In die Kniebeuge gehen und auch hier darauf achten, dass die </w:t>
                            </w:r>
                            <w:r w:rsidR="00B03D9F" w:rsidRPr="005379D8">
                              <w:rPr>
                                <w:rFonts w:ascii="Supria Sans Light" w:hAnsi="Supria Sans Light"/>
                                <w:bCs/>
                                <w:noProof w:val="0"/>
                                <w:color w:val="667F9E"/>
                                <w:sz w:val="20"/>
                                <w:szCs w:val="20"/>
                                <w:lang w:bidi="ar-SA"/>
                              </w:rPr>
                              <w:t>Knie</w:t>
                            </w:r>
                            <w:r w:rsidRPr="005379D8">
                              <w:rPr>
                                <w:rFonts w:ascii="Supria Sans Light" w:hAnsi="Supria Sans Light"/>
                                <w:bCs/>
                                <w:noProof w:val="0"/>
                                <w:color w:val="667F9E"/>
                                <w:sz w:val="20"/>
                                <w:szCs w:val="20"/>
                                <w:lang w:bidi="ar-SA"/>
                              </w:rPr>
                              <w:t xml:space="preserve"> nicht über die Fußspitze </w:t>
                            </w:r>
                            <w:r w:rsidR="00B03D9F">
                              <w:rPr>
                                <w:rFonts w:ascii="Supria Sans Light" w:hAnsi="Supria Sans Light"/>
                                <w:bCs/>
                                <w:noProof w:val="0"/>
                                <w:color w:val="667F9E"/>
                                <w:sz w:val="20"/>
                                <w:szCs w:val="20"/>
                                <w:lang w:bidi="ar-SA"/>
                              </w:rPr>
                              <w:t>he</w:t>
                            </w:r>
                            <w:r w:rsidRPr="005379D8">
                              <w:rPr>
                                <w:rFonts w:ascii="Supria Sans Light" w:hAnsi="Supria Sans Light"/>
                                <w:bCs/>
                                <w:noProof w:val="0"/>
                                <w:color w:val="667F9E"/>
                                <w:sz w:val="20"/>
                                <w:szCs w:val="20"/>
                                <w:lang w:bidi="ar-SA"/>
                              </w:rPr>
                              <w:t>rausrag</w:t>
                            </w:r>
                            <w:r w:rsidR="00B03D9F">
                              <w:rPr>
                                <w:rFonts w:ascii="Supria Sans Light" w:hAnsi="Supria Sans Light"/>
                                <w:bCs/>
                                <w:noProof w:val="0"/>
                                <w:color w:val="667F9E"/>
                                <w:sz w:val="20"/>
                                <w:szCs w:val="20"/>
                                <w:lang w:bidi="ar-SA"/>
                              </w:rPr>
                              <w:t>en, dann 15</w:t>
                            </w:r>
                            <w:r w:rsidRPr="005379D8">
                              <w:rPr>
                                <w:rFonts w:ascii="Supria Sans Light" w:hAnsi="Supria Sans Light"/>
                                <w:bCs/>
                                <w:noProof w:val="0"/>
                                <w:color w:val="667F9E"/>
                                <w:sz w:val="20"/>
                                <w:szCs w:val="20"/>
                                <w:lang w:bidi="ar-SA"/>
                              </w:rPr>
                              <w:t>x den</w:t>
                            </w:r>
                            <w:r w:rsidR="00B03D9F">
                              <w:rPr>
                                <w:rFonts w:ascii="Supria Sans Light" w:hAnsi="Supria Sans Light"/>
                                <w:bCs/>
                                <w:noProof w:val="0"/>
                                <w:color w:val="667F9E"/>
                                <w:sz w:val="20"/>
                                <w:szCs w:val="20"/>
                                <w:lang w:bidi="ar-SA"/>
                              </w:rPr>
                              <w:t xml:space="preserve"> Körper hoch und runter bewegen.</w:t>
                            </w:r>
                            <w:r w:rsidRPr="005379D8">
                              <w:rPr>
                                <w:rFonts w:ascii="Supria Sans Light" w:hAnsi="Supria Sans Light"/>
                                <w:bCs/>
                                <w:noProof w:val="0"/>
                                <w:color w:val="667F9E"/>
                                <w:sz w:val="20"/>
                                <w:szCs w:val="20"/>
                                <w:lang w:bidi="ar-SA"/>
                              </w:rPr>
                              <w:t xml:space="preserve"> 3 x</w:t>
                            </w:r>
                            <w:r w:rsidR="00B03D9F">
                              <w:rPr>
                                <w:rFonts w:ascii="Supria Sans Light" w:hAnsi="Supria Sans Light"/>
                                <w:bCs/>
                                <w:noProof w:val="0"/>
                                <w:color w:val="667F9E"/>
                                <w:sz w:val="20"/>
                                <w:szCs w:val="20"/>
                                <w:lang w:bidi="ar-SA"/>
                              </w:rPr>
                              <w:t xml:space="preserve"> </w:t>
                            </w:r>
                            <w:r w:rsidRPr="005379D8">
                              <w:rPr>
                                <w:rFonts w:ascii="Supria Sans Light" w:hAnsi="Supria Sans Light"/>
                                <w:bCs/>
                                <w:noProof w:val="0"/>
                                <w:color w:val="667F9E"/>
                                <w:sz w:val="20"/>
                                <w:szCs w:val="20"/>
                                <w:lang w:bidi="ar-SA"/>
                              </w:rPr>
                              <w:t>15 Wiederholungen</w:t>
                            </w:r>
                            <w:r w:rsidR="00B03D9F">
                              <w:rPr>
                                <w:rFonts w:ascii="Supria Sans Light" w:hAnsi="Supria Sans Light"/>
                                <w:bCs/>
                                <w:noProof w:val="0"/>
                                <w:color w:val="667F9E"/>
                                <w:sz w:val="20"/>
                                <w:szCs w:val="20"/>
                                <w:lang w:bidi="ar-S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93C54" id="_x0000_s1031" type="#_x0000_t202" style="position:absolute;margin-left:298.55pt;margin-top:191.6pt;width:241.45pt;height:178.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" filled="f" stroked="f">
                <v:textbox inset="0,0,0,0">
                  <w:txbxContent>
                    <w:p w14:paraId="530CEEED" w14:textId="77777777" w:rsidR="002C161A" w:rsidRPr="00F90A24" w:rsidRDefault="005379D8" w:rsidP="002C161A">
                      <w:pPr>
                        <w:rPr>
                          <w:rFonts w:ascii="Heroic Condensed Medium" w:hAnsi="Heroic Condensed Medium"/>
                          <w:bCs/>
                          <w:i/>
                          <w:noProof w:val="0"/>
                          <w:color w:val="002647"/>
                          <w:sz w:val="42"/>
                          <w:szCs w:val="42"/>
                          <w:u w:val="single"/>
                          <w:lang w:bidi="ar-SA"/>
                        </w:rPr>
                      </w:pPr>
                      <w:r>
                        <w:rPr>
                          <w:rFonts w:ascii="Heroic Condensed Medium" w:hAnsi="Heroic Condensed Medium"/>
                          <w:bCs/>
                          <w:i/>
                          <w:noProof w:val="0"/>
                          <w:color w:val="002647"/>
                          <w:sz w:val="42"/>
                          <w:szCs w:val="42"/>
                          <w:u w:val="single"/>
                          <w:lang w:bidi="ar-SA"/>
                        </w:rPr>
                        <w:t>WANDSITZ UND KNIEBEUGE</w:t>
                      </w:r>
                    </w:p>
                    <w:p w14:paraId="3236E41F" w14:textId="77777777" w:rsidR="002C161A" w:rsidRPr="007F0B48" w:rsidRDefault="002C161A" w:rsidP="002C161A">
                      <w:pPr>
                        <w:jc w:val="both"/>
                        <w:rPr>
                          <w:rFonts w:ascii="Supria Sans Light" w:hAnsi="Supria Sans Light"/>
                          <w:bCs/>
                          <w:noProof w:val="0"/>
                          <w:color w:val="667F9E"/>
                          <w:sz w:val="12"/>
                          <w:szCs w:val="12"/>
                          <w:lang w:bidi="ar-SA"/>
                        </w:rPr>
                      </w:pPr>
                    </w:p>
                    <w:p w14:paraId="7EDA53EC" w14:textId="77777777" w:rsidR="005379D8" w:rsidRPr="005379D8" w:rsidRDefault="005379D8" w:rsidP="005379D8">
                      <w:pPr>
                        <w:spacing w:after="180"/>
                        <w:ind w:left="284"/>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Wandsitz: M</w:t>
                      </w:r>
                      <w:r w:rsidRPr="005379D8">
                        <w:rPr>
                          <w:rFonts w:ascii="Supria Sans Light" w:hAnsi="Supria Sans Light"/>
                          <w:bCs/>
                          <w:noProof w:val="0"/>
                          <w:color w:val="667F9E"/>
                          <w:sz w:val="20"/>
                          <w:szCs w:val="20"/>
                          <w:lang w:bidi="ar-SA"/>
                        </w:rPr>
                        <w:t xml:space="preserve">it dem Rücken an die Wand stellen </w:t>
                      </w:r>
                      <w:r w:rsidR="00B03D9F">
                        <w:rPr>
                          <w:rFonts w:ascii="Supria Sans Light" w:hAnsi="Supria Sans Light"/>
                          <w:bCs/>
                          <w:noProof w:val="0"/>
                          <w:color w:val="667F9E"/>
                          <w:sz w:val="20"/>
                          <w:szCs w:val="20"/>
                          <w:lang w:bidi="ar-SA"/>
                        </w:rPr>
                        <w:t xml:space="preserve">und </w:t>
                      </w:r>
                      <w:r w:rsidRPr="005379D8">
                        <w:rPr>
                          <w:rFonts w:ascii="Supria Sans Light" w:hAnsi="Supria Sans Light"/>
                          <w:bCs/>
                          <w:noProof w:val="0"/>
                          <w:color w:val="667F9E"/>
                          <w:sz w:val="20"/>
                          <w:szCs w:val="20"/>
                          <w:lang w:bidi="ar-SA"/>
                        </w:rPr>
                        <w:t>in die Kniebeuge</w:t>
                      </w:r>
                      <w:r w:rsidR="00B03D9F">
                        <w:rPr>
                          <w:rFonts w:ascii="Supria Sans Light" w:hAnsi="Supria Sans Light"/>
                          <w:bCs/>
                          <w:noProof w:val="0"/>
                          <w:color w:val="667F9E"/>
                          <w:sz w:val="20"/>
                          <w:szCs w:val="20"/>
                          <w:lang w:bidi="ar-SA"/>
                        </w:rPr>
                        <w:t xml:space="preserve"> gehen. D</w:t>
                      </w:r>
                      <w:r w:rsidRPr="005379D8">
                        <w:rPr>
                          <w:rFonts w:ascii="Supria Sans Light" w:hAnsi="Supria Sans Light"/>
                          <w:bCs/>
                          <w:noProof w:val="0"/>
                          <w:color w:val="667F9E"/>
                          <w:sz w:val="20"/>
                          <w:szCs w:val="20"/>
                          <w:lang w:bidi="ar-SA"/>
                        </w:rPr>
                        <w:t>en Rücken ganz gerade an di</w:t>
                      </w:r>
                      <w:r>
                        <w:rPr>
                          <w:rFonts w:ascii="Supria Sans Light" w:hAnsi="Supria Sans Light"/>
                          <w:bCs/>
                          <w:noProof w:val="0"/>
                          <w:color w:val="667F9E"/>
                          <w:sz w:val="20"/>
                          <w:szCs w:val="20"/>
                          <w:lang w:bidi="ar-SA"/>
                        </w:rPr>
                        <w:t xml:space="preserve">e Wand drücken und bitte </w:t>
                      </w:r>
                      <w:r w:rsidRPr="005379D8">
                        <w:rPr>
                          <w:rFonts w:ascii="Supria Sans Light" w:hAnsi="Supria Sans Light"/>
                          <w:bCs/>
                          <w:noProof w:val="0"/>
                          <w:color w:val="667F9E"/>
                          <w:sz w:val="20"/>
                          <w:szCs w:val="20"/>
                          <w:lang w:bidi="ar-SA"/>
                        </w:rPr>
                        <w:t>darauf</w:t>
                      </w:r>
                      <w:r>
                        <w:rPr>
                          <w:rFonts w:ascii="Supria Sans Light" w:hAnsi="Supria Sans Light"/>
                          <w:bCs/>
                          <w:noProof w:val="0"/>
                          <w:color w:val="667F9E"/>
                          <w:sz w:val="20"/>
                          <w:szCs w:val="20"/>
                          <w:lang w:bidi="ar-SA"/>
                        </w:rPr>
                        <w:t xml:space="preserve"> achten, dass die Knie</w:t>
                      </w:r>
                      <w:r w:rsidRPr="005379D8">
                        <w:rPr>
                          <w:rFonts w:ascii="Supria Sans Light" w:hAnsi="Supria Sans Light"/>
                          <w:bCs/>
                          <w:noProof w:val="0"/>
                          <w:color w:val="667F9E"/>
                          <w:sz w:val="20"/>
                          <w:szCs w:val="20"/>
                          <w:lang w:bidi="ar-SA"/>
                        </w:rPr>
                        <w:t xml:space="preserve"> nicht über die Fußspitze </w:t>
                      </w:r>
                      <w:r w:rsidR="00B03D9F">
                        <w:rPr>
                          <w:rFonts w:ascii="Supria Sans Light" w:hAnsi="Supria Sans Light"/>
                          <w:bCs/>
                          <w:noProof w:val="0"/>
                          <w:color w:val="667F9E"/>
                          <w:sz w:val="20"/>
                          <w:szCs w:val="20"/>
                          <w:lang w:bidi="ar-SA"/>
                        </w:rPr>
                        <w:t>heraus</w:t>
                      </w:r>
                      <w:r w:rsidRPr="005379D8">
                        <w:rPr>
                          <w:rFonts w:ascii="Supria Sans Light" w:hAnsi="Supria Sans Light"/>
                          <w:bCs/>
                          <w:noProof w:val="0"/>
                          <w:color w:val="667F9E"/>
                          <w:sz w:val="20"/>
                          <w:szCs w:val="20"/>
                          <w:lang w:bidi="ar-SA"/>
                        </w:rPr>
                        <w:t>ragen</w:t>
                      </w:r>
                      <w:r>
                        <w:rPr>
                          <w:rFonts w:ascii="Supria Sans Light" w:hAnsi="Supria Sans Light"/>
                          <w:bCs/>
                          <w:noProof w:val="0"/>
                          <w:color w:val="667F9E"/>
                          <w:sz w:val="20"/>
                          <w:szCs w:val="20"/>
                          <w:lang w:bidi="ar-SA"/>
                        </w:rPr>
                        <w:t>. Versuch</w:t>
                      </w:r>
                      <w:r w:rsidRPr="005379D8">
                        <w:rPr>
                          <w:rFonts w:ascii="Supria Sans Light" w:hAnsi="Supria Sans Light"/>
                          <w:bCs/>
                          <w:noProof w:val="0"/>
                          <w:color w:val="667F9E"/>
                          <w:sz w:val="20"/>
                          <w:szCs w:val="20"/>
                          <w:lang w:bidi="ar-SA"/>
                        </w:rPr>
                        <w:t xml:space="preserve"> diese Pos</w:t>
                      </w:r>
                      <w:r>
                        <w:rPr>
                          <w:rFonts w:ascii="Supria Sans Light" w:hAnsi="Supria Sans Light"/>
                          <w:bCs/>
                          <w:noProof w:val="0"/>
                          <w:color w:val="667F9E"/>
                          <w:sz w:val="20"/>
                          <w:szCs w:val="20"/>
                          <w:lang w:bidi="ar-SA"/>
                        </w:rPr>
                        <w:t>i</w:t>
                      </w:r>
                      <w:r w:rsidRPr="005379D8">
                        <w:rPr>
                          <w:rFonts w:ascii="Supria Sans Light" w:hAnsi="Supria Sans Light"/>
                          <w:bCs/>
                          <w:noProof w:val="0"/>
                          <w:color w:val="667F9E"/>
                          <w:sz w:val="20"/>
                          <w:szCs w:val="20"/>
                          <w:lang w:bidi="ar-SA"/>
                        </w:rPr>
                        <w:t xml:space="preserve">tion </w:t>
                      </w:r>
                      <w:r>
                        <w:rPr>
                          <w:rFonts w:ascii="Supria Sans Light" w:hAnsi="Supria Sans Light"/>
                          <w:bCs/>
                          <w:noProof w:val="0"/>
                          <w:color w:val="667F9E"/>
                          <w:sz w:val="20"/>
                          <w:szCs w:val="20"/>
                          <w:lang w:bidi="ar-SA"/>
                        </w:rPr>
                        <w:t xml:space="preserve">ca. </w:t>
                      </w:r>
                      <w:r w:rsidRPr="005379D8">
                        <w:rPr>
                          <w:rFonts w:ascii="Supria Sans Light" w:hAnsi="Supria Sans Light"/>
                          <w:bCs/>
                          <w:noProof w:val="0"/>
                          <w:color w:val="667F9E"/>
                          <w:sz w:val="20"/>
                          <w:szCs w:val="20"/>
                          <w:lang w:bidi="ar-SA"/>
                        </w:rPr>
                        <w:t>10-15 Sekunden zu halten</w:t>
                      </w:r>
                      <w:r>
                        <w:rPr>
                          <w:rFonts w:ascii="Supria Sans Light" w:hAnsi="Supria Sans Light"/>
                          <w:bCs/>
                          <w:noProof w:val="0"/>
                          <w:color w:val="667F9E"/>
                          <w:sz w:val="20"/>
                          <w:szCs w:val="20"/>
                          <w:lang w:bidi="ar-SA"/>
                        </w:rPr>
                        <w:t>, dann</w:t>
                      </w:r>
                      <w:r w:rsidRPr="005379D8">
                        <w:rPr>
                          <w:rFonts w:ascii="Supria Sans Light" w:hAnsi="Supria Sans Light"/>
                          <w:bCs/>
                          <w:noProof w:val="0"/>
                          <w:color w:val="667F9E"/>
                          <w:sz w:val="20"/>
                          <w:szCs w:val="20"/>
                          <w:lang w:bidi="ar-SA"/>
                        </w:rPr>
                        <w:t xml:space="preserve"> von der Wand weggehen</w:t>
                      </w:r>
                      <w:r w:rsidR="00B03D9F">
                        <w:rPr>
                          <w:rFonts w:ascii="Supria Sans Light" w:hAnsi="Supria Sans Light"/>
                          <w:bCs/>
                          <w:noProof w:val="0"/>
                          <w:color w:val="667F9E"/>
                          <w:sz w:val="20"/>
                          <w:szCs w:val="20"/>
                          <w:lang w:bidi="ar-SA"/>
                        </w:rPr>
                        <w:t xml:space="preserve"> und </w:t>
                      </w:r>
                      <w:r w:rsidRPr="005379D8">
                        <w:rPr>
                          <w:rFonts w:ascii="Supria Sans Light" w:hAnsi="Supria Sans Light"/>
                          <w:bCs/>
                          <w:noProof w:val="0"/>
                          <w:color w:val="667F9E"/>
                          <w:sz w:val="20"/>
                          <w:szCs w:val="20"/>
                          <w:lang w:bidi="ar-SA"/>
                        </w:rPr>
                        <w:t>kur</w:t>
                      </w:r>
                      <w:r>
                        <w:rPr>
                          <w:rFonts w:ascii="Supria Sans Light" w:hAnsi="Supria Sans Light"/>
                          <w:bCs/>
                          <w:noProof w:val="0"/>
                          <w:color w:val="667F9E"/>
                          <w:sz w:val="20"/>
                          <w:szCs w:val="20"/>
                          <w:lang w:bidi="ar-SA"/>
                        </w:rPr>
                        <w:t>ze Pause. 3 Wiederholungen.</w:t>
                      </w:r>
                    </w:p>
                    <w:p w14:paraId="18D27CB3" w14:textId="77777777" w:rsidR="002C161A" w:rsidRPr="00F606E9" w:rsidRDefault="005379D8" w:rsidP="005379D8">
                      <w:pPr>
                        <w:spacing w:after="180"/>
                        <w:ind w:left="284"/>
                        <w:jc w:val="both"/>
                        <w:rPr>
                          <w:rFonts w:ascii="Supria Sans Light" w:hAnsi="Supria Sans Light"/>
                          <w:bCs/>
                          <w:noProof w:val="0"/>
                          <w:color w:val="667F9E"/>
                          <w:sz w:val="20"/>
                          <w:szCs w:val="20"/>
                          <w:lang w:bidi="ar-SA"/>
                        </w:rPr>
                      </w:pPr>
                      <w:r w:rsidRPr="005379D8">
                        <w:rPr>
                          <w:rFonts w:ascii="Supria Sans Light" w:hAnsi="Supria Sans Light"/>
                          <w:bCs/>
                          <w:noProof w:val="0"/>
                          <w:color w:val="667F9E"/>
                          <w:sz w:val="20"/>
                          <w:szCs w:val="20"/>
                          <w:lang w:bidi="ar-SA"/>
                        </w:rPr>
                        <w:t xml:space="preserve">Kniebeuge: In die Kniebeuge gehen und auch hier darauf achten, dass die </w:t>
                      </w:r>
                      <w:r w:rsidR="00B03D9F" w:rsidRPr="005379D8">
                        <w:rPr>
                          <w:rFonts w:ascii="Supria Sans Light" w:hAnsi="Supria Sans Light"/>
                          <w:bCs/>
                          <w:noProof w:val="0"/>
                          <w:color w:val="667F9E"/>
                          <w:sz w:val="20"/>
                          <w:szCs w:val="20"/>
                          <w:lang w:bidi="ar-SA"/>
                        </w:rPr>
                        <w:t>Knie</w:t>
                      </w:r>
                      <w:r w:rsidRPr="005379D8">
                        <w:rPr>
                          <w:rFonts w:ascii="Supria Sans Light" w:hAnsi="Supria Sans Light"/>
                          <w:bCs/>
                          <w:noProof w:val="0"/>
                          <w:color w:val="667F9E"/>
                          <w:sz w:val="20"/>
                          <w:szCs w:val="20"/>
                          <w:lang w:bidi="ar-SA"/>
                        </w:rPr>
                        <w:t xml:space="preserve"> nicht über die Fußspitze </w:t>
                      </w:r>
                      <w:r w:rsidR="00B03D9F">
                        <w:rPr>
                          <w:rFonts w:ascii="Supria Sans Light" w:hAnsi="Supria Sans Light"/>
                          <w:bCs/>
                          <w:noProof w:val="0"/>
                          <w:color w:val="667F9E"/>
                          <w:sz w:val="20"/>
                          <w:szCs w:val="20"/>
                          <w:lang w:bidi="ar-SA"/>
                        </w:rPr>
                        <w:t>he</w:t>
                      </w:r>
                      <w:r w:rsidRPr="005379D8">
                        <w:rPr>
                          <w:rFonts w:ascii="Supria Sans Light" w:hAnsi="Supria Sans Light"/>
                          <w:bCs/>
                          <w:noProof w:val="0"/>
                          <w:color w:val="667F9E"/>
                          <w:sz w:val="20"/>
                          <w:szCs w:val="20"/>
                          <w:lang w:bidi="ar-SA"/>
                        </w:rPr>
                        <w:t>rausrag</w:t>
                      </w:r>
                      <w:r w:rsidR="00B03D9F">
                        <w:rPr>
                          <w:rFonts w:ascii="Supria Sans Light" w:hAnsi="Supria Sans Light"/>
                          <w:bCs/>
                          <w:noProof w:val="0"/>
                          <w:color w:val="667F9E"/>
                          <w:sz w:val="20"/>
                          <w:szCs w:val="20"/>
                          <w:lang w:bidi="ar-SA"/>
                        </w:rPr>
                        <w:t>en, dann 15</w:t>
                      </w:r>
                      <w:r w:rsidRPr="005379D8">
                        <w:rPr>
                          <w:rFonts w:ascii="Supria Sans Light" w:hAnsi="Supria Sans Light"/>
                          <w:bCs/>
                          <w:noProof w:val="0"/>
                          <w:color w:val="667F9E"/>
                          <w:sz w:val="20"/>
                          <w:szCs w:val="20"/>
                          <w:lang w:bidi="ar-SA"/>
                        </w:rPr>
                        <w:t>x den</w:t>
                      </w:r>
                      <w:r w:rsidR="00B03D9F">
                        <w:rPr>
                          <w:rFonts w:ascii="Supria Sans Light" w:hAnsi="Supria Sans Light"/>
                          <w:bCs/>
                          <w:noProof w:val="0"/>
                          <w:color w:val="667F9E"/>
                          <w:sz w:val="20"/>
                          <w:szCs w:val="20"/>
                          <w:lang w:bidi="ar-SA"/>
                        </w:rPr>
                        <w:t xml:space="preserve"> Körper hoch und runter bewegen.</w:t>
                      </w:r>
                      <w:r w:rsidRPr="005379D8">
                        <w:rPr>
                          <w:rFonts w:ascii="Supria Sans Light" w:hAnsi="Supria Sans Light"/>
                          <w:bCs/>
                          <w:noProof w:val="0"/>
                          <w:color w:val="667F9E"/>
                          <w:sz w:val="20"/>
                          <w:szCs w:val="20"/>
                          <w:lang w:bidi="ar-SA"/>
                        </w:rPr>
                        <w:t xml:space="preserve"> 3 x</w:t>
                      </w:r>
                      <w:r w:rsidR="00B03D9F">
                        <w:rPr>
                          <w:rFonts w:ascii="Supria Sans Light" w:hAnsi="Supria Sans Light"/>
                          <w:bCs/>
                          <w:noProof w:val="0"/>
                          <w:color w:val="667F9E"/>
                          <w:sz w:val="20"/>
                          <w:szCs w:val="20"/>
                          <w:lang w:bidi="ar-SA"/>
                        </w:rPr>
                        <w:t xml:space="preserve"> </w:t>
                      </w:r>
                      <w:r w:rsidRPr="005379D8">
                        <w:rPr>
                          <w:rFonts w:ascii="Supria Sans Light" w:hAnsi="Supria Sans Light"/>
                          <w:bCs/>
                          <w:noProof w:val="0"/>
                          <w:color w:val="667F9E"/>
                          <w:sz w:val="20"/>
                          <w:szCs w:val="20"/>
                          <w:lang w:bidi="ar-SA"/>
                        </w:rPr>
                        <w:t>15 Wiederholungen</w:t>
                      </w:r>
                      <w:r w:rsidR="00B03D9F">
                        <w:rPr>
                          <w:rFonts w:ascii="Supria Sans Light" w:hAnsi="Supria Sans Light"/>
                          <w:bCs/>
                          <w:noProof w:val="0"/>
                          <w:color w:val="667F9E"/>
                          <w:sz w:val="20"/>
                          <w:szCs w:val="20"/>
                          <w:lang w:bidi="ar-SA"/>
                        </w:rPr>
                        <w:t>.</w:t>
                      </w:r>
                    </w:p>
                  </w:txbxContent>
                </v:textbox>
                <w10:wrap anchorx="page" anchory="page"/>
              </v:shape>
            </w:pict>
          </mc:Fallback>
        </mc:AlternateContent>
      </w:r>
      <w:r w:rsidR="00B03D9F">
        <w:rPr>
          <w:rFonts w:ascii="Supria Sans Light" w:hAnsi="Supria Sans Light"/>
          <w:color w:val="002647"/>
          <w:spacing w:val="20"/>
          <w:lang w:bidi="ar-SA"/>
        </w:rPr>
        <w:drawing>
          <wp:anchor distT="0" distB="0" distL="114300" distR="114300" simplePos="0" relativeHeight="251727360" behindDoc="1" locked="0" layoutInCell="1" allowOverlap="1" wp14:anchorId="7F07100B" wp14:editId="4CFF7B38">
            <wp:simplePos x="0" y="0"/>
            <wp:positionH relativeFrom="column">
              <wp:posOffset>-243840</wp:posOffset>
            </wp:positionH>
            <wp:positionV relativeFrom="paragraph">
              <wp:posOffset>118745</wp:posOffset>
            </wp:positionV>
            <wp:extent cx="1314450" cy="2028825"/>
            <wp:effectExtent l="0" t="0" r="0" b="9525"/>
            <wp:wrapNone/>
            <wp:docPr id="27" name="Grafik 27" descr="C:\Users\Nadine Biehl\Documents\SPORTEVE NADINE - Laptop +Büro LW37\Fitnessübungen\NEU 230118\SPE-252-Uebungen-1801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ine Biehl\Documents\SPORTEVE NADINE - Laptop +Büro LW37\Fitnessübungen\NEU 230118\SPE-252-Uebungen-180122-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BE45F" w14:textId="77777777" w:rsidR="004B5A7F" w:rsidRPr="00AE4DE7" w:rsidRDefault="004B5A7F">
      <w:pPr>
        <w:rPr>
          <w:rFonts w:ascii="Supria Sans Light" w:hAnsi="Supria Sans Light"/>
          <w:color w:val="002647"/>
          <w:spacing w:val="20"/>
        </w:rPr>
      </w:pPr>
    </w:p>
    <w:p w14:paraId="6D14FEBB" w14:textId="77777777" w:rsidR="004B5A7F" w:rsidRPr="00AE4DE7" w:rsidRDefault="005379D8">
      <w:pPr>
        <w:rPr>
          <w:rFonts w:ascii="Supria Sans Light" w:hAnsi="Supria Sans Light"/>
          <w:color w:val="002647"/>
          <w:spacing w:val="20"/>
        </w:rPr>
      </w:pPr>
      <w:r>
        <w:rPr>
          <w:rFonts w:ascii="Supria Sans Light" w:hAnsi="Supria Sans Light"/>
          <w:color w:val="002647"/>
          <w:spacing w:val="20"/>
          <w:lang w:bidi="ar-SA"/>
        </w:rPr>
        <w:drawing>
          <wp:anchor distT="0" distB="0" distL="114300" distR="114300" simplePos="0" relativeHeight="251726336" behindDoc="1" locked="0" layoutInCell="1" allowOverlap="1" wp14:anchorId="0026EBB0" wp14:editId="702C7854">
            <wp:simplePos x="0" y="0"/>
            <wp:positionH relativeFrom="column">
              <wp:posOffset>994410</wp:posOffset>
            </wp:positionH>
            <wp:positionV relativeFrom="paragraph">
              <wp:posOffset>106680</wp:posOffset>
            </wp:positionV>
            <wp:extent cx="2171700" cy="2028825"/>
            <wp:effectExtent l="0" t="0" r="0" b="9525"/>
            <wp:wrapNone/>
            <wp:docPr id="26" name="Grafik 26" descr="C:\Users\Nadine Biehl\Documents\SPORTEVE NADINE - Laptop +Büro LW37\Fitnessübungen\NEU 230118\SPE-252-Uebungen-1801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ine Biehl\Documents\SPORTEVE NADINE - Laptop +Büro LW37\Fitnessübungen\NEU 230118\SPE-252-Uebungen-18012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D2D44" w14:textId="77777777" w:rsidR="0072636B" w:rsidRDefault="0072636B" w:rsidP="001133C2">
      <w:pPr>
        <w:rPr>
          <w:rFonts w:ascii="Supria Sans Light" w:hAnsi="Supria Sans Light"/>
          <w:color w:val="002647"/>
          <w:spacing w:val="20"/>
        </w:rPr>
      </w:pPr>
    </w:p>
    <w:p w14:paraId="323E61BF" w14:textId="77777777" w:rsidR="003A030A" w:rsidRPr="00AE4DE7" w:rsidRDefault="003A030A" w:rsidP="001133C2">
      <w:pPr>
        <w:rPr>
          <w:rFonts w:ascii="Supria Sans Light" w:hAnsi="Supria Sans Light"/>
          <w:color w:val="002647"/>
          <w:spacing w:val="20"/>
        </w:rPr>
      </w:pPr>
    </w:p>
    <w:p w14:paraId="1E38A046" w14:textId="77777777" w:rsidR="0072636B" w:rsidRDefault="0072636B">
      <w:pPr>
        <w:rPr>
          <w:rFonts w:ascii="Supria Sans Light" w:hAnsi="Supria Sans Light"/>
          <w:color w:val="002647"/>
          <w:spacing w:val="20"/>
        </w:rPr>
      </w:pPr>
    </w:p>
    <w:p w14:paraId="7D6966A2" w14:textId="77777777" w:rsidR="00997A5B" w:rsidRDefault="00997A5B" w:rsidP="00AC6E4F">
      <w:pPr>
        <w:rPr>
          <w:rFonts w:ascii="Supria Sans Light" w:hAnsi="Supria Sans Light"/>
          <w:color w:val="002647"/>
          <w:spacing w:val="20"/>
        </w:rPr>
      </w:pPr>
    </w:p>
    <w:p w14:paraId="4F934073" w14:textId="77777777" w:rsidR="00997A5B" w:rsidRDefault="00997A5B" w:rsidP="00AF4B66">
      <w:pPr>
        <w:rPr>
          <w:rFonts w:ascii="Supria Sans Light" w:hAnsi="Supria Sans Light"/>
          <w:color w:val="002647"/>
          <w:spacing w:val="20"/>
        </w:rPr>
      </w:pPr>
    </w:p>
    <w:p w14:paraId="5F1C4F52" w14:textId="77777777" w:rsidR="00997A5B" w:rsidRPr="00AE4DE7" w:rsidRDefault="00997A5B" w:rsidP="00AC6E4F">
      <w:pPr>
        <w:rPr>
          <w:rFonts w:ascii="Supria Sans Light" w:hAnsi="Supria Sans Light"/>
          <w:color w:val="002647"/>
          <w:spacing w:val="20"/>
        </w:rPr>
      </w:pPr>
    </w:p>
    <w:p w14:paraId="5C1BEAEF" w14:textId="77777777" w:rsidR="0072636B" w:rsidRPr="00AE4DE7" w:rsidRDefault="0072636B">
      <w:pPr>
        <w:rPr>
          <w:rFonts w:ascii="Supria Sans Light" w:hAnsi="Supria Sans Light"/>
          <w:color w:val="002647"/>
          <w:spacing w:val="20"/>
        </w:rPr>
      </w:pPr>
    </w:p>
    <w:p w14:paraId="3610AD1D" w14:textId="77777777" w:rsidR="0072636B" w:rsidRDefault="0072636B">
      <w:pPr>
        <w:rPr>
          <w:rFonts w:ascii="Supria Sans Light" w:hAnsi="Supria Sans Light"/>
          <w:color w:val="002647"/>
          <w:spacing w:val="20"/>
        </w:rPr>
      </w:pPr>
    </w:p>
    <w:p w14:paraId="38CE06A8" w14:textId="77777777" w:rsidR="00796C24" w:rsidRDefault="00796C24">
      <w:pPr>
        <w:rPr>
          <w:rFonts w:ascii="Supria Sans Light" w:hAnsi="Supria Sans Light"/>
          <w:color w:val="002647"/>
          <w:spacing w:val="20"/>
        </w:rPr>
      </w:pPr>
    </w:p>
    <w:p w14:paraId="52E21BB2" w14:textId="77777777" w:rsidR="005379D8" w:rsidRDefault="005379D8">
      <w:pPr>
        <w:rPr>
          <w:rFonts w:ascii="Supria Sans Light" w:hAnsi="Supria Sans Light"/>
          <w:color w:val="002647"/>
          <w:spacing w:val="20"/>
        </w:rPr>
      </w:pPr>
    </w:p>
    <w:p w14:paraId="474D4C23" w14:textId="77777777" w:rsidR="00E34197" w:rsidRPr="00AE4DE7" w:rsidRDefault="00B23F06">
      <w:pPr>
        <w:rPr>
          <w:rFonts w:ascii="Supria Sans Light" w:hAnsi="Supria Sans Light"/>
          <w:color w:val="002647"/>
          <w:spacing w:val="20"/>
        </w:rPr>
      </w:pPr>
      <w:r w:rsidRPr="00AE4DE7">
        <w:rPr>
          <w:rFonts w:ascii="Supria Sans Light" w:hAnsi="Supria Sans Light"/>
          <w:color w:val="002647"/>
          <w:spacing w:val="20"/>
          <w:lang w:bidi="ar-SA"/>
        </w:rPr>
        <w:drawing>
          <wp:anchor distT="0" distB="0" distL="114300" distR="114300" simplePos="0" relativeHeight="251662848" behindDoc="1" locked="0" layoutInCell="1" allowOverlap="1" wp14:anchorId="751133F6" wp14:editId="30035FED">
            <wp:simplePos x="0" y="0"/>
            <wp:positionH relativeFrom="column">
              <wp:posOffset>3810</wp:posOffset>
            </wp:positionH>
            <wp:positionV relativeFrom="paragraph">
              <wp:posOffset>173355</wp:posOffset>
            </wp:positionV>
            <wp:extent cx="6134100" cy="596900"/>
            <wp:effectExtent l="0" t="0" r="0" b="0"/>
            <wp:wrapNone/>
            <wp:docPr id="3" name="Grafik 3" descr="C:\Users\McFly\Documents\NADINE\7. SPORTEVE\Newsletter\Icons und Sporteve Logo\sporteve-newsletter-sprechb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Fly\Documents\NADINE\7. SPORTEVE\Newsletter\Icons und Sporteve Logo\sporteve-newsletter-sprechblas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1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EB7B3" w14:textId="77777777" w:rsidR="0072636B" w:rsidRDefault="005379D8">
      <w:pPr>
        <w:rPr>
          <w:rFonts w:ascii="Supria Sans Light" w:hAnsi="Supria Sans Light"/>
          <w:color w:val="002647"/>
          <w:spacing w:val="20"/>
        </w:rPr>
      </w:pPr>
      <w:r w:rsidRPr="00AE4DE7">
        <w:rPr>
          <w:rFonts w:ascii="Supria Sans Light" w:hAnsi="Supria Sans Light"/>
          <w:color w:val="002647"/>
          <w:spacing w:val="20"/>
          <w:lang w:bidi="ar-SA"/>
        </w:rPr>
        <mc:AlternateContent>
          <mc:Choice Requires="wps">
            <w:drawing>
              <wp:anchor distT="0" distB="0" distL="114300" distR="114300" simplePos="0" relativeHeight="251663872" behindDoc="0" locked="0" layoutInCell="1" allowOverlap="1" wp14:anchorId="0C83CECF" wp14:editId="37A18828">
                <wp:simplePos x="0" y="0"/>
                <wp:positionH relativeFrom="page">
                  <wp:posOffset>895350</wp:posOffset>
                </wp:positionH>
                <wp:positionV relativeFrom="page">
                  <wp:posOffset>5029200</wp:posOffset>
                </wp:positionV>
                <wp:extent cx="5847080" cy="400050"/>
                <wp:effectExtent l="0" t="0" r="1270" b="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7D36" w14:textId="77777777" w:rsidR="00F8736B" w:rsidRPr="008B54E9" w:rsidRDefault="00F8736B" w:rsidP="00416219">
                            <w:pPr>
                              <w:pStyle w:val="berschrift2"/>
                              <w:spacing w:before="20"/>
                              <w:ind w:left="2977" w:hanging="2977"/>
                              <w:rPr>
                                <w:rFonts w:ascii="Heroic Condensed Light" w:hAnsi="Heroic Condensed Light" w:cs="Arial"/>
                                <w:color w:val="FFFFFF" w:themeColor="background1"/>
                                <w:sz w:val="48"/>
                                <w:szCs w:val="48"/>
                              </w:rPr>
                            </w:pPr>
                            <w:r w:rsidRPr="00207A7D">
                              <w:rPr>
                                <w:rFonts w:ascii="Heroic Condensed Light" w:hAnsi="Heroic Condensed Light" w:cs="Arial"/>
                                <w:b/>
                                <w:i/>
                                <w:color w:val="97D2D4"/>
                                <w:sz w:val="48"/>
                                <w:szCs w:val="48"/>
                              </w:rPr>
                              <w:t>MONATSMOTIVATION:</w:t>
                            </w:r>
                            <w:r w:rsidR="003512A1" w:rsidRPr="00207A7D">
                              <w:rPr>
                                <w:rFonts w:ascii="Heroic Condensed Light" w:hAnsi="Heroic Condensed Light" w:cs="Arial"/>
                                <w:b/>
                                <w:color w:val="FFFFFF" w:themeColor="background1"/>
                                <w:sz w:val="48"/>
                                <w:szCs w:val="48"/>
                              </w:rPr>
                              <w:tab/>
                            </w:r>
                            <w:r w:rsidR="006A10E2">
                              <w:rPr>
                                <w:rFonts w:ascii="Heroic Condensed Light" w:hAnsi="Heroic Condensed Light" w:cs="Arial"/>
                                <w:color w:val="FFFFFF" w:themeColor="background1"/>
                                <w:sz w:val="48"/>
                                <w:szCs w:val="48"/>
                              </w:rPr>
                              <w:t>Es wird nicht leichter - Du wirst besser</w:t>
                            </w:r>
                            <w:r w:rsidR="00594B85" w:rsidRPr="00594B85">
                              <w:rPr>
                                <w:rFonts w:ascii="Heroic Condensed Light" w:hAnsi="Heroic Condensed Light" w:cs="Arial"/>
                                <w:color w:val="FFFFFF" w:themeColor="background1"/>
                                <w:sz w:val="48"/>
                                <w:szCs w:val="4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83CECF" id="Text Box 27" o:spid="_x0000_s1032" type="#_x0000_t202" style="position:absolute;margin-left:70.5pt;margin-top:396pt;width:460.4pt;height:3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" filled="f" stroked="f">
                <v:textbox inset="0,0,0,0">
                  <w:txbxContent>
                    <w:p w14:paraId="3C157D36" w14:textId="77777777" w:rsidR="00F8736B" w:rsidRPr="008B54E9" w:rsidRDefault="00F8736B" w:rsidP="00416219">
                      <w:pPr>
                        <w:pStyle w:val="berschrift2"/>
                        <w:spacing w:before="20"/>
                        <w:ind w:left="2977" w:hanging="2977"/>
                        <w:rPr>
                          <w:rFonts w:ascii="Heroic Condensed Light" w:hAnsi="Heroic Condensed Light" w:cs="Arial"/>
                          <w:color w:val="FFFFFF" w:themeColor="background1"/>
                          <w:sz w:val="48"/>
                          <w:szCs w:val="48"/>
                        </w:rPr>
                      </w:pPr>
                      <w:r w:rsidRPr="00207A7D">
                        <w:rPr>
                          <w:rFonts w:ascii="Heroic Condensed Light" w:hAnsi="Heroic Condensed Light" w:cs="Arial"/>
                          <w:b/>
                          <w:i/>
                          <w:color w:val="97D2D4"/>
                          <w:sz w:val="48"/>
                          <w:szCs w:val="48"/>
                        </w:rPr>
                        <w:t>MONATSMOTIVATION:</w:t>
                      </w:r>
                      <w:r w:rsidR="003512A1" w:rsidRPr="00207A7D">
                        <w:rPr>
                          <w:rFonts w:ascii="Heroic Condensed Light" w:hAnsi="Heroic Condensed Light" w:cs="Arial"/>
                          <w:b/>
                          <w:color w:val="FFFFFF" w:themeColor="background1"/>
                          <w:sz w:val="48"/>
                          <w:szCs w:val="48"/>
                        </w:rPr>
                        <w:tab/>
                      </w:r>
                      <w:r w:rsidR="006A10E2">
                        <w:rPr>
                          <w:rFonts w:ascii="Heroic Condensed Light" w:hAnsi="Heroic Condensed Light" w:cs="Arial"/>
                          <w:color w:val="FFFFFF" w:themeColor="background1"/>
                          <w:sz w:val="48"/>
                          <w:szCs w:val="48"/>
                        </w:rPr>
                        <w:t>Es wird nicht leichter - Du wirst besser</w:t>
                      </w:r>
                      <w:r w:rsidR="00594B85" w:rsidRPr="00594B85">
                        <w:rPr>
                          <w:rFonts w:ascii="Heroic Condensed Light" w:hAnsi="Heroic Condensed Light" w:cs="Arial"/>
                          <w:color w:val="FFFFFF" w:themeColor="background1"/>
                          <w:sz w:val="48"/>
                          <w:szCs w:val="48"/>
                        </w:rPr>
                        <w:t>.</w:t>
                      </w:r>
                    </w:p>
                  </w:txbxContent>
                </v:textbox>
                <w10:wrap anchorx="page" anchory="page"/>
              </v:shape>
            </w:pict>
          </mc:Fallback>
        </mc:AlternateContent>
      </w:r>
    </w:p>
    <w:p w14:paraId="618A37D3" w14:textId="77777777" w:rsidR="00BD1ECD" w:rsidRDefault="00BD1ECD">
      <w:pPr>
        <w:rPr>
          <w:rFonts w:ascii="Supria Sans Light" w:hAnsi="Supria Sans Light"/>
          <w:color w:val="002647"/>
          <w:spacing w:val="20"/>
        </w:rPr>
      </w:pPr>
    </w:p>
    <w:p w14:paraId="0E8C85C7" w14:textId="77777777" w:rsidR="0072636B" w:rsidRPr="00AE4DE7" w:rsidRDefault="004A18A1" w:rsidP="00C3751E">
      <w:pPr>
        <w:rPr>
          <w:rFonts w:ascii="Supria Sans Light" w:hAnsi="Supria Sans Light"/>
          <w:color w:val="002647"/>
          <w:spacing w:val="20"/>
        </w:rPr>
      </w:pPr>
      <w:r w:rsidRPr="00AE4DE7">
        <w:rPr>
          <w:rFonts w:ascii="Supria Sans Light" w:hAnsi="Supria Sans Light"/>
          <w:color w:val="002647"/>
          <w:spacing w:val="20"/>
          <w:lang w:bidi="ar-SA"/>
        </w:rPr>
        <mc:AlternateContent>
          <mc:Choice Requires="wps">
            <w:drawing>
              <wp:anchor distT="0" distB="0" distL="114300" distR="114300" simplePos="0" relativeHeight="251674112" behindDoc="0" locked="0" layoutInCell="1" allowOverlap="1" wp14:anchorId="4AF13FC5" wp14:editId="24284F38">
                <wp:simplePos x="0" y="0"/>
                <wp:positionH relativeFrom="page">
                  <wp:posOffset>901700</wp:posOffset>
                </wp:positionH>
                <wp:positionV relativeFrom="page">
                  <wp:posOffset>6324600</wp:posOffset>
                </wp:positionV>
                <wp:extent cx="1704975" cy="3035300"/>
                <wp:effectExtent l="0" t="0" r="9525" b="1270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03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2C3F" w14:textId="77777777" w:rsidR="00F95AA6" w:rsidRPr="00847D60" w:rsidRDefault="00F95AA6" w:rsidP="00F95AA6">
                            <w:pPr>
                              <w:rPr>
                                <w:rFonts w:ascii="Heroic Condensed Light" w:hAnsi="Heroic Condensed Light"/>
                                <w:b/>
                                <w:i/>
                                <w:noProof w:val="0"/>
                                <w:color w:val="002647"/>
                                <w:sz w:val="32"/>
                                <w:szCs w:val="32"/>
                                <w:lang w:bidi="ar-SA"/>
                              </w:rPr>
                            </w:pPr>
                            <w:r w:rsidRPr="00847D60">
                              <w:rPr>
                                <w:rFonts w:ascii="Heroic Condensed Light" w:hAnsi="Heroic Condensed Light"/>
                                <w:b/>
                                <w:i/>
                                <w:noProof w:val="0"/>
                                <w:color w:val="002647"/>
                                <w:sz w:val="32"/>
                                <w:szCs w:val="32"/>
                                <w:lang w:bidi="ar-SA"/>
                              </w:rPr>
                              <w:t>ZUTATEN</w:t>
                            </w:r>
                            <w:r w:rsidR="00693C4D">
                              <w:rPr>
                                <w:rFonts w:ascii="Heroic Condensed Light" w:hAnsi="Heroic Condensed Light"/>
                                <w:b/>
                                <w:i/>
                                <w:noProof w:val="0"/>
                                <w:color w:val="002647"/>
                                <w:sz w:val="32"/>
                                <w:szCs w:val="32"/>
                                <w:lang w:bidi="ar-SA"/>
                              </w:rPr>
                              <w:t xml:space="preserve"> FÜR </w:t>
                            </w:r>
                            <w:r w:rsidR="008B54E9">
                              <w:rPr>
                                <w:rFonts w:ascii="Heroic Condensed Light" w:hAnsi="Heroic Condensed Light"/>
                                <w:b/>
                                <w:i/>
                                <w:noProof w:val="0"/>
                                <w:color w:val="002647"/>
                                <w:sz w:val="32"/>
                                <w:szCs w:val="32"/>
                                <w:lang w:bidi="ar-SA"/>
                              </w:rPr>
                              <w:t>4</w:t>
                            </w:r>
                            <w:r>
                              <w:rPr>
                                <w:rFonts w:ascii="Heroic Condensed Light" w:hAnsi="Heroic Condensed Light"/>
                                <w:b/>
                                <w:i/>
                                <w:noProof w:val="0"/>
                                <w:color w:val="002647"/>
                                <w:sz w:val="32"/>
                                <w:szCs w:val="32"/>
                                <w:lang w:bidi="ar-SA"/>
                              </w:rPr>
                              <w:t xml:space="preserve"> PORTION</w:t>
                            </w:r>
                            <w:r w:rsidR="008B54E9">
                              <w:rPr>
                                <w:rFonts w:ascii="Heroic Condensed Light" w:hAnsi="Heroic Condensed Light"/>
                                <w:b/>
                                <w:i/>
                                <w:noProof w:val="0"/>
                                <w:color w:val="002647"/>
                                <w:sz w:val="32"/>
                                <w:szCs w:val="32"/>
                                <w:lang w:bidi="ar-SA"/>
                              </w:rPr>
                              <w:t>EN</w:t>
                            </w:r>
                            <w:r w:rsidRPr="00847D60">
                              <w:rPr>
                                <w:rFonts w:ascii="Heroic Condensed Light" w:hAnsi="Heroic Condensed Light"/>
                                <w:b/>
                                <w:i/>
                                <w:noProof w:val="0"/>
                                <w:color w:val="002647"/>
                                <w:sz w:val="32"/>
                                <w:szCs w:val="32"/>
                                <w:lang w:bidi="ar-SA"/>
                              </w:rPr>
                              <w:t>:</w:t>
                            </w:r>
                          </w:p>
                          <w:p w14:paraId="27B15EDB" w14:textId="77777777" w:rsidR="0068047F" w:rsidRPr="0068047F" w:rsidRDefault="0068047F" w:rsidP="0068047F">
                            <w:pPr>
                              <w:rPr>
                                <w:rFonts w:ascii="Supria Sans Light" w:hAnsi="Supria Sans Light"/>
                                <w:noProof w:val="0"/>
                                <w:color w:val="667F9E"/>
                                <w:sz w:val="18"/>
                                <w:szCs w:val="18"/>
                                <w:lang w:bidi="ar-SA"/>
                              </w:rPr>
                            </w:pPr>
                          </w:p>
                          <w:p w14:paraId="5A90B599" w14:textId="77777777" w:rsidR="009F153C" w:rsidRDefault="00B23F06"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350 g bzw.</w:t>
                            </w:r>
                            <w:r w:rsidR="009F153C">
                              <w:rPr>
                                <w:rFonts w:ascii="Supria Sans Light" w:hAnsi="Supria Sans Light"/>
                                <w:noProof w:val="0"/>
                                <w:color w:val="667F9E"/>
                                <w:sz w:val="18"/>
                                <w:szCs w:val="18"/>
                                <w:lang w:bidi="ar-SA"/>
                              </w:rPr>
                              <w:t xml:space="preserve"> ¾ Packung Spaghetti</w:t>
                            </w:r>
                          </w:p>
                          <w:p w14:paraId="7C9397B4" w14:textId="77777777" w:rsidR="009F153C" w:rsidRDefault="009F153C"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Grobes Salz</w:t>
                            </w:r>
                          </w:p>
                          <w:p w14:paraId="452FCE86" w14:textId="77777777" w:rsidR="009F153C" w:rsidRDefault="009F153C"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1 Bio Zitrone</w:t>
                            </w:r>
                          </w:p>
                          <w:p w14:paraId="5612C784" w14:textId="77777777" w:rsidR="005A1C78" w:rsidRDefault="009F153C" w:rsidP="009F153C">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100 g fein geriebener frischer Parmesan</w:t>
                            </w:r>
                            <w:r w:rsidR="00B23F06">
                              <w:rPr>
                                <w:rFonts w:ascii="Supria Sans Light" w:hAnsi="Supria Sans Light"/>
                                <w:noProof w:val="0"/>
                                <w:color w:val="667F9E"/>
                                <w:sz w:val="18"/>
                                <w:szCs w:val="18"/>
                                <w:lang w:bidi="ar-SA"/>
                              </w:rPr>
                              <w:t xml:space="preserve"> zzgl. Parmesan zum Servieren</w:t>
                            </w:r>
                          </w:p>
                          <w:p w14:paraId="297CEED1" w14:textId="77777777" w:rsidR="009F153C" w:rsidRDefault="00B23F06" w:rsidP="009F153C">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½ TL frisch gemahlener Pfeffer</w:t>
                            </w:r>
                          </w:p>
                          <w:p w14:paraId="38E295ED" w14:textId="77777777" w:rsidR="005A1C78" w:rsidRDefault="00B23F06"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2 ½ EL natives Olivenöl extra</w:t>
                            </w:r>
                          </w:p>
                          <w:p w14:paraId="679E824E" w14:textId="77777777" w:rsidR="005A1C78" w:rsidRDefault="00B23F06"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3-5 EL Nudelwasser zum Verdünnen</w:t>
                            </w:r>
                          </w:p>
                          <w:p w14:paraId="46F9E90A" w14:textId="77777777" w:rsidR="00B23F06" w:rsidRPr="0044465B" w:rsidRDefault="00B23F06" w:rsidP="00B23F06">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1 Handvoll Basilikumblätter (von 4 Stängeln)</w:t>
                            </w:r>
                          </w:p>
                          <w:p w14:paraId="7C6E0463" w14:textId="77777777" w:rsidR="008B54E9" w:rsidRDefault="008B54E9" w:rsidP="00B23F06">
                            <w:pPr>
                              <w:rPr>
                                <w:rFonts w:ascii="Supria Sans Light" w:hAnsi="Supria Sans Light"/>
                                <w:noProof w:val="0"/>
                                <w:color w:val="667F9E"/>
                                <w:sz w:val="14"/>
                                <w:szCs w:val="14"/>
                                <w:lang w:bidi="ar-SA"/>
                              </w:rPr>
                            </w:pPr>
                          </w:p>
                          <w:p w14:paraId="23AB4F6A" w14:textId="77777777" w:rsidR="0068047F" w:rsidRPr="00B23F06" w:rsidRDefault="005A1C78" w:rsidP="00B23F06">
                            <w:pPr>
                              <w:shd w:val="clear" w:color="auto" w:fill="FFFFFF" w:themeFill="background1"/>
                              <w:spacing w:after="40"/>
                              <w:rPr>
                                <w:rFonts w:ascii="Supria Sans Light" w:hAnsi="Supria Sans Light"/>
                                <w:i/>
                                <w:noProof w:val="0"/>
                                <w:color w:val="667F9E"/>
                                <w:sz w:val="18"/>
                                <w:szCs w:val="18"/>
                                <w:lang w:bidi="ar-SA"/>
                              </w:rPr>
                            </w:pPr>
                            <w:r w:rsidRPr="00BE11F6">
                              <w:rPr>
                                <w:rFonts w:ascii="Supria Sans Light" w:hAnsi="Supria Sans Light"/>
                                <w:i/>
                                <w:noProof w:val="0"/>
                                <w:color w:val="667F9E"/>
                                <w:sz w:val="18"/>
                                <w:szCs w:val="18"/>
                                <w:lang w:bidi="ar-SA"/>
                              </w:rPr>
                              <w:t>Nährwerte pro Portion</w:t>
                            </w:r>
                            <w:r w:rsidR="00B23F06">
                              <w:rPr>
                                <w:rFonts w:ascii="Supria Sans Light" w:hAnsi="Supria Sans Light"/>
                                <w:i/>
                                <w:noProof w:val="0"/>
                                <w:color w:val="667F9E"/>
                                <w:sz w:val="18"/>
                                <w:szCs w:val="18"/>
                                <w:lang w:bidi="ar-SA"/>
                              </w:rPr>
                              <w:t>:</w:t>
                            </w:r>
                          </w:p>
                          <w:p w14:paraId="7E125C50" w14:textId="77777777" w:rsidR="0068047F" w:rsidRPr="00AA6CCA" w:rsidRDefault="00B90CA1" w:rsidP="00B23F06">
                            <w:pPr>
                              <w:ind w:firstLine="720"/>
                              <w:rPr>
                                <w:rFonts w:ascii="Supria Sans Light" w:hAnsi="Supria Sans Light"/>
                                <w:noProof w:val="0"/>
                                <w:color w:val="667F9E"/>
                                <w:sz w:val="10"/>
                                <w:szCs w:val="10"/>
                                <w:lang w:bidi="ar-SA"/>
                              </w:rPr>
                            </w:pPr>
                            <w:r>
                              <w:rPr>
                                <w:rFonts w:ascii="Supria Sans Light" w:hAnsi="Supria Sans Light"/>
                                <w:color w:val="667F9E"/>
                                <w:sz w:val="10"/>
                                <w:szCs w:val="10"/>
                                <w:lang w:bidi="ar-SA"/>
                              </w:rPr>
                              <w:t xml:space="preserve"> </w:t>
                            </w:r>
                            <w:r w:rsidR="00B23F06" w:rsidRPr="00B23F06">
                              <w:rPr>
                                <w:rFonts w:ascii="Supria Sans Light" w:hAnsi="Supria Sans Light"/>
                                <w:color w:val="667F9E"/>
                                <w:sz w:val="10"/>
                                <w:szCs w:val="10"/>
                                <w:lang w:bidi="ar-SA"/>
                              </w:rPr>
                              <w:drawing>
                                <wp:inline distT="0" distB="0" distL="0" distR="0" wp14:anchorId="5848BC09" wp14:editId="796280AE">
                                  <wp:extent cx="485775" cy="447675"/>
                                  <wp:effectExtent l="0" t="0" r="9525" b="9525"/>
                                  <wp:docPr id="28" name="Grafik 28" descr="C:\Users\Nadine Biehl\Documents\SPORTEVE NADINE - Laptop +Büro LW37\Newsletter\2018-02_Laufen und Walken\Rezept Spaghetti mit Zitrone und Parmesan\SPE-252-Icons-RGB-Ernaehrungspyramide-Kohlenhyd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ine Biehl\Documents\SPORTEVE NADINE - Laptop +Büro LW37\Newsletter\2018-02_Laufen und Walken\Rezept Spaghetti mit Zitrone und Parmesan\SPE-252-Icons-RGB-Ernaehrungspyramide-Kohlenhydra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00B23F06">
                              <w:rPr>
                                <w:rFonts w:ascii="Supria Sans Light" w:hAnsi="Supria Sans Light"/>
                                <w:color w:val="667F9E"/>
                                <w:sz w:val="10"/>
                                <w:szCs w:val="10"/>
                                <w:lang w:bidi="ar-SA"/>
                              </w:rPr>
                              <w:drawing>
                                <wp:inline distT="0" distB="0" distL="0" distR="0" wp14:anchorId="52EF8421" wp14:editId="49ACB5A3">
                                  <wp:extent cx="485775" cy="447675"/>
                                  <wp:effectExtent l="0" t="0" r="9525" b="9525"/>
                                  <wp:docPr id="29" name="Grafik 29" descr="C:\Users\Nadine Biehl\Documents\SPORTEVE NADINE - Laptop +Büro LW37\Newsletter\2018-02_Laufen und Walken\Rezept Spaghetti mit Zitrone und Parmesan\SPE-252-Icons-RGB-Ernaehrungspyramide-Kohlenhyd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dine Biehl\Documents\SPORTEVE NADINE - Laptop +Büro LW37\Newsletter\2018-02_Laufen und Walken\Rezept Spaghetti mit Zitrone und Parmesan\SPE-252-Icons-RGB-Ernaehrungspyramide-Kohlenhydra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3FC5" id="_x0000_s1033" type="#_x0000_t202" style="position:absolute;margin-left:71pt;margin-top:498pt;width:134.25pt;height:23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" filled="f" stroked="f">
                <v:textbox inset="0,0,0,0">
                  <w:txbxContent>
                    <w:p w14:paraId="57DF2C3F" w14:textId="77777777" w:rsidR="00F95AA6" w:rsidRPr="00847D60" w:rsidRDefault="00F95AA6" w:rsidP="00F95AA6">
                      <w:pPr>
                        <w:rPr>
                          <w:rFonts w:ascii="Heroic Condensed Light" w:hAnsi="Heroic Condensed Light"/>
                          <w:b/>
                          <w:i/>
                          <w:noProof w:val="0"/>
                          <w:color w:val="002647"/>
                          <w:sz w:val="32"/>
                          <w:szCs w:val="32"/>
                          <w:lang w:bidi="ar-SA"/>
                        </w:rPr>
                      </w:pPr>
                      <w:r w:rsidRPr="00847D60">
                        <w:rPr>
                          <w:rFonts w:ascii="Heroic Condensed Light" w:hAnsi="Heroic Condensed Light"/>
                          <w:b/>
                          <w:i/>
                          <w:noProof w:val="0"/>
                          <w:color w:val="002647"/>
                          <w:sz w:val="32"/>
                          <w:szCs w:val="32"/>
                          <w:lang w:bidi="ar-SA"/>
                        </w:rPr>
                        <w:t>ZUTATEN</w:t>
                      </w:r>
                      <w:r w:rsidR="00693C4D">
                        <w:rPr>
                          <w:rFonts w:ascii="Heroic Condensed Light" w:hAnsi="Heroic Condensed Light"/>
                          <w:b/>
                          <w:i/>
                          <w:noProof w:val="0"/>
                          <w:color w:val="002647"/>
                          <w:sz w:val="32"/>
                          <w:szCs w:val="32"/>
                          <w:lang w:bidi="ar-SA"/>
                        </w:rPr>
                        <w:t xml:space="preserve"> FÜR </w:t>
                      </w:r>
                      <w:r w:rsidR="008B54E9">
                        <w:rPr>
                          <w:rFonts w:ascii="Heroic Condensed Light" w:hAnsi="Heroic Condensed Light"/>
                          <w:b/>
                          <w:i/>
                          <w:noProof w:val="0"/>
                          <w:color w:val="002647"/>
                          <w:sz w:val="32"/>
                          <w:szCs w:val="32"/>
                          <w:lang w:bidi="ar-SA"/>
                        </w:rPr>
                        <w:t>4</w:t>
                      </w:r>
                      <w:r>
                        <w:rPr>
                          <w:rFonts w:ascii="Heroic Condensed Light" w:hAnsi="Heroic Condensed Light"/>
                          <w:b/>
                          <w:i/>
                          <w:noProof w:val="0"/>
                          <w:color w:val="002647"/>
                          <w:sz w:val="32"/>
                          <w:szCs w:val="32"/>
                          <w:lang w:bidi="ar-SA"/>
                        </w:rPr>
                        <w:t xml:space="preserve"> PORTION</w:t>
                      </w:r>
                      <w:r w:rsidR="008B54E9">
                        <w:rPr>
                          <w:rFonts w:ascii="Heroic Condensed Light" w:hAnsi="Heroic Condensed Light"/>
                          <w:b/>
                          <w:i/>
                          <w:noProof w:val="0"/>
                          <w:color w:val="002647"/>
                          <w:sz w:val="32"/>
                          <w:szCs w:val="32"/>
                          <w:lang w:bidi="ar-SA"/>
                        </w:rPr>
                        <w:t>EN</w:t>
                      </w:r>
                      <w:r w:rsidRPr="00847D60">
                        <w:rPr>
                          <w:rFonts w:ascii="Heroic Condensed Light" w:hAnsi="Heroic Condensed Light"/>
                          <w:b/>
                          <w:i/>
                          <w:noProof w:val="0"/>
                          <w:color w:val="002647"/>
                          <w:sz w:val="32"/>
                          <w:szCs w:val="32"/>
                          <w:lang w:bidi="ar-SA"/>
                        </w:rPr>
                        <w:t>:</w:t>
                      </w:r>
                    </w:p>
                    <w:p w14:paraId="27B15EDB" w14:textId="77777777" w:rsidR="0068047F" w:rsidRPr="0068047F" w:rsidRDefault="0068047F" w:rsidP="0068047F">
                      <w:pPr>
                        <w:rPr>
                          <w:rFonts w:ascii="Supria Sans Light" w:hAnsi="Supria Sans Light"/>
                          <w:noProof w:val="0"/>
                          <w:color w:val="667F9E"/>
                          <w:sz w:val="18"/>
                          <w:szCs w:val="18"/>
                          <w:lang w:bidi="ar-SA"/>
                        </w:rPr>
                      </w:pPr>
                    </w:p>
                    <w:p w14:paraId="5A90B599" w14:textId="77777777" w:rsidR="009F153C" w:rsidRDefault="00B23F06"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350 g bzw.</w:t>
                      </w:r>
                      <w:r w:rsidR="009F153C">
                        <w:rPr>
                          <w:rFonts w:ascii="Supria Sans Light" w:hAnsi="Supria Sans Light"/>
                          <w:noProof w:val="0"/>
                          <w:color w:val="667F9E"/>
                          <w:sz w:val="18"/>
                          <w:szCs w:val="18"/>
                          <w:lang w:bidi="ar-SA"/>
                        </w:rPr>
                        <w:t xml:space="preserve"> ¾ Packung Spaghetti</w:t>
                      </w:r>
                    </w:p>
                    <w:p w14:paraId="7C9397B4" w14:textId="77777777" w:rsidR="009F153C" w:rsidRDefault="009F153C"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Grobes Salz</w:t>
                      </w:r>
                    </w:p>
                    <w:p w14:paraId="452FCE86" w14:textId="77777777" w:rsidR="009F153C" w:rsidRDefault="009F153C"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1 Bio Zitrone</w:t>
                      </w:r>
                    </w:p>
                    <w:p w14:paraId="5612C784" w14:textId="77777777" w:rsidR="005A1C78" w:rsidRDefault="009F153C" w:rsidP="009F153C">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100 g fein geriebener frischer Parmesan</w:t>
                      </w:r>
                      <w:r w:rsidR="00B23F06">
                        <w:rPr>
                          <w:rFonts w:ascii="Supria Sans Light" w:hAnsi="Supria Sans Light"/>
                          <w:noProof w:val="0"/>
                          <w:color w:val="667F9E"/>
                          <w:sz w:val="18"/>
                          <w:szCs w:val="18"/>
                          <w:lang w:bidi="ar-SA"/>
                        </w:rPr>
                        <w:t xml:space="preserve"> zzgl. Parmesan zum Servieren</w:t>
                      </w:r>
                    </w:p>
                    <w:p w14:paraId="297CEED1" w14:textId="77777777" w:rsidR="009F153C" w:rsidRDefault="00B23F06" w:rsidP="009F153C">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½ TL frisch gemahlener Pfeffer</w:t>
                      </w:r>
                    </w:p>
                    <w:p w14:paraId="38E295ED" w14:textId="77777777" w:rsidR="005A1C78" w:rsidRDefault="00B23F06"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2 ½ EL natives Olivenöl extra</w:t>
                      </w:r>
                    </w:p>
                    <w:p w14:paraId="679E824E" w14:textId="77777777" w:rsidR="005A1C78" w:rsidRDefault="00B23F06" w:rsidP="005A1C78">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3-5 EL Nudelwasser zum Verdünnen</w:t>
                      </w:r>
                    </w:p>
                    <w:p w14:paraId="46F9E90A" w14:textId="77777777" w:rsidR="00B23F06" w:rsidRPr="0044465B" w:rsidRDefault="00B23F06" w:rsidP="00B23F06">
                      <w:pPr>
                        <w:pStyle w:val="Listenabsatz"/>
                        <w:numPr>
                          <w:ilvl w:val="0"/>
                          <w:numId w:val="3"/>
                        </w:numPr>
                        <w:ind w:left="142" w:hanging="142"/>
                        <w:rPr>
                          <w:rFonts w:ascii="Supria Sans Light" w:hAnsi="Supria Sans Light"/>
                          <w:noProof w:val="0"/>
                          <w:color w:val="667F9E"/>
                          <w:sz w:val="18"/>
                          <w:szCs w:val="18"/>
                          <w:lang w:bidi="ar-SA"/>
                        </w:rPr>
                      </w:pPr>
                      <w:r>
                        <w:rPr>
                          <w:rFonts w:ascii="Supria Sans Light" w:hAnsi="Supria Sans Light"/>
                          <w:noProof w:val="0"/>
                          <w:color w:val="667F9E"/>
                          <w:sz w:val="18"/>
                          <w:szCs w:val="18"/>
                          <w:lang w:bidi="ar-SA"/>
                        </w:rPr>
                        <w:t>1 Handvoll Basilikumblätter (von 4 Stängeln)</w:t>
                      </w:r>
                    </w:p>
                    <w:p w14:paraId="7C6E0463" w14:textId="77777777" w:rsidR="008B54E9" w:rsidRDefault="008B54E9" w:rsidP="00B23F06">
                      <w:pPr>
                        <w:rPr>
                          <w:rFonts w:ascii="Supria Sans Light" w:hAnsi="Supria Sans Light"/>
                          <w:noProof w:val="0"/>
                          <w:color w:val="667F9E"/>
                          <w:sz w:val="14"/>
                          <w:szCs w:val="14"/>
                          <w:lang w:bidi="ar-SA"/>
                        </w:rPr>
                      </w:pPr>
                    </w:p>
                    <w:p w14:paraId="23AB4F6A" w14:textId="77777777" w:rsidR="0068047F" w:rsidRPr="00B23F06" w:rsidRDefault="005A1C78" w:rsidP="00B23F06">
                      <w:pPr>
                        <w:shd w:val="clear" w:color="auto" w:fill="FFFFFF" w:themeFill="background1"/>
                        <w:spacing w:after="40"/>
                        <w:rPr>
                          <w:rFonts w:ascii="Supria Sans Light" w:hAnsi="Supria Sans Light"/>
                          <w:i/>
                          <w:noProof w:val="0"/>
                          <w:color w:val="667F9E"/>
                          <w:sz w:val="18"/>
                          <w:szCs w:val="18"/>
                          <w:lang w:bidi="ar-SA"/>
                        </w:rPr>
                      </w:pPr>
                      <w:r w:rsidRPr="00BE11F6">
                        <w:rPr>
                          <w:rFonts w:ascii="Supria Sans Light" w:hAnsi="Supria Sans Light"/>
                          <w:i/>
                          <w:noProof w:val="0"/>
                          <w:color w:val="667F9E"/>
                          <w:sz w:val="18"/>
                          <w:szCs w:val="18"/>
                          <w:lang w:bidi="ar-SA"/>
                        </w:rPr>
                        <w:t>Nährwerte pro Portion</w:t>
                      </w:r>
                      <w:r w:rsidR="00B23F06">
                        <w:rPr>
                          <w:rFonts w:ascii="Supria Sans Light" w:hAnsi="Supria Sans Light"/>
                          <w:i/>
                          <w:noProof w:val="0"/>
                          <w:color w:val="667F9E"/>
                          <w:sz w:val="18"/>
                          <w:szCs w:val="18"/>
                          <w:lang w:bidi="ar-SA"/>
                        </w:rPr>
                        <w:t>:</w:t>
                      </w:r>
                    </w:p>
                    <w:p w14:paraId="7E125C50" w14:textId="77777777" w:rsidR="0068047F" w:rsidRPr="00AA6CCA" w:rsidRDefault="00B90CA1" w:rsidP="00B23F06">
                      <w:pPr>
                        <w:ind w:firstLine="720"/>
                        <w:rPr>
                          <w:rFonts w:ascii="Supria Sans Light" w:hAnsi="Supria Sans Light"/>
                          <w:noProof w:val="0"/>
                          <w:color w:val="667F9E"/>
                          <w:sz w:val="10"/>
                          <w:szCs w:val="10"/>
                          <w:lang w:bidi="ar-SA"/>
                        </w:rPr>
                      </w:pPr>
                      <w:r>
                        <w:rPr>
                          <w:rFonts w:ascii="Supria Sans Light" w:hAnsi="Supria Sans Light"/>
                          <w:color w:val="667F9E"/>
                          <w:sz w:val="10"/>
                          <w:szCs w:val="10"/>
                          <w:lang w:bidi="ar-SA"/>
                        </w:rPr>
                        <w:t xml:space="preserve"> </w:t>
                      </w:r>
                      <w:r w:rsidR="00B23F06" w:rsidRPr="00B23F06">
                        <w:rPr>
                          <w:rFonts w:ascii="Supria Sans Light" w:hAnsi="Supria Sans Light"/>
                          <w:color w:val="667F9E"/>
                          <w:sz w:val="10"/>
                          <w:szCs w:val="10"/>
                          <w:lang w:bidi="ar-SA"/>
                        </w:rPr>
                        <w:drawing>
                          <wp:inline distT="0" distB="0" distL="0" distR="0" wp14:anchorId="5848BC09" wp14:editId="796280AE">
                            <wp:extent cx="485775" cy="447675"/>
                            <wp:effectExtent l="0" t="0" r="9525" b="9525"/>
                            <wp:docPr id="28" name="Grafik 28" descr="C:\Users\Nadine Biehl\Documents\SPORTEVE NADINE - Laptop +Büro LW37\Newsletter\2018-02_Laufen und Walken\Rezept Spaghetti mit Zitrone und Parmesan\SPE-252-Icons-RGB-Ernaehrungspyramide-Kohlenhyd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ine Biehl\Documents\SPORTEVE NADINE - Laptop +Büro LW37\Newsletter\2018-02_Laufen und Walken\Rezept Spaghetti mit Zitrone und Parmesan\SPE-252-Icons-RGB-Ernaehrungspyramide-Kohlenhydra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00B23F06">
                        <w:rPr>
                          <w:rFonts w:ascii="Supria Sans Light" w:hAnsi="Supria Sans Light"/>
                          <w:color w:val="667F9E"/>
                          <w:sz w:val="10"/>
                          <w:szCs w:val="10"/>
                          <w:lang w:bidi="ar-SA"/>
                        </w:rPr>
                        <w:drawing>
                          <wp:inline distT="0" distB="0" distL="0" distR="0" wp14:anchorId="52EF8421" wp14:editId="49ACB5A3">
                            <wp:extent cx="485775" cy="447675"/>
                            <wp:effectExtent l="0" t="0" r="9525" b="9525"/>
                            <wp:docPr id="29" name="Grafik 29" descr="C:\Users\Nadine Biehl\Documents\SPORTEVE NADINE - Laptop +Büro LW37\Newsletter\2018-02_Laufen und Walken\Rezept Spaghetti mit Zitrone und Parmesan\SPE-252-Icons-RGB-Ernaehrungspyramide-Kohlenhyd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dine Biehl\Documents\SPORTEVE NADINE - Laptop +Büro LW37\Newsletter\2018-02_Laufen und Walken\Rezept Spaghetti mit Zitrone und Parmesan\SPE-252-Icons-RGB-Ernaehrungspyramide-Kohlenhydra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p>
                  </w:txbxContent>
                </v:textbox>
                <w10:wrap anchorx="page" anchory="page"/>
              </v:shape>
            </w:pict>
          </mc:Fallback>
        </mc:AlternateContent>
      </w:r>
      <w:r w:rsidR="0044465B" w:rsidRPr="00AE4DE7">
        <w:rPr>
          <w:rFonts w:ascii="Supria Sans Light" w:hAnsi="Supria Sans Light"/>
          <w:color w:val="002647"/>
          <w:spacing w:val="20"/>
          <w:lang w:bidi="ar-SA"/>
        </w:rPr>
        <mc:AlternateContent>
          <mc:Choice Requires="wps">
            <w:drawing>
              <wp:anchor distT="0" distB="0" distL="114300" distR="114300" simplePos="0" relativeHeight="251676160" behindDoc="0" locked="0" layoutInCell="1" allowOverlap="1" wp14:anchorId="3973EB57" wp14:editId="2F1833D6">
                <wp:simplePos x="0" y="0"/>
                <wp:positionH relativeFrom="page">
                  <wp:posOffset>2984500</wp:posOffset>
                </wp:positionH>
                <wp:positionV relativeFrom="page">
                  <wp:posOffset>6413500</wp:posOffset>
                </wp:positionV>
                <wp:extent cx="3851275" cy="3352800"/>
                <wp:effectExtent l="0" t="0" r="15875"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33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C9E86" w14:textId="77777777" w:rsidR="00E847E6" w:rsidRPr="00E847E6" w:rsidRDefault="00E847E6" w:rsidP="00E847E6">
                            <w:pPr>
                              <w:tabs>
                                <w:tab w:val="left" w:pos="284"/>
                              </w:tabs>
                              <w:spacing w:after="160"/>
                              <w:jc w:val="both"/>
                              <w:rPr>
                                <w:rFonts w:ascii="Supria Sans Light" w:hAnsi="Supria Sans Light"/>
                                <w:b/>
                                <w:noProof w:val="0"/>
                                <w:color w:val="667F9E"/>
                                <w:sz w:val="20"/>
                                <w:szCs w:val="20"/>
                                <w:u w:val="single"/>
                                <w:lang w:bidi="ar-SA"/>
                              </w:rPr>
                            </w:pPr>
                            <w:r w:rsidRPr="00E847E6">
                              <w:rPr>
                                <w:rFonts w:ascii="Supria Sans Light" w:hAnsi="Supria Sans Light"/>
                                <w:b/>
                                <w:noProof w:val="0"/>
                                <w:color w:val="667F9E"/>
                                <w:sz w:val="20"/>
                                <w:szCs w:val="20"/>
                                <w:u w:val="single"/>
                                <w:lang w:bidi="ar-SA"/>
                              </w:rPr>
                              <w:t>Zubereitung:</w:t>
                            </w:r>
                          </w:p>
                          <w:p w14:paraId="602A5CD6" w14:textId="77777777" w:rsidR="00B11D03" w:rsidRP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Die Spaghetti nach Packungsanweisung in Salzwasser bissfest kochen.</w:t>
                            </w:r>
                            <w:r>
                              <w:rPr>
                                <w:rFonts w:ascii="Supria Sans Light" w:hAnsi="Supria Sans Light"/>
                                <w:noProof w:val="0"/>
                                <w:color w:val="667F9E"/>
                                <w:sz w:val="20"/>
                                <w:szCs w:val="20"/>
                                <w:lang w:bidi="ar-SA"/>
                              </w:rPr>
                              <w:t xml:space="preserve"> </w:t>
                            </w:r>
                            <w:r w:rsidRPr="00B11D03">
                              <w:rPr>
                                <w:rFonts w:ascii="Supria Sans Light" w:hAnsi="Supria Sans Light"/>
                                <w:noProof w:val="0"/>
                                <w:color w:val="667F9E"/>
                                <w:sz w:val="20"/>
                                <w:szCs w:val="20"/>
                                <w:lang w:bidi="ar-SA"/>
                              </w:rPr>
                              <w:t>Inzwischen die Schale der Zitrone in eine gro</w:t>
                            </w:r>
                            <w:r>
                              <w:rPr>
                                <w:rFonts w:ascii="Supria Sans Light" w:hAnsi="Supria Sans Light"/>
                                <w:noProof w:val="0"/>
                                <w:color w:val="667F9E"/>
                                <w:sz w:val="20"/>
                                <w:szCs w:val="20"/>
                                <w:lang w:bidi="ar-SA"/>
                              </w:rPr>
                              <w:t xml:space="preserve">ße </w:t>
                            </w:r>
                            <w:r w:rsidRPr="00B11D03">
                              <w:rPr>
                                <w:rFonts w:ascii="Supria Sans Light" w:hAnsi="Supria Sans Light"/>
                                <w:noProof w:val="0"/>
                                <w:color w:val="667F9E"/>
                                <w:sz w:val="20"/>
                                <w:szCs w:val="20"/>
                                <w:lang w:bidi="ar-SA"/>
                              </w:rPr>
                              <w:t>Rührschüs</w:t>
                            </w:r>
                            <w:r w:rsidR="00E16E86">
                              <w:rPr>
                                <w:rFonts w:ascii="Supria Sans Light" w:hAnsi="Supria Sans Light"/>
                                <w:noProof w:val="0"/>
                                <w:color w:val="667F9E"/>
                                <w:sz w:val="20"/>
                                <w:szCs w:val="20"/>
                                <w:lang w:bidi="ar-SA"/>
                              </w:rPr>
                              <w:softHyphen/>
                            </w:r>
                            <w:r w:rsidRPr="00B11D03">
                              <w:rPr>
                                <w:rFonts w:ascii="Supria Sans Light" w:hAnsi="Supria Sans Light"/>
                                <w:noProof w:val="0"/>
                                <w:color w:val="667F9E"/>
                                <w:sz w:val="20"/>
                                <w:szCs w:val="20"/>
                                <w:lang w:bidi="ar-SA"/>
                              </w:rPr>
                              <w:t>sel reiben.</w:t>
                            </w:r>
                            <w:r>
                              <w:rPr>
                                <w:rFonts w:ascii="Supria Sans Light" w:hAnsi="Supria Sans Light"/>
                                <w:noProof w:val="0"/>
                                <w:color w:val="667F9E"/>
                                <w:sz w:val="20"/>
                                <w:szCs w:val="20"/>
                                <w:lang w:bidi="ar-SA"/>
                              </w:rPr>
                              <w:t xml:space="preserve"> </w:t>
                            </w:r>
                            <w:r w:rsidRPr="00B11D03">
                              <w:rPr>
                                <w:rFonts w:ascii="Supria Sans Light" w:hAnsi="Supria Sans Light"/>
                                <w:noProof w:val="0"/>
                                <w:color w:val="667F9E"/>
                                <w:sz w:val="20"/>
                                <w:szCs w:val="20"/>
                                <w:lang w:bidi="ar-SA"/>
                              </w:rPr>
                              <w:t>Die Zitrone halbieren und den Saft in die Schüssel ausdrücken.</w:t>
                            </w:r>
                          </w:p>
                          <w:p w14:paraId="543855A2" w14:textId="77777777" w:rsidR="00B11D03" w:rsidRP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100 Gramm Parmesan, Pfeffer und 1 Prise Salz zufügen und alles mit dem Olivenöl zu einer feuchten Paste verrühren.</w:t>
                            </w:r>
                          </w:p>
                          <w:p w14:paraId="103A042B" w14:textId="77777777" w:rsidR="00B11D03" w:rsidRP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Wenn die Spaghetti gar sind, 2-3 Ess</w:t>
                            </w:r>
                            <w:r>
                              <w:rPr>
                                <w:rFonts w:ascii="Supria Sans Light" w:hAnsi="Supria Sans Light"/>
                                <w:noProof w:val="0"/>
                                <w:color w:val="667F9E"/>
                                <w:sz w:val="20"/>
                                <w:szCs w:val="20"/>
                                <w:lang w:bidi="ar-SA"/>
                              </w:rPr>
                              <w:t>löffel Nudelwasser zur Zitro</w:t>
                            </w:r>
                            <w:r w:rsidR="00E16E86">
                              <w:rPr>
                                <w:rFonts w:ascii="Supria Sans Light" w:hAnsi="Supria Sans Light"/>
                                <w:noProof w:val="0"/>
                                <w:color w:val="667F9E"/>
                                <w:sz w:val="20"/>
                                <w:szCs w:val="20"/>
                                <w:lang w:bidi="ar-SA"/>
                              </w:rPr>
                              <w:softHyphen/>
                            </w:r>
                            <w:r>
                              <w:rPr>
                                <w:rFonts w:ascii="Supria Sans Light" w:hAnsi="Supria Sans Light"/>
                                <w:noProof w:val="0"/>
                                <w:color w:val="667F9E"/>
                                <w:sz w:val="20"/>
                                <w:szCs w:val="20"/>
                                <w:lang w:bidi="ar-SA"/>
                              </w:rPr>
                              <w:t>nen-</w:t>
                            </w:r>
                            <w:r w:rsidRPr="00B11D03">
                              <w:rPr>
                                <w:rFonts w:ascii="Supria Sans Light" w:hAnsi="Supria Sans Light"/>
                                <w:noProof w:val="0"/>
                                <w:color w:val="667F9E"/>
                                <w:sz w:val="20"/>
                                <w:szCs w:val="20"/>
                                <w:lang w:bidi="ar-SA"/>
                              </w:rPr>
                              <w:t>Käse-Masse geben.</w:t>
                            </w:r>
                          </w:p>
                          <w:p w14:paraId="1CBE90B5" w14:textId="77777777" w:rsidR="00B11D03" w:rsidRP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Die Spaghetti in die Schüssel füllen und alles gründlich mischen, dabei nach Bedarf weitere 1-2 Esslöffel Nudelwasser zufügen</w:t>
                            </w:r>
                            <w:r>
                              <w:rPr>
                                <w:rFonts w:ascii="Supria Sans Light" w:hAnsi="Supria Sans Light"/>
                                <w:noProof w:val="0"/>
                                <w:color w:val="667F9E"/>
                                <w:sz w:val="20"/>
                                <w:szCs w:val="20"/>
                                <w:lang w:bidi="ar-SA"/>
                              </w:rPr>
                              <w:t xml:space="preserve"> (</w:t>
                            </w:r>
                            <w:r w:rsidRPr="00B11D03">
                              <w:rPr>
                                <w:rFonts w:ascii="Supria Sans Light" w:hAnsi="Supria Sans Light"/>
                                <w:noProof w:val="0"/>
                                <w:color w:val="667F9E"/>
                                <w:sz w:val="20"/>
                                <w:szCs w:val="20"/>
                                <w:lang w:bidi="ar-SA"/>
                              </w:rPr>
                              <w:t>bis die Sauce an allen Nudeln hängen bleibt</w:t>
                            </w:r>
                            <w:r>
                              <w:rPr>
                                <w:rFonts w:ascii="Supria Sans Light" w:hAnsi="Supria Sans Light"/>
                                <w:noProof w:val="0"/>
                                <w:color w:val="667F9E"/>
                                <w:sz w:val="20"/>
                                <w:szCs w:val="20"/>
                                <w:lang w:bidi="ar-SA"/>
                              </w:rPr>
                              <w:t>)</w:t>
                            </w:r>
                            <w:r w:rsidRPr="00B11D03">
                              <w:rPr>
                                <w:rFonts w:ascii="Supria Sans Light" w:hAnsi="Supria Sans Light"/>
                                <w:noProof w:val="0"/>
                                <w:color w:val="667F9E"/>
                                <w:sz w:val="20"/>
                                <w:szCs w:val="20"/>
                                <w:lang w:bidi="ar-SA"/>
                              </w:rPr>
                              <w:t>. Die Basilikumblätter grob zer</w:t>
                            </w:r>
                            <w:r w:rsidR="00E16E86">
                              <w:rPr>
                                <w:rFonts w:ascii="Supria Sans Light" w:hAnsi="Supria Sans Light"/>
                                <w:noProof w:val="0"/>
                                <w:color w:val="667F9E"/>
                                <w:sz w:val="20"/>
                                <w:szCs w:val="20"/>
                                <w:lang w:bidi="ar-SA"/>
                              </w:rPr>
                              <w:softHyphen/>
                            </w:r>
                            <w:r w:rsidRPr="00B11D03">
                              <w:rPr>
                                <w:rFonts w:ascii="Supria Sans Light" w:hAnsi="Supria Sans Light"/>
                                <w:noProof w:val="0"/>
                                <w:color w:val="667F9E"/>
                                <w:sz w:val="20"/>
                                <w:szCs w:val="20"/>
                                <w:lang w:bidi="ar-SA"/>
                              </w:rPr>
                              <w:t>pflücken und über die Nudeln streuen.</w:t>
                            </w:r>
                          </w:p>
                          <w:p w14:paraId="55C2343D" w14:textId="77777777" w:rsid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Jede Portion mit grobem Salz bestreuen, etwas schwarzen Pfeffer darüber mahlen und ein wenig Parmesan darüber reiben</w:t>
                            </w:r>
                            <w:r>
                              <w:rPr>
                                <w:rFonts w:ascii="Supria Sans Light" w:hAnsi="Supria Sans Light"/>
                                <w:noProof w:val="0"/>
                                <w:color w:val="667F9E"/>
                                <w:sz w:val="20"/>
                                <w:szCs w:val="20"/>
                                <w:lang w:bidi="ar-SA"/>
                              </w:rPr>
                              <w:t>.</w:t>
                            </w:r>
                            <w:r w:rsidR="00B23F06">
                              <w:rPr>
                                <w:rFonts w:ascii="Supria Sans Light" w:hAnsi="Supria Sans Light"/>
                                <w:noProof w:val="0"/>
                                <w:color w:val="667F9E"/>
                                <w:sz w:val="20"/>
                                <w:szCs w:val="20"/>
                                <w:lang w:bidi="ar-SA"/>
                              </w:rPr>
                              <w:t xml:space="preserve"> Fertig in nur ca. 15 Minuten </w:t>
                            </w:r>
                            <w:r w:rsidR="00B23F06" w:rsidRPr="00B23F06">
                              <w:rPr>
                                <w:rFonts w:ascii="Supria Sans Light" w:hAnsi="Supria Sans Light"/>
                                <w:noProof w:val="0"/>
                                <w:color w:val="667F9E"/>
                                <w:sz w:val="20"/>
                                <w:szCs w:val="20"/>
                                <w:lang w:bidi="ar-SA"/>
                              </w:rPr>
                              <w:sym w:font="Wingdings" w:char="F04A"/>
                            </w:r>
                            <w:r w:rsidR="00B23F06">
                              <w:rPr>
                                <w:rFonts w:ascii="Supria Sans Light" w:hAnsi="Supria Sans Light"/>
                                <w:noProof w:val="0"/>
                                <w:color w:val="667F9E"/>
                                <w:sz w:val="20"/>
                                <w:szCs w:val="20"/>
                                <w:lang w:bidi="ar-SA"/>
                              </w:rPr>
                              <w:t>.</w:t>
                            </w:r>
                          </w:p>
                          <w:p w14:paraId="165AE2C0" w14:textId="77777777" w:rsidR="00CD00D9" w:rsidRPr="00E36768" w:rsidRDefault="00CD00D9" w:rsidP="00B11D03">
                            <w:pPr>
                              <w:spacing w:after="160"/>
                              <w:ind w:firstLine="3261"/>
                              <w:jc w:val="both"/>
                              <w:rPr>
                                <w:rFonts w:ascii="Heroic Condensed Medium" w:hAnsi="Heroic Condensed Medium"/>
                                <w:bCs/>
                                <w:i/>
                                <w:noProof w:val="0"/>
                                <w:color w:val="002647"/>
                                <w:sz w:val="40"/>
                                <w:szCs w:val="40"/>
                                <w:lang w:bidi="ar-SA"/>
                              </w:rPr>
                            </w:pPr>
                            <w:r w:rsidRPr="000062F6">
                              <w:rPr>
                                <w:rFonts w:ascii="Heroic Condensed Medium" w:hAnsi="Heroic Condensed Medium"/>
                                <w:bCs/>
                                <w:i/>
                                <w:noProof w:val="0"/>
                                <w:color w:val="002647"/>
                                <w:sz w:val="40"/>
                                <w:szCs w:val="40"/>
                                <w:lang w:bidi="ar-SA"/>
                              </w:rPr>
                              <w:t>GUTEN APPETIT!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3EB57" id="_x0000_s1034" type="#_x0000_t202" style="position:absolute;margin-left:235pt;margin-top:505pt;width:303.25pt;height:26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" filled="f" stroked="f">
                <v:textbox inset="0,0,0,0">
                  <w:txbxContent>
                    <w:p w14:paraId="550C9E86" w14:textId="77777777" w:rsidR="00E847E6" w:rsidRPr="00E847E6" w:rsidRDefault="00E847E6" w:rsidP="00E847E6">
                      <w:pPr>
                        <w:tabs>
                          <w:tab w:val="left" w:pos="284"/>
                        </w:tabs>
                        <w:spacing w:after="160"/>
                        <w:jc w:val="both"/>
                        <w:rPr>
                          <w:rFonts w:ascii="Supria Sans Light" w:hAnsi="Supria Sans Light"/>
                          <w:b/>
                          <w:noProof w:val="0"/>
                          <w:color w:val="667F9E"/>
                          <w:sz w:val="20"/>
                          <w:szCs w:val="20"/>
                          <w:u w:val="single"/>
                          <w:lang w:bidi="ar-SA"/>
                        </w:rPr>
                      </w:pPr>
                      <w:r w:rsidRPr="00E847E6">
                        <w:rPr>
                          <w:rFonts w:ascii="Supria Sans Light" w:hAnsi="Supria Sans Light"/>
                          <w:b/>
                          <w:noProof w:val="0"/>
                          <w:color w:val="667F9E"/>
                          <w:sz w:val="20"/>
                          <w:szCs w:val="20"/>
                          <w:u w:val="single"/>
                          <w:lang w:bidi="ar-SA"/>
                        </w:rPr>
                        <w:t>Zubereitung:</w:t>
                      </w:r>
                    </w:p>
                    <w:p w14:paraId="602A5CD6" w14:textId="77777777" w:rsidR="00B11D03" w:rsidRP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Die Spaghetti nach Packungsanweisung in Salzwasser bissfest kochen.</w:t>
                      </w:r>
                      <w:r>
                        <w:rPr>
                          <w:rFonts w:ascii="Supria Sans Light" w:hAnsi="Supria Sans Light"/>
                          <w:noProof w:val="0"/>
                          <w:color w:val="667F9E"/>
                          <w:sz w:val="20"/>
                          <w:szCs w:val="20"/>
                          <w:lang w:bidi="ar-SA"/>
                        </w:rPr>
                        <w:t xml:space="preserve"> </w:t>
                      </w:r>
                      <w:r w:rsidRPr="00B11D03">
                        <w:rPr>
                          <w:rFonts w:ascii="Supria Sans Light" w:hAnsi="Supria Sans Light"/>
                          <w:noProof w:val="0"/>
                          <w:color w:val="667F9E"/>
                          <w:sz w:val="20"/>
                          <w:szCs w:val="20"/>
                          <w:lang w:bidi="ar-SA"/>
                        </w:rPr>
                        <w:t>Inzwischen die Schale der Zitrone in eine gro</w:t>
                      </w:r>
                      <w:r>
                        <w:rPr>
                          <w:rFonts w:ascii="Supria Sans Light" w:hAnsi="Supria Sans Light"/>
                          <w:noProof w:val="0"/>
                          <w:color w:val="667F9E"/>
                          <w:sz w:val="20"/>
                          <w:szCs w:val="20"/>
                          <w:lang w:bidi="ar-SA"/>
                        </w:rPr>
                        <w:t xml:space="preserve">ße </w:t>
                      </w:r>
                      <w:r w:rsidRPr="00B11D03">
                        <w:rPr>
                          <w:rFonts w:ascii="Supria Sans Light" w:hAnsi="Supria Sans Light"/>
                          <w:noProof w:val="0"/>
                          <w:color w:val="667F9E"/>
                          <w:sz w:val="20"/>
                          <w:szCs w:val="20"/>
                          <w:lang w:bidi="ar-SA"/>
                        </w:rPr>
                        <w:t>Rührschüs</w:t>
                      </w:r>
                      <w:r w:rsidR="00E16E86">
                        <w:rPr>
                          <w:rFonts w:ascii="Supria Sans Light" w:hAnsi="Supria Sans Light"/>
                          <w:noProof w:val="0"/>
                          <w:color w:val="667F9E"/>
                          <w:sz w:val="20"/>
                          <w:szCs w:val="20"/>
                          <w:lang w:bidi="ar-SA"/>
                        </w:rPr>
                        <w:softHyphen/>
                      </w:r>
                      <w:r w:rsidRPr="00B11D03">
                        <w:rPr>
                          <w:rFonts w:ascii="Supria Sans Light" w:hAnsi="Supria Sans Light"/>
                          <w:noProof w:val="0"/>
                          <w:color w:val="667F9E"/>
                          <w:sz w:val="20"/>
                          <w:szCs w:val="20"/>
                          <w:lang w:bidi="ar-SA"/>
                        </w:rPr>
                        <w:t>sel reiben.</w:t>
                      </w:r>
                      <w:r>
                        <w:rPr>
                          <w:rFonts w:ascii="Supria Sans Light" w:hAnsi="Supria Sans Light"/>
                          <w:noProof w:val="0"/>
                          <w:color w:val="667F9E"/>
                          <w:sz w:val="20"/>
                          <w:szCs w:val="20"/>
                          <w:lang w:bidi="ar-SA"/>
                        </w:rPr>
                        <w:t xml:space="preserve"> </w:t>
                      </w:r>
                      <w:r w:rsidRPr="00B11D03">
                        <w:rPr>
                          <w:rFonts w:ascii="Supria Sans Light" w:hAnsi="Supria Sans Light"/>
                          <w:noProof w:val="0"/>
                          <w:color w:val="667F9E"/>
                          <w:sz w:val="20"/>
                          <w:szCs w:val="20"/>
                          <w:lang w:bidi="ar-SA"/>
                        </w:rPr>
                        <w:t>Die Zitrone halbieren und den Saft in die Schüssel ausdrücken.</w:t>
                      </w:r>
                    </w:p>
                    <w:p w14:paraId="543855A2" w14:textId="77777777" w:rsidR="00B11D03" w:rsidRP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100 Gramm Parmesan, Pfeffer und 1 Prise Salz zufügen und alles mit dem Olivenöl zu einer feuchten Paste verrühren.</w:t>
                      </w:r>
                    </w:p>
                    <w:p w14:paraId="103A042B" w14:textId="77777777" w:rsidR="00B11D03" w:rsidRP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Wenn die Spaghetti gar sind, 2-3 Ess</w:t>
                      </w:r>
                      <w:r>
                        <w:rPr>
                          <w:rFonts w:ascii="Supria Sans Light" w:hAnsi="Supria Sans Light"/>
                          <w:noProof w:val="0"/>
                          <w:color w:val="667F9E"/>
                          <w:sz w:val="20"/>
                          <w:szCs w:val="20"/>
                          <w:lang w:bidi="ar-SA"/>
                        </w:rPr>
                        <w:t>löffel Nudelwasser zur Zitro</w:t>
                      </w:r>
                      <w:r w:rsidR="00E16E86">
                        <w:rPr>
                          <w:rFonts w:ascii="Supria Sans Light" w:hAnsi="Supria Sans Light"/>
                          <w:noProof w:val="0"/>
                          <w:color w:val="667F9E"/>
                          <w:sz w:val="20"/>
                          <w:szCs w:val="20"/>
                          <w:lang w:bidi="ar-SA"/>
                        </w:rPr>
                        <w:softHyphen/>
                      </w:r>
                      <w:r>
                        <w:rPr>
                          <w:rFonts w:ascii="Supria Sans Light" w:hAnsi="Supria Sans Light"/>
                          <w:noProof w:val="0"/>
                          <w:color w:val="667F9E"/>
                          <w:sz w:val="20"/>
                          <w:szCs w:val="20"/>
                          <w:lang w:bidi="ar-SA"/>
                        </w:rPr>
                        <w:t>nen-</w:t>
                      </w:r>
                      <w:r w:rsidRPr="00B11D03">
                        <w:rPr>
                          <w:rFonts w:ascii="Supria Sans Light" w:hAnsi="Supria Sans Light"/>
                          <w:noProof w:val="0"/>
                          <w:color w:val="667F9E"/>
                          <w:sz w:val="20"/>
                          <w:szCs w:val="20"/>
                          <w:lang w:bidi="ar-SA"/>
                        </w:rPr>
                        <w:t>Käse-Masse geben.</w:t>
                      </w:r>
                    </w:p>
                    <w:p w14:paraId="1CBE90B5" w14:textId="77777777" w:rsidR="00B11D03" w:rsidRP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Die Spaghetti in die Schüssel füllen und alles gründlich mischen, dabei nach Bedarf weitere 1-2 Esslöffel Nudelwasser zufügen</w:t>
                      </w:r>
                      <w:r>
                        <w:rPr>
                          <w:rFonts w:ascii="Supria Sans Light" w:hAnsi="Supria Sans Light"/>
                          <w:noProof w:val="0"/>
                          <w:color w:val="667F9E"/>
                          <w:sz w:val="20"/>
                          <w:szCs w:val="20"/>
                          <w:lang w:bidi="ar-SA"/>
                        </w:rPr>
                        <w:t xml:space="preserve"> (</w:t>
                      </w:r>
                      <w:r w:rsidRPr="00B11D03">
                        <w:rPr>
                          <w:rFonts w:ascii="Supria Sans Light" w:hAnsi="Supria Sans Light"/>
                          <w:noProof w:val="0"/>
                          <w:color w:val="667F9E"/>
                          <w:sz w:val="20"/>
                          <w:szCs w:val="20"/>
                          <w:lang w:bidi="ar-SA"/>
                        </w:rPr>
                        <w:t>bis die Sauce an allen Nudeln hängen bleibt</w:t>
                      </w:r>
                      <w:r>
                        <w:rPr>
                          <w:rFonts w:ascii="Supria Sans Light" w:hAnsi="Supria Sans Light"/>
                          <w:noProof w:val="0"/>
                          <w:color w:val="667F9E"/>
                          <w:sz w:val="20"/>
                          <w:szCs w:val="20"/>
                          <w:lang w:bidi="ar-SA"/>
                        </w:rPr>
                        <w:t>)</w:t>
                      </w:r>
                      <w:r w:rsidRPr="00B11D03">
                        <w:rPr>
                          <w:rFonts w:ascii="Supria Sans Light" w:hAnsi="Supria Sans Light"/>
                          <w:noProof w:val="0"/>
                          <w:color w:val="667F9E"/>
                          <w:sz w:val="20"/>
                          <w:szCs w:val="20"/>
                          <w:lang w:bidi="ar-SA"/>
                        </w:rPr>
                        <w:t>. Die Basilikumblätter grob zer</w:t>
                      </w:r>
                      <w:r w:rsidR="00E16E86">
                        <w:rPr>
                          <w:rFonts w:ascii="Supria Sans Light" w:hAnsi="Supria Sans Light"/>
                          <w:noProof w:val="0"/>
                          <w:color w:val="667F9E"/>
                          <w:sz w:val="20"/>
                          <w:szCs w:val="20"/>
                          <w:lang w:bidi="ar-SA"/>
                        </w:rPr>
                        <w:softHyphen/>
                      </w:r>
                      <w:r w:rsidRPr="00B11D03">
                        <w:rPr>
                          <w:rFonts w:ascii="Supria Sans Light" w:hAnsi="Supria Sans Light"/>
                          <w:noProof w:val="0"/>
                          <w:color w:val="667F9E"/>
                          <w:sz w:val="20"/>
                          <w:szCs w:val="20"/>
                          <w:lang w:bidi="ar-SA"/>
                        </w:rPr>
                        <w:t>pflücken und über die Nudeln streuen.</w:t>
                      </w:r>
                    </w:p>
                    <w:p w14:paraId="55C2343D" w14:textId="77777777" w:rsidR="00B11D03" w:rsidRDefault="00B11D03" w:rsidP="00B11D03">
                      <w:pPr>
                        <w:tabs>
                          <w:tab w:val="left" w:pos="284"/>
                        </w:tabs>
                        <w:spacing w:after="160"/>
                        <w:jc w:val="both"/>
                        <w:rPr>
                          <w:rFonts w:ascii="Supria Sans Light" w:hAnsi="Supria Sans Light"/>
                          <w:noProof w:val="0"/>
                          <w:color w:val="667F9E"/>
                          <w:sz w:val="20"/>
                          <w:szCs w:val="20"/>
                          <w:lang w:bidi="ar-SA"/>
                        </w:rPr>
                      </w:pPr>
                      <w:r w:rsidRPr="00B11D03">
                        <w:rPr>
                          <w:rFonts w:ascii="Supria Sans Light" w:hAnsi="Supria Sans Light"/>
                          <w:noProof w:val="0"/>
                          <w:color w:val="667F9E"/>
                          <w:sz w:val="20"/>
                          <w:szCs w:val="20"/>
                          <w:lang w:bidi="ar-SA"/>
                        </w:rPr>
                        <w:t>Jede Portion mit grobem Salz bestreuen, etwas schwarzen Pfeffer darüber mahlen und ein wenig Parmesan darüber reiben</w:t>
                      </w:r>
                      <w:r>
                        <w:rPr>
                          <w:rFonts w:ascii="Supria Sans Light" w:hAnsi="Supria Sans Light"/>
                          <w:noProof w:val="0"/>
                          <w:color w:val="667F9E"/>
                          <w:sz w:val="20"/>
                          <w:szCs w:val="20"/>
                          <w:lang w:bidi="ar-SA"/>
                        </w:rPr>
                        <w:t>.</w:t>
                      </w:r>
                      <w:r w:rsidR="00B23F06">
                        <w:rPr>
                          <w:rFonts w:ascii="Supria Sans Light" w:hAnsi="Supria Sans Light"/>
                          <w:noProof w:val="0"/>
                          <w:color w:val="667F9E"/>
                          <w:sz w:val="20"/>
                          <w:szCs w:val="20"/>
                          <w:lang w:bidi="ar-SA"/>
                        </w:rPr>
                        <w:t xml:space="preserve"> Fertig in nur ca. 15 Minuten </w:t>
                      </w:r>
                      <w:r w:rsidR="00B23F06" w:rsidRPr="00B23F06">
                        <w:rPr>
                          <w:rFonts w:ascii="Supria Sans Light" w:hAnsi="Supria Sans Light"/>
                          <w:noProof w:val="0"/>
                          <w:color w:val="667F9E"/>
                          <w:sz w:val="20"/>
                          <w:szCs w:val="20"/>
                          <w:lang w:bidi="ar-SA"/>
                        </w:rPr>
                        <w:sym w:font="Wingdings" w:char="F04A"/>
                      </w:r>
                      <w:r w:rsidR="00B23F06">
                        <w:rPr>
                          <w:rFonts w:ascii="Supria Sans Light" w:hAnsi="Supria Sans Light"/>
                          <w:noProof w:val="0"/>
                          <w:color w:val="667F9E"/>
                          <w:sz w:val="20"/>
                          <w:szCs w:val="20"/>
                          <w:lang w:bidi="ar-SA"/>
                        </w:rPr>
                        <w:t>.</w:t>
                      </w:r>
                    </w:p>
                    <w:p w14:paraId="165AE2C0" w14:textId="77777777" w:rsidR="00CD00D9" w:rsidRPr="00E36768" w:rsidRDefault="00CD00D9" w:rsidP="00B11D03">
                      <w:pPr>
                        <w:spacing w:after="160"/>
                        <w:ind w:firstLine="3261"/>
                        <w:jc w:val="both"/>
                        <w:rPr>
                          <w:rFonts w:ascii="Heroic Condensed Medium" w:hAnsi="Heroic Condensed Medium"/>
                          <w:bCs/>
                          <w:i/>
                          <w:noProof w:val="0"/>
                          <w:color w:val="002647"/>
                          <w:sz w:val="40"/>
                          <w:szCs w:val="40"/>
                          <w:lang w:bidi="ar-SA"/>
                        </w:rPr>
                      </w:pPr>
                      <w:r w:rsidRPr="000062F6">
                        <w:rPr>
                          <w:rFonts w:ascii="Heroic Condensed Medium" w:hAnsi="Heroic Condensed Medium"/>
                          <w:bCs/>
                          <w:i/>
                          <w:noProof w:val="0"/>
                          <w:color w:val="002647"/>
                          <w:sz w:val="40"/>
                          <w:szCs w:val="40"/>
                          <w:lang w:bidi="ar-SA"/>
                        </w:rPr>
                        <w:t>GUTEN APPETIT!</w:t>
                      </w:r>
                    </w:p>
                  </w:txbxContent>
                </v:textbox>
                <w10:wrap anchorx="page" anchory="page"/>
              </v:shape>
            </w:pict>
          </mc:Fallback>
        </mc:AlternateContent>
      </w:r>
      <w:r w:rsidR="0044465B" w:rsidRPr="00AE4DE7">
        <w:rPr>
          <w:rFonts w:ascii="Supria Sans Light" w:hAnsi="Supria Sans Light"/>
          <w:color w:val="002647"/>
          <w:spacing w:val="20"/>
          <w:lang w:bidi="ar-SA"/>
        </w:rPr>
        <mc:AlternateContent>
          <mc:Choice Requires="wps">
            <w:drawing>
              <wp:anchor distT="0" distB="0" distL="114300" distR="114300" simplePos="0" relativeHeight="251651584" behindDoc="0" locked="0" layoutInCell="1" allowOverlap="1" wp14:anchorId="4E895A4E" wp14:editId="065A39B5">
                <wp:simplePos x="0" y="0"/>
                <wp:positionH relativeFrom="page">
                  <wp:posOffset>723900</wp:posOffset>
                </wp:positionH>
                <wp:positionV relativeFrom="page">
                  <wp:posOffset>5671297</wp:posOffset>
                </wp:positionV>
                <wp:extent cx="6014720" cy="441960"/>
                <wp:effectExtent l="0" t="0" r="5080" b="15240"/>
                <wp:wrapNone/>
                <wp:docPr id="2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21C7" w14:textId="77777777" w:rsidR="002B147A" w:rsidRPr="005C5A25" w:rsidRDefault="0025389B" w:rsidP="005C5A25">
                            <w:pPr>
                              <w:ind w:left="2694" w:hanging="2694"/>
                              <w:rPr>
                                <w:rFonts w:ascii="Heroic Condensed Medium" w:hAnsi="Heroic Condensed Medium"/>
                                <w:bCs/>
                                <w:i/>
                                <w:noProof w:val="0"/>
                                <w:color w:val="002647"/>
                                <w:sz w:val="48"/>
                                <w:szCs w:val="48"/>
                                <w:lang w:bidi="ar-SA"/>
                              </w:rPr>
                            </w:pPr>
                            <w:r w:rsidRPr="0025389B">
                              <w:rPr>
                                <w:rFonts w:ascii="Heroic Condensed Medium" w:hAnsi="Heroic Condensed Medium"/>
                                <w:bCs/>
                                <w:i/>
                                <w:noProof w:val="0"/>
                                <w:color w:val="002647"/>
                                <w:sz w:val="48"/>
                                <w:szCs w:val="48"/>
                                <w:lang w:bidi="ar-SA"/>
                              </w:rPr>
                              <w:t xml:space="preserve">REZEPT DES </w:t>
                            </w:r>
                            <w:r w:rsidRPr="00D04374">
                              <w:rPr>
                                <w:rFonts w:ascii="Heroic Condensed Medium" w:hAnsi="Heroic Condensed Medium"/>
                                <w:bCs/>
                                <w:i/>
                                <w:noProof w:val="0"/>
                                <w:color w:val="002647"/>
                                <w:sz w:val="48"/>
                                <w:szCs w:val="48"/>
                                <w:lang w:bidi="ar-SA"/>
                              </w:rPr>
                              <w:t>MONATS</w:t>
                            </w:r>
                            <w:r w:rsidR="008B54E9">
                              <w:rPr>
                                <w:rFonts w:ascii="Heroic Condensed Medium" w:hAnsi="Heroic Condensed Medium"/>
                                <w:bCs/>
                                <w:i/>
                                <w:noProof w:val="0"/>
                                <w:color w:val="002647"/>
                                <w:sz w:val="48"/>
                                <w:szCs w:val="48"/>
                                <w:lang w:bidi="ar-SA"/>
                              </w:rPr>
                              <w:t>:</w:t>
                            </w:r>
                            <w:r w:rsidR="008B54E9">
                              <w:rPr>
                                <w:rFonts w:ascii="Heroic Condensed Medium" w:hAnsi="Heroic Condensed Medium"/>
                                <w:bCs/>
                                <w:i/>
                                <w:noProof w:val="0"/>
                                <w:color w:val="002647"/>
                                <w:sz w:val="48"/>
                                <w:szCs w:val="48"/>
                                <w:lang w:bidi="ar-SA"/>
                              </w:rPr>
                              <w:tab/>
                            </w:r>
                            <w:r w:rsidR="008B54E9">
                              <w:rPr>
                                <w:rFonts w:ascii="Heroic Condensed Medium" w:hAnsi="Heroic Condensed Medium"/>
                                <w:bCs/>
                                <w:i/>
                                <w:noProof w:val="0"/>
                                <w:color w:val="002647"/>
                                <w:sz w:val="48"/>
                                <w:szCs w:val="48"/>
                                <w:lang w:bidi="ar-SA"/>
                              </w:rPr>
                              <w:tab/>
                            </w:r>
                            <w:r w:rsidR="001E6A95">
                              <w:rPr>
                                <w:rFonts w:ascii="Heroic Condensed Medium" w:hAnsi="Heroic Condensed Medium"/>
                                <w:bCs/>
                                <w:i/>
                                <w:noProof w:val="0"/>
                                <w:color w:val="002647"/>
                                <w:sz w:val="48"/>
                                <w:szCs w:val="48"/>
                                <w:lang w:bidi="ar-SA"/>
                              </w:rPr>
                              <w:t>„</w:t>
                            </w:r>
                            <w:r w:rsidR="001C2820">
                              <w:rPr>
                                <w:rFonts w:ascii="Heroic Condensed Medium" w:hAnsi="Heroic Condensed Medium"/>
                                <w:bCs/>
                                <w:i/>
                                <w:noProof w:val="0"/>
                                <w:color w:val="002647"/>
                                <w:sz w:val="48"/>
                                <w:szCs w:val="48"/>
                                <w:lang w:bidi="ar-SA"/>
                              </w:rPr>
                              <w:t>SPAGHETTI MIT ZITRONE UND PARMESAN</w:t>
                            </w:r>
                            <w:r w:rsidR="0078292A" w:rsidRPr="00E847E6">
                              <w:rPr>
                                <w:rFonts w:ascii="Heroic Condensed Medium" w:hAnsi="Heroic Condensed Medium"/>
                                <w:bCs/>
                                <w:i/>
                                <w:noProof w:val="0"/>
                                <w:color w:val="002647"/>
                                <w:sz w:val="48"/>
                                <w:szCs w:val="48"/>
                                <w:lang w:bidi="ar-S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5A4E" id="_x0000_s1035" type="#_x0000_t202" style="position:absolute;margin-left:57pt;margin-top:446.55pt;width:473.6pt;height:34.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" filled="f" stroked="f">
                <v:textbox inset="0,0,0,0">
                  <w:txbxContent>
                    <w:p w14:paraId="68CA21C7" w14:textId="77777777" w:rsidR="002B147A" w:rsidRPr="005C5A25" w:rsidRDefault="0025389B" w:rsidP="005C5A25">
                      <w:pPr>
                        <w:ind w:left="2694" w:hanging="2694"/>
                        <w:rPr>
                          <w:rFonts w:ascii="Heroic Condensed Medium" w:hAnsi="Heroic Condensed Medium"/>
                          <w:bCs/>
                          <w:i/>
                          <w:noProof w:val="0"/>
                          <w:color w:val="002647"/>
                          <w:sz w:val="48"/>
                          <w:szCs w:val="48"/>
                          <w:lang w:bidi="ar-SA"/>
                        </w:rPr>
                      </w:pPr>
                      <w:r w:rsidRPr="0025389B">
                        <w:rPr>
                          <w:rFonts w:ascii="Heroic Condensed Medium" w:hAnsi="Heroic Condensed Medium"/>
                          <w:bCs/>
                          <w:i/>
                          <w:noProof w:val="0"/>
                          <w:color w:val="002647"/>
                          <w:sz w:val="48"/>
                          <w:szCs w:val="48"/>
                          <w:lang w:bidi="ar-SA"/>
                        </w:rPr>
                        <w:t xml:space="preserve">REZEPT DES </w:t>
                      </w:r>
                      <w:r w:rsidRPr="00D04374">
                        <w:rPr>
                          <w:rFonts w:ascii="Heroic Condensed Medium" w:hAnsi="Heroic Condensed Medium"/>
                          <w:bCs/>
                          <w:i/>
                          <w:noProof w:val="0"/>
                          <w:color w:val="002647"/>
                          <w:sz w:val="48"/>
                          <w:szCs w:val="48"/>
                          <w:lang w:bidi="ar-SA"/>
                        </w:rPr>
                        <w:t>MONATS</w:t>
                      </w:r>
                      <w:r w:rsidR="008B54E9">
                        <w:rPr>
                          <w:rFonts w:ascii="Heroic Condensed Medium" w:hAnsi="Heroic Condensed Medium"/>
                          <w:bCs/>
                          <w:i/>
                          <w:noProof w:val="0"/>
                          <w:color w:val="002647"/>
                          <w:sz w:val="48"/>
                          <w:szCs w:val="48"/>
                          <w:lang w:bidi="ar-SA"/>
                        </w:rPr>
                        <w:t>:</w:t>
                      </w:r>
                      <w:r w:rsidR="008B54E9">
                        <w:rPr>
                          <w:rFonts w:ascii="Heroic Condensed Medium" w:hAnsi="Heroic Condensed Medium"/>
                          <w:bCs/>
                          <w:i/>
                          <w:noProof w:val="0"/>
                          <w:color w:val="002647"/>
                          <w:sz w:val="48"/>
                          <w:szCs w:val="48"/>
                          <w:lang w:bidi="ar-SA"/>
                        </w:rPr>
                        <w:tab/>
                      </w:r>
                      <w:r w:rsidR="008B54E9">
                        <w:rPr>
                          <w:rFonts w:ascii="Heroic Condensed Medium" w:hAnsi="Heroic Condensed Medium"/>
                          <w:bCs/>
                          <w:i/>
                          <w:noProof w:val="0"/>
                          <w:color w:val="002647"/>
                          <w:sz w:val="48"/>
                          <w:szCs w:val="48"/>
                          <w:lang w:bidi="ar-SA"/>
                        </w:rPr>
                        <w:tab/>
                      </w:r>
                      <w:r w:rsidR="001E6A95">
                        <w:rPr>
                          <w:rFonts w:ascii="Heroic Condensed Medium" w:hAnsi="Heroic Condensed Medium"/>
                          <w:bCs/>
                          <w:i/>
                          <w:noProof w:val="0"/>
                          <w:color w:val="002647"/>
                          <w:sz w:val="48"/>
                          <w:szCs w:val="48"/>
                          <w:lang w:bidi="ar-SA"/>
                        </w:rPr>
                        <w:t>„</w:t>
                      </w:r>
                      <w:r w:rsidR="001C2820">
                        <w:rPr>
                          <w:rFonts w:ascii="Heroic Condensed Medium" w:hAnsi="Heroic Condensed Medium"/>
                          <w:bCs/>
                          <w:i/>
                          <w:noProof w:val="0"/>
                          <w:color w:val="002647"/>
                          <w:sz w:val="48"/>
                          <w:szCs w:val="48"/>
                          <w:lang w:bidi="ar-SA"/>
                        </w:rPr>
                        <w:t>SPAGHETTI MIT ZITRONE UND PARMESAN</w:t>
                      </w:r>
                      <w:r w:rsidR="0078292A" w:rsidRPr="00E847E6">
                        <w:rPr>
                          <w:rFonts w:ascii="Heroic Condensed Medium" w:hAnsi="Heroic Condensed Medium"/>
                          <w:bCs/>
                          <w:i/>
                          <w:noProof w:val="0"/>
                          <w:color w:val="002647"/>
                          <w:sz w:val="48"/>
                          <w:szCs w:val="48"/>
                          <w:lang w:bidi="ar-SA"/>
                        </w:rPr>
                        <w:t>“</w:t>
                      </w:r>
                    </w:p>
                  </w:txbxContent>
                </v:textbox>
                <w10:wrap anchorx="page" anchory="page"/>
              </v:shape>
            </w:pict>
          </mc:Fallback>
        </mc:AlternateContent>
      </w:r>
      <w:r w:rsidR="0044465B" w:rsidRPr="00AE4DE7">
        <w:rPr>
          <w:rFonts w:ascii="Supria Sans Light" w:hAnsi="Supria Sans Light"/>
          <w:color w:val="002647"/>
          <w:spacing w:val="20"/>
          <w:lang w:bidi="ar-SA"/>
        </w:rPr>
        <mc:AlternateContent>
          <mc:Choice Requires="wps">
            <w:drawing>
              <wp:anchor distT="0" distB="0" distL="114300" distR="114300" simplePos="0" relativeHeight="251664896" behindDoc="1" locked="0" layoutInCell="1" allowOverlap="1" wp14:anchorId="4E648049" wp14:editId="009A5ED1">
                <wp:simplePos x="0" y="0"/>
                <wp:positionH relativeFrom="column">
                  <wp:posOffset>13335</wp:posOffset>
                </wp:positionH>
                <wp:positionV relativeFrom="paragraph">
                  <wp:posOffset>891017</wp:posOffset>
                </wp:positionV>
                <wp:extent cx="2001520" cy="3276600"/>
                <wp:effectExtent l="0" t="0" r="17780" b="19050"/>
                <wp:wrapNone/>
                <wp:docPr id="19" name="Abgerundetes Rechteck 19"/>
                <wp:cNvGraphicFramePr/>
                <a:graphic xmlns:a="http://schemas.openxmlformats.org/drawingml/2006/main">
                  <a:graphicData uri="http://schemas.microsoft.com/office/word/2010/wordprocessingShape">
                    <wps:wsp>
                      <wps:cNvSpPr/>
                      <wps:spPr>
                        <a:xfrm>
                          <a:off x="0" y="0"/>
                          <a:ext cx="2001520" cy="3276600"/>
                        </a:xfrm>
                        <a:prstGeom prst="roundRect">
                          <a:avLst/>
                        </a:prstGeom>
                        <a:solidFill>
                          <a:sysClr val="window" lastClr="FFFFFF"/>
                        </a:solidFill>
                        <a:ln w="6350" cap="flat" cmpd="sng" algn="ctr">
                          <a:solidFill>
                            <a:srgbClr val="97D2D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E0551" id="Abgerundetes Rechteck 19" o:spid="_x0000_s1026" style="position:absolute;margin-left:1.05pt;margin-top:70.15pt;width:157.6pt;height:2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" fillcolor="window" strokecolor="#97d2d4" strokeweight=".5pt"/>
            </w:pict>
          </mc:Fallback>
        </mc:AlternateContent>
      </w:r>
      <w:r w:rsidR="00DD00B5" w:rsidRPr="00AE4DE7">
        <w:rPr>
          <w:rFonts w:ascii="Supria Sans Light" w:hAnsi="Supria Sans Light"/>
          <w:color w:val="002647"/>
          <w:spacing w:val="20"/>
          <w:lang w:bidi="ar-SA"/>
        </w:rPr>
        <mc:AlternateContent>
          <mc:Choice Requires="wps">
            <w:drawing>
              <wp:anchor distT="0" distB="0" distL="114300" distR="114300" simplePos="0" relativeHeight="251653632" behindDoc="0" locked="0" layoutInCell="0" allowOverlap="1" wp14:anchorId="3D3439CA" wp14:editId="1799C743">
                <wp:simplePos x="0" y="0"/>
                <wp:positionH relativeFrom="page">
                  <wp:posOffset>3366135</wp:posOffset>
                </wp:positionH>
                <wp:positionV relativeFrom="page">
                  <wp:posOffset>13604240</wp:posOffset>
                </wp:positionV>
                <wp:extent cx="1600200" cy="685800"/>
                <wp:effectExtent l="0" t="0" r="0" b="0"/>
                <wp:wrapNone/>
                <wp:docPr id="20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3A63" w14:textId="77777777" w:rsidR="0072636B" w:rsidRDefault="0072636B">
                            <w:pPr>
                              <w:rPr>
                                <w:b/>
                                <w:bCs/>
                              </w:rPr>
                            </w:pPr>
                            <w:r>
                              <w:rPr>
                                <w:b/>
                                <w:bCs/>
                              </w:rPr>
                              <w:t>Unternehmen</w:t>
                            </w:r>
                          </w:p>
                          <w:p w14:paraId="3D75CC12" w14:textId="77777777" w:rsidR="0072636B" w:rsidRDefault="0072636B">
                            <w:pPr>
                              <w:rPr>
                                <w:b/>
                                <w:bCs/>
                              </w:rPr>
                            </w:pPr>
                            <w:r>
                              <w:rPr>
                                <w:b/>
                                <w:bCs/>
                              </w:rPr>
                              <w:t>Anschrift</w:t>
                            </w:r>
                          </w:p>
                          <w:p w14:paraId="6B229BCA" w14:textId="77777777" w:rsidR="0072636B" w:rsidRDefault="0072636B">
                            <w:pPr>
                              <w:rPr>
                                <w:b/>
                                <w:bCs/>
                              </w:rPr>
                            </w:pPr>
                            <w:r>
                              <w:rPr>
                                <w:b/>
                                <w:bCs/>
                              </w:rPr>
                              <w:t>PLZ Ort</w:t>
                            </w:r>
                          </w:p>
                          <w:p w14:paraId="29BF78A3" w14:textId="77777777" w:rsidR="00E06EEF" w:rsidRDefault="00E06EEF"/>
                          <w:p w14:paraId="3183E08E" w14:textId="77777777" w:rsidR="0072636B" w:rsidRDefault="0072636B">
                            <w:pPr>
                              <w:rPr>
                                <w:b/>
                                <w:bCs/>
                              </w:rPr>
                            </w:pPr>
                            <w:r>
                              <w:rPr>
                                <w:b/>
                                <w:bCs/>
                              </w:rPr>
                              <w:t>Unternehmen</w:t>
                            </w:r>
                          </w:p>
                          <w:p w14:paraId="2B4A6B2C" w14:textId="77777777" w:rsidR="0072636B" w:rsidRDefault="0072636B">
                            <w:pPr>
                              <w:rPr>
                                <w:b/>
                                <w:bCs/>
                              </w:rPr>
                            </w:pPr>
                            <w:r>
                              <w:rPr>
                                <w:b/>
                                <w:bCs/>
                              </w:rPr>
                              <w:t>Anschrift</w:t>
                            </w:r>
                          </w:p>
                          <w:p w14:paraId="60FE4AAD" w14:textId="77777777" w:rsidR="0072636B" w:rsidRDefault="0072636B">
                            <w:pPr>
                              <w:rPr>
                                <w:b/>
                                <w:bCs/>
                              </w:rPr>
                            </w:pPr>
                            <w:r>
                              <w:rPr>
                                <w:b/>
                                <w:bCs/>
                              </w:rPr>
                              <w:t>PLZ 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439CA" id="Text Box 129" o:spid="_x0000_s1036" type="#_x0000_t202" style="position:absolute;margin-left:265.05pt;margin-top:1071.2pt;width:126pt;height: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" o:allowincell="f" filled="f" stroked="f">
                <v:textbox inset="0,0,0,0">
                  <w:txbxContent>
                    <w:p w14:paraId="73BD3A63" w14:textId="77777777" w:rsidR="0072636B" w:rsidRDefault="0072636B">
                      <w:pPr>
                        <w:rPr>
                          <w:b/>
                          <w:bCs/>
                        </w:rPr>
                      </w:pPr>
                      <w:r>
                        <w:rPr>
                          <w:b/>
                          <w:bCs/>
                        </w:rPr>
                        <w:t>Unternehmen</w:t>
                      </w:r>
                    </w:p>
                    <w:p w14:paraId="3D75CC12" w14:textId="77777777" w:rsidR="0072636B" w:rsidRDefault="0072636B">
                      <w:pPr>
                        <w:rPr>
                          <w:b/>
                          <w:bCs/>
                        </w:rPr>
                      </w:pPr>
                      <w:r>
                        <w:rPr>
                          <w:b/>
                          <w:bCs/>
                        </w:rPr>
                        <w:t>Anschrift</w:t>
                      </w:r>
                    </w:p>
                    <w:p w14:paraId="6B229BCA" w14:textId="77777777" w:rsidR="0072636B" w:rsidRDefault="0072636B">
                      <w:pPr>
                        <w:rPr>
                          <w:b/>
                          <w:bCs/>
                        </w:rPr>
                      </w:pPr>
                      <w:r>
                        <w:rPr>
                          <w:b/>
                          <w:bCs/>
                        </w:rPr>
                        <w:t>PLZ Ort</w:t>
                      </w:r>
                    </w:p>
                    <w:p w14:paraId="29BF78A3" w14:textId="77777777" w:rsidR="00E06EEF" w:rsidRDefault="00E06EEF"/>
                    <w:p w14:paraId="3183E08E" w14:textId="77777777" w:rsidR="0072636B" w:rsidRDefault="0072636B">
                      <w:pPr>
                        <w:rPr>
                          <w:b/>
                          <w:bCs/>
                        </w:rPr>
                      </w:pPr>
                      <w:r>
                        <w:rPr>
                          <w:b/>
                          <w:bCs/>
                        </w:rPr>
                        <w:t>Unternehmen</w:t>
                      </w:r>
                    </w:p>
                    <w:p w14:paraId="2B4A6B2C" w14:textId="77777777" w:rsidR="0072636B" w:rsidRDefault="0072636B">
                      <w:pPr>
                        <w:rPr>
                          <w:b/>
                          <w:bCs/>
                        </w:rPr>
                      </w:pPr>
                      <w:r>
                        <w:rPr>
                          <w:b/>
                          <w:bCs/>
                        </w:rPr>
                        <w:t>Anschrift</w:t>
                      </w:r>
                    </w:p>
                    <w:p w14:paraId="60FE4AAD" w14:textId="77777777" w:rsidR="0072636B" w:rsidRDefault="0072636B">
                      <w:pPr>
                        <w:rPr>
                          <w:b/>
                          <w:bCs/>
                        </w:rPr>
                      </w:pPr>
                      <w:r>
                        <w:rPr>
                          <w:b/>
                          <w:bCs/>
                        </w:rPr>
                        <w:t>PLZ Ort</w:t>
                      </w:r>
                    </w:p>
                  </w:txbxContent>
                </v:textbox>
                <w10:wrap anchorx="page" anchory="page"/>
              </v:shape>
            </w:pict>
          </mc:Fallback>
        </mc:AlternateContent>
      </w:r>
      <w:r w:rsidR="00DD00B5" w:rsidRPr="00AE4DE7">
        <w:rPr>
          <w:rFonts w:ascii="Supria Sans Light" w:hAnsi="Supria Sans Light"/>
          <w:color w:val="002647"/>
          <w:spacing w:val="20"/>
          <w:lang w:bidi="ar-SA"/>
        </w:rPr>
        <mc:AlternateContent>
          <mc:Choice Requires="wps">
            <w:drawing>
              <wp:anchor distT="0" distB="0" distL="114300" distR="114300" simplePos="0" relativeHeight="251652608" behindDoc="0" locked="0" layoutInCell="0" allowOverlap="1" wp14:anchorId="017E2238" wp14:editId="5EF37FC1">
                <wp:simplePos x="0" y="0"/>
                <wp:positionH relativeFrom="page">
                  <wp:posOffset>483235</wp:posOffset>
                </wp:positionH>
                <wp:positionV relativeFrom="page">
                  <wp:posOffset>12321540</wp:posOffset>
                </wp:positionV>
                <wp:extent cx="1600200" cy="685800"/>
                <wp:effectExtent l="0" t="0" r="0" b="0"/>
                <wp:wrapNone/>
                <wp:docPr id="20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DE82" w14:textId="77777777" w:rsidR="0072636B" w:rsidRDefault="0072636B">
                            <w:pPr>
                              <w:jc w:val="center"/>
                              <w:rPr>
                                <w:b/>
                                <w:bCs/>
                              </w:rPr>
                            </w:pPr>
                            <w:r>
                              <w:rPr>
                                <w:b/>
                                <w:bCs/>
                              </w:rPr>
                              <w:t>Unternehmen</w:t>
                            </w:r>
                          </w:p>
                          <w:p w14:paraId="5DC0F718" w14:textId="77777777" w:rsidR="0072636B" w:rsidRDefault="0072636B">
                            <w:pPr>
                              <w:jc w:val="center"/>
                            </w:pPr>
                            <w:r>
                              <w:t>Anschrift 1</w:t>
                            </w:r>
                          </w:p>
                          <w:p w14:paraId="4ED433B4" w14:textId="77777777" w:rsidR="0072636B" w:rsidRDefault="0072636B">
                            <w:pPr>
                              <w:jc w:val="center"/>
                            </w:pPr>
                            <w:r>
                              <w:t>Anschrift 2</w:t>
                            </w:r>
                          </w:p>
                          <w:p w14:paraId="3DD04E04" w14:textId="77777777" w:rsidR="0072636B" w:rsidRDefault="0072636B">
                            <w:pPr>
                              <w:jc w:val="center"/>
                            </w:pPr>
                            <w:r>
                              <w:t>PLZ Ort</w:t>
                            </w:r>
                          </w:p>
                          <w:p w14:paraId="7B4DD02F" w14:textId="77777777" w:rsidR="00E06EEF" w:rsidRDefault="00E06EEF"/>
                          <w:p w14:paraId="73388804" w14:textId="77777777" w:rsidR="0072636B" w:rsidRDefault="0072636B">
                            <w:pPr>
                              <w:jc w:val="center"/>
                              <w:rPr>
                                <w:b/>
                                <w:bCs/>
                              </w:rPr>
                            </w:pPr>
                            <w:r>
                              <w:rPr>
                                <w:b/>
                                <w:bCs/>
                              </w:rPr>
                              <w:t>Unternehmen</w:t>
                            </w:r>
                          </w:p>
                          <w:p w14:paraId="5AC705DA" w14:textId="77777777" w:rsidR="0072636B" w:rsidRDefault="0072636B">
                            <w:pPr>
                              <w:jc w:val="center"/>
                            </w:pPr>
                            <w:r>
                              <w:t>Anschrift 1</w:t>
                            </w:r>
                          </w:p>
                          <w:p w14:paraId="2038548A" w14:textId="77777777" w:rsidR="0072636B" w:rsidRDefault="0072636B">
                            <w:pPr>
                              <w:jc w:val="center"/>
                            </w:pPr>
                            <w:r>
                              <w:t>Anschrift 2</w:t>
                            </w:r>
                          </w:p>
                          <w:p w14:paraId="2C0FEB88" w14:textId="77777777" w:rsidR="0072636B" w:rsidRDefault="0072636B">
                            <w:pPr>
                              <w:jc w:val="center"/>
                            </w:pPr>
                            <w:r>
                              <w:t>PLZ 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2238" id="Text Box 128" o:spid="_x0000_s1037" type="#_x0000_t202" style="position:absolute;margin-left:38.05pt;margin-top:970.2pt;width:126pt;height:5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" o:allowincell="f" filled="f" stroked="f">
                <v:textbox inset="0,0,0,0">
                  <w:txbxContent>
                    <w:p w14:paraId="590CDE82" w14:textId="77777777" w:rsidR="0072636B" w:rsidRDefault="0072636B">
                      <w:pPr>
                        <w:jc w:val="center"/>
                        <w:rPr>
                          <w:b/>
                          <w:bCs/>
                        </w:rPr>
                      </w:pPr>
                      <w:r>
                        <w:rPr>
                          <w:b/>
                          <w:bCs/>
                        </w:rPr>
                        <w:t>Unternehmen</w:t>
                      </w:r>
                    </w:p>
                    <w:p w14:paraId="5DC0F718" w14:textId="77777777" w:rsidR="0072636B" w:rsidRDefault="0072636B">
                      <w:pPr>
                        <w:jc w:val="center"/>
                      </w:pPr>
                      <w:r>
                        <w:t>Anschrift 1</w:t>
                      </w:r>
                    </w:p>
                    <w:p w14:paraId="4ED433B4" w14:textId="77777777" w:rsidR="0072636B" w:rsidRDefault="0072636B">
                      <w:pPr>
                        <w:jc w:val="center"/>
                      </w:pPr>
                      <w:r>
                        <w:t>Anschrift 2</w:t>
                      </w:r>
                    </w:p>
                    <w:p w14:paraId="3DD04E04" w14:textId="77777777" w:rsidR="0072636B" w:rsidRDefault="0072636B">
                      <w:pPr>
                        <w:jc w:val="center"/>
                      </w:pPr>
                      <w:r>
                        <w:t>PLZ Ort</w:t>
                      </w:r>
                    </w:p>
                    <w:p w14:paraId="7B4DD02F" w14:textId="77777777" w:rsidR="00E06EEF" w:rsidRDefault="00E06EEF"/>
                    <w:p w14:paraId="73388804" w14:textId="77777777" w:rsidR="0072636B" w:rsidRDefault="0072636B">
                      <w:pPr>
                        <w:jc w:val="center"/>
                        <w:rPr>
                          <w:b/>
                          <w:bCs/>
                        </w:rPr>
                      </w:pPr>
                      <w:r>
                        <w:rPr>
                          <w:b/>
                          <w:bCs/>
                        </w:rPr>
                        <w:t>Unternehmen</w:t>
                      </w:r>
                    </w:p>
                    <w:p w14:paraId="5AC705DA" w14:textId="77777777" w:rsidR="0072636B" w:rsidRDefault="0072636B">
                      <w:pPr>
                        <w:jc w:val="center"/>
                      </w:pPr>
                      <w:r>
                        <w:t>Anschrift 1</w:t>
                      </w:r>
                    </w:p>
                    <w:p w14:paraId="2038548A" w14:textId="77777777" w:rsidR="0072636B" w:rsidRDefault="0072636B">
                      <w:pPr>
                        <w:jc w:val="center"/>
                      </w:pPr>
                      <w:r>
                        <w:t>Anschrift 2</w:t>
                      </w:r>
                    </w:p>
                    <w:p w14:paraId="2C0FEB88" w14:textId="77777777" w:rsidR="0072636B" w:rsidRDefault="0072636B">
                      <w:pPr>
                        <w:jc w:val="center"/>
                      </w:pPr>
                      <w:r>
                        <w:t>PLZ Ort</w:t>
                      </w:r>
                    </w:p>
                  </w:txbxContent>
                </v:textbox>
                <w10:wrap anchorx="page" anchory="page"/>
              </v:shape>
            </w:pict>
          </mc:Fallback>
        </mc:AlternateContent>
      </w:r>
    </w:p>
    <w:sectPr w:rsidR="0072636B" w:rsidRPr="00AE4DE7" w:rsidSect="003804CE">
      <w:headerReference w:type="even" r:id="rId16"/>
      <w:headerReference w:type="default" r:id="rId17"/>
      <w:footerReference w:type="even" r:id="rId18"/>
      <w:footerReference w:type="default" r:id="rId19"/>
      <w:headerReference w:type="first" r:id="rId20"/>
      <w:footerReference w:type="first" r:id="rId21"/>
      <w:type w:val="continuous"/>
      <w:pgSz w:w="11907" w:h="16839"/>
      <w:pgMar w:top="2268" w:right="1275" w:bottom="1702" w:left="1134" w:header="720" w:footer="6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0A4E8" w14:textId="77777777" w:rsidR="000E36E7" w:rsidRDefault="000E36E7">
      <w:r>
        <w:separator/>
      </w:r>
    </w:p>
  </w:endnote>
  <w:endnote w:type="continuationSeparator" w:id="0">
    <w:p w14:paraId="3692E343" w14:textId="77777777" w:rsidR="000E36E7" w:rsidRDefault="000E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upria Sans Light">
    <w:panose1 w:val="020B0303030203050203"/>
    <w:charset w:val="00"/>
    <w:family w:val="swiss"/>
    <w:notTrueType/>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roic Condensed Medium">
    <w:panose1 w:val="02000506040000020004"/>
    <w:charset w:val="00"/>
    <w:family w:val="modern"/>
    <w:notTrueType/>
    <w:pitch w:val="variable"/>
    <w:sig w:usb0="A000002F" w:usb1="4000005A"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Heroic Condensed Light">
    <w:panose1 w:val="02000506030000020004"/>
    <w:charset w:val="00"/>
    <w:family w:val="modern"/>
    <w:notTrueType/>
    <w:pitch w:val="variable"/>
    <w:sig w:usb0="A000002F" w:usb1="4000005A" w:usb2="00000000" w:usb3="00000000" w:csb0="00000093" w:csb1="00000000"/>
  </w:font>
  <w:font w:name="HeroicCondensed-MediumOblique">
    <w:panose1 w:val="00000000000000000000"/>
    <w:charset w:val="00"/>
    <w:family w:val="swiss"/>
    <w:notTrueType/>
    <w:pitch w:val="default"/>
    <w:sig w:usb0="00000003" w:usb1="00000000" w:usb2="00000000" w:usb3="00000000" w:csb0="00000001" w:csb1="00000000"/>
  </w:font>
  <w:font w:name="Heroic Condensed Thin">
    <w:panose1 w:val="02000508080000020004"/>
    <w:charset w:val="00"/>
    <w:family w:val="modern"/>
    <w:notTrueType/>
    <w:pitch w:val="variable"/>
    <w:sig w:usb0="A000002F" w:usb1="4000005A" w:usb2="00000000" w:usb3="00000000" w:csb0="00000093" w:csb1="00000000"/>
  </w:font>
  <w:font w:name="HeroicCondensed-ThinOblique">
    <w:panose1 w:val="00000000000000000000"/>
    <w:charset w:val="00"/>
    <w:family w:val="swiss"/>
    <w:notTrueType/>
    <w:pitch w:val="default"/>
    <w:sig w:usb0="00000003" w:usb1="00000000" w:usb2="00000000" w:usb3="00000000" w:csb0="00000001" w:csb1="00000000"/>
  </w:font>
  <w:font w:name="Heroic Condensed Book">
    <w:panose1 w:val="02000506040000020004"/>
    <w:charset w:val="00"/>
    <w:family w:val="modern"/>
    <w:notTrueType/>
    <w:pitch w:val="variable"/>
    <w:sig w:usb0="A000002F" w:usb1="4000005A" w:usb2="00000000" w:usb3="00000000" w:csb0="00000093" w:csb1="00000000"/>
  </w:font>
  <w:font w:name="HeroicCondensed-Book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133D" w14:textId="77777777" w:rsidR="00E10069" w:rsidRPr="0006630E" w:rsidRDefault="00E10069" w:rsidP="00E10069">
    <w:pPr>
      <w:pStyle w:val="Fuzeile"/>
      <w:tabs>
        <w:tab w:val="clear" w:pos="4320"/>
        <w:tab w:val="clear" w:pos="8640"/>
        <w:tab w:val="left" w:pos="567"/>
        <w:tab w:val="left" w:pos="2410"/>
        <w:tab w:val="left" w:pos="5103"/>
        <w:tab w:val="right" w:pos="9639"/>
      </w:tabs>
      <w:ind w:firstLine="567"/>
      <w:rPr>
        <w:rFonts w:ascii="Heroic Condensed Book" w:hAnsi="Heroic Condensed Book"/>
        <w:color w:val="667F9E"/>
        <w:lang w:val="en-US"/>
      </w:rPr>
    </w:pPr>
    <w:r w:rsidRPr="0006630E">
      <w:rPr>
        <w:rFonts w:ascii="Heroic Condensed Book" w:hAnsi="Heroic Condensed Book" w:cs="HeroicCondensed-BookOblique"/>
        <w:i/>
        <w:iCs/>
        <w:color w:val="667F9E"/>
        <w:sz w:val="20"/>
        <w:szCs w:val="20"/>
        <w:lang w:bidi="ar-SA"/>
      </w:rPr>
      <w:drawing>
        <wp:anchor distT="0" distB="0" distL="114300" distR="114300" simplePos="0" relativeHeight="251677696" behindDoc="1" locked="0" layoutInCell="1" allowOverlap="1" wp14:anchorId="51EF933D" wp14:editId="6EF05FD4">
          <wp:simplePos x="0" y="0"/>
          <wp:positionH relativeFrom="column">
            <wp:posOffset>2905760</wp:posOffset>
          </wp:positionH>
          <wp:positionV relativeFrom="paragraph">
            <wp:posOffset>-59690</wp:posOffset>
          </wp:positionV>
          <wp:extent cx="283845" cy="283845"/>
          <wp:effectExtent l="0" t="0" r="1905" b="1905"/>
          <wp:wrapNone/>
          <wp:docPr id="246" name="Grafik 246" descr="C:\Users\McFly\Documents\NADINE\7. SPORTEVE\Newsletter\Icons und Sporteve Logo\sporteve-newsletter-icon-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Fly\Documents\NADINE\7. SPORTEVE\Newsletter\Icons und Sporteve Logo\sporteve-newsletter-icon-instagra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30E">
      <w:rPr>
        <w:rFonts w:ascii="Heroic Condensed Book" w:hAnsi="Heroic Condensed Book" w:cs="HeroicCondensed-BookOblique"/>
        <w:i/>
        <w:iCs/>
        <w:color w:val="667F9E"/>
        <w:sz w:val="20"/>
        <w:szCs w:val="20"/>
        <w:lang w:bidi="ar-SA"/>
      </w:rPr>
      <w:drawing>
        <wp:anchor distT="0" distB="0" distL="114300" distR="114300" simplePos="0" relativeHeight="251676672" behindDoc="1" locked="0" layoutInCell="1" allowOverlap="1" wp14:anchorId="16992B99" wp14:editId="0D2A4F7F">
          <wp:simplePos x="0" y="0"/>
          <wp:positionH relativeFrom="column">
            <wp:posOffset>1192530</wp:posOffset>
          </wp:positionH>
          <wp:positionV relativeFrom="paragraph">
            <wp:posOffset>-80010</wp:posOffset>
          </wp:positionV>
          <wp:extent cx="283845" cy="283845"/>
          <wp:effectExtent l="0" t="0" r="1905" b="1905"/>
          <wp:wrapNone/>
          <wp:docPr id="247" name="Grafik 247" descr="C:\Users\McFly\Documents\NADINE\7. SPORTEVE\Newsletter\Icons und Sporteve Logo\sporteve-newsletter-icon-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Fly\Documents\NADINE\7. SPORTEVE\Newsletter\Icons und Sporteve Logo\sporteve-newsletter-icon-faceboo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30E">
      <w:rPr>
        <w:rFonts w:ascii="Heroic Condensed Book" w:hAnsi="Heroic Condensed Book" w:cs="HeroicCondensed-BookOblique"/>
        <w:i/>
        <w:iCs/>
        <w:color w:val="667F9E"/>
        <w:sz w:val="20"/>
        <w:szCs w:val="20"/>
        <w:lang w:bidi="ar-SA"/>
      </w:rPr>
      <w:drawing>
        <wp:anchor distT="0" distB="0" distL="114300" distR="114300" simplePos="0" relativeHeight="251675648" behindDoc="1" locked="0" layoutInCell="1" allowOverlap="1" wp14:anchorId="2B38767B" wp14:editId="30262121">
          <wp:simplePos x="0" y="0"/>
          <wp:positionH relativeFrom="column">
            <wp:posOffset>11430</wp:posOffset>
          </wp:positionH>
          <wp:positionV relativeFrom="paragraph">
            <wp:posOffset>-69850</wp:posOffset>
          </wp:positionV>
          <wp:extent cx="294640" cy="294640"/>
          <wp:effectExtent l="0" t="0" r="0" b="0"/>
          <wp:wrapNone/>
          <wp:docPr id="248" name="Grafik 248" descr="C:\Users\McFly\Documents\NADINE\7. SPORTEVE\Newsletter\Icons und Sporteve Logo\sporteve-newsletter-ico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Fly\Documents\NADINE\7. SPORTEVE\Newsletter\Icons und Sporteve Logo\sporteve-newsletter-icon-we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roic Condensed Book" w:hAnsi="Heroic Condensed Book" w:cs="HeroicCondensed-BookOblique"/>
        <w:i/>
        <w:iCs/>
        <w:noProof w:val="0"/>
        <w:color w:val="667F9E"/>
        <w:sz w:val="20"/>
        <w:szCs w:val="20"/>
        <w:lang w:val="en-US" w:eastAsia="en-US" w:bidi="ar-SA"/>
      </w:rPr>
      <w:t>WWW.SPORTEVE.</w:t>
    </w:r>
    <w:r w:rsidRPr="0006630E">
      <w:rPr>
        <w:rFonts w:ascii="Heroic Condensed Book" w:hAnsi="Heroic Condensed Book" w:cs="HeroicCondensed-BookOblique"/>
        <w:i/>
        <w:iCs/>
        <w:noProof w:val="0"/>
        <w:color w:val="667F9E"/>
        <w:sz w:val="20"/>
        <w:szCs w:val="20"/>
        <w:lang w:val="en-US" w:eastAsia="en-US" w:bidi="ar-SA"/>
      </w:rPr>
      <w:t>DE</w:t>
    </w:r>
    <w:r w:rsidRPr="0006630E">
      <w:rPr>
        <w:rFonts w:ascii="Heroic Condensed Book" w:hAnsi="Heroic Condensed Book" w:cs="HeroicCondensed-BookOblique"/>
        <w:i/>
        <w:iCs/>
        <w:noProof w:val="0"/>
        <w:color w:val="667F9E"/>
        <w:sz w:val="20"/>
        <w:szCs w:val="20"/>
        <w:lang w:val="en-US" w:eastAsia="en-US" w:bidi="ar-SA"/>
      </w:rPr>
      <w:tab/>
      <w:t>FACEBOOK.COM/SPORTEVE</w:t>
    </w:r>
    <w:r>
      <w:rPr>
        <w:rFonts w:ascii="Heroic Condensed Book" w:hAnsi="Heroic Condensed Book" w:cs="HeroicCondensed-BookOblique"/>
        <w:i/>
        <w:iCs/>
        <w:noProof w:val="0"/>
        <w:color w:val="667F9E"/>
        <w:sz w:val="20"/>
        <w:szCs w:val="20"/>
        <w:lang w:val="en-US" w:eastAsia="en-US" w:bidi="ar-SA"/>
      </w:rPr>
      <w:t>GERMANY</w:t>
    </w:r>
    <w:r w:rsidRPr="0006630E">
      <w:rPr>
        <w:rFonts w:ascii="Heroic Condensed Book" w:hAnsi="Heroic Condensed Book" w:cs="HeroicCondensed-BookOblique"/>
        <w:i/>
        <w:iCs/>
        <w:noProof w:val="0"/>
        <w:color w:val="667F9E"/>
        <w:sz w:val="20"/>
        <w:szCs w:val="20"/>
        <w:lang w:val="en-US" w:eastAsia="en-US" w:bidi="ar-SA"/>
      </w:rPr>
      <w:tab/>
      <w:t>INSTAGRAM.COM/SPORTEVE</w:t>
    </w:r>
    <w:r>
      <w:rPr>
        <w:rFonts w:ascii="Heroic Condensed Book" w:hAnsi="Heroic Condensed Book" w:cs="HeroicCondensed-BookOblique"/>
        <w:i/>
        <w:iCs/>
        <w:noProof w:val="0"/>
        <w:color w:val="667F9E"/>
        <w:sz w:val="20"/>
        <w:szCs w:val="20"/>
        <w:lang w:val="en-US" w:eastAsia="en-US" w:bidi="ar-SA"/>
      </w:rPr>
      <w:t>GERMANY</w:t>
    </w:r>
    <w:r w:rsidRPr="0006630E">
      <w:rPr>
        <w:rFonts w:ascii="Heroic Condensed Book" w:hAnsi="Heroic Condensed Book" w:cs="HeroicCondensed-BookOblique"/>
        <w:i/>
        <w:iCs/>
        <w:noProof w:val="0"/>
        <w:color w:val="667F9E"/>
        <w:sz w:val="20"/>
        <w:szCs w:val="20"/>
        <w:lang w:val="en-US" w:eastAsia="en-US" w:bidi="ar-SA"/>
      </w:rPr>
      <w:tab/>
      <w:t xml:space="preserve">SEITE </w:t>
    </w:r>
    <w:r>
      <w:rPr>
        <w:rFonts w:ascii="Heroic Condensed Book" w:hAnsi="Heroic Condensed Book" w:cs="HeroicCondensed-BookOblique"/>
        <w:i/>
        <w:iCs/>
        <w:noProof w:val="0"/>
        <w:color w:val="667F9E"/>
        <w:sz w:val="20"/>
        <w:szCs w:val="20"/>
        <w:lang w:val="en-US" w:eastAsia="en-US" w:bidi="ar-SA"/>
      </w:rPr>
      <w:t>2</w:t>
    </w:r>
    <w:r w:rsidRPr="0006630E">
      <w:rPr>
        <w:rFonts w:ascii="Heroic Condensed Book" w:hAnsi="Heroic Condensed Book" w:cs="HeroicCondensed-BookOblique"/>
        <w:i/>
        <w:iCs/>
        <w:noProof w:val="0"/>
        <w:color w:val="667F9E"/>
        <w:sz w:val="20"/>
        <w:szCs w:val="20"/>
        <w:lang w:val="en-US" w:eastAsia="en-US" w:bidi="ar-SA"/>
      </w:rPr>
      <w:t xml:space="preserve"> VON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885D" w14:textId="77777777" w:rsidR="0099777B" w:rsidRPr="0006630E" w:rsidRDefault="00E10069" w:rsidP="00E10069">
    <w:pPr>
      <w:pStyle w:val="Fuzeile"/>
      <w:tabs>
        <w:tab w:val="clear" w:pos="4320"/>
        <w:tab w:val="clear" w:pos="8640"/>
        <w:tab w:val="left" w:pos="567"/>
        <w:tab w:val="left" w:pos="2410"/>
        <w:tab w:val="left" w:pos="5103"/>
        <w:tab w:val="right" w:pos="9639"/>
      </w:tabs>
      <w:ind w:firstLine="567"/>
      <w:rPr>
        <w:rFonts w:ascii="Heroic Condensed Book" w:hAnsi="Heroic Condensed Book"/>
        <w:color w:val="667F9E"/>
        <w:lang w:val="en-US"/>
      </w:rPr>
    </w:pPr>
    <w:r w:rsidRPr="0006630E">
      <w:rPr>
        <w:rFonts w:ascii="Heroic Condensed Book" w:hAnsi="Heroic Condensed Book" w:cs="HeroicCondensed-BookOblique"/>
        <w:i/>
        <w:iCs/>
        <w:color w:val="667F9E"/>
        <w:sz w:val="20"/>
        <w:szCs w:val="20"/>
        <w:lang w:bidi="ar-SA"/>
      </w:rPr>
      <w:drawing>
        <wp:anchor distT="0" distB="0" distL="114300" distR="114300" simplePos="0" relativeHeight="251663360" behindDoc="1" locked="0" layoutInCell="1" allowOverlap="1" wp14:anchorId="41D1BDAA" wp14:editId="2665F1F5">
          <wp:simplePos x="0" y="0"/>
          <wp:positionH relativeFrom="column">
            <wp:posOffset>2905760</wp:posOffset>
          </wp:positionH>
          <wp:positionV relativeFrom="paragraph">
            <wp:posOffset>-59690</wp:posOffset>
          </wp:positionV>
          <wp:extent cx="283845" cy="283845"/>
          <wp:effectExtent l="0" t="0" r="1905" b="1905"/>
          <wp:wrapNone/>
          <wp:docPr id="249" name="Grafik 249" descr="C:\Users\McFly\Documents\NADINE\7. SPORTEVE\Newsletter\Icons und Sporteve Logo\sporteve-newsletter-icon-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Fly\Documents\NADINE\7. SPORTEVE\Newsletter\Icons und Sporteve Logo\sporteve-newsletter-icon-instagra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E9A" w:rsidRPr="0006630E">
      <w:rPr>
        <w:rFonts w:ascii="Heroic Condensed Book" w:hAnsi="Heroic Condensed Book" w:cs="HeroicCondensed-BookOblique"/>
        <w:i/>
        <w:iCs/>
        <w:color w:val="667F9E"/>
        <w:sz w:val="20"/>
        <w:szCs w:val="20"/>
        <w:lang w:bidi="ar-SA"/>
      </w:rPr>
      <w:drawing>
        <wp:anchor distT="0" distB="0" distL="114300" distR="114300" simplePos="0" relativeHeight="251662336" behindDoc="1" locked="0" layoutInCell="1" allowOverlap="1" wp14:anchorId="30001D9F" wp14:editId="0F7D1988">
          <wp:simplePos x="0" y="0"/>
          <wp:positionH relativeFrom="column">
            <wp:posOffset>1192530</wp:posOffset>
          </wp:positionH>
          <wp:positionV relativeFrom="paragraph">
            <wp:posOffset>-80010</wp:posOffset>
          </wp:positionV>
          <wp:extent cx="283845" cy="283845"/>
          <wp:effectExtent l="0" t="0" r="1905" b="1905"/>
          <wp:wrapNone/>
          <wp:docPr id="250" name="Grafik 250" descr="C:\Users\McFly\Documents\NADINE\7. SPORTEVE\Newsletter\Icons und Sporteve Logo\sporteve-newsletter-icon-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Fly\Documents\NADINE\7. SPORTEVE\Newsletter\Icons und Sporteve Logo\sporteve-newsletter-icon-faceboo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595" w:rsidRPr="0006630E">
      <w:rPr>
        <w:rFonts w:ascii="Heroic Condensed Book" w:hAnsi="Heroic Condensed Book" w:cs="HeroicCondensed-BookOblique"/>
        <w:i/>
        <w:iCs/>
        <w:color w:val="667F9E"/>
        <w:sz w:val="20"/>
        <w:szCs w:val="20"/>
        <w:lang w:bidi="ar-SA"/>
      </w:rPr>
      <w:drawing>
        <wp:anchor distT="0" distB="0" distL="114300" distR="114300" simplePos="0" relativeHeight="251657215" behindDoc="1" locked="0" layoutInCell="1" allowOverlap="1" wp14:anchorId="4D4935CC" wp14:editId="0CA1A037">
          <wp:simplePos x="0" y="0"/>
          <wp:positionH relativeFrom="column">
            <wp:posOffset>11430</wp:posOffset>
          </wp:positionH>
          <wp:positionV relativeFrom="paragraph">
            <wp:posOffset>-69850</wp:posOffset>
          </wp:positionV>
          <wp:extent cx="294640" cy="294640"/>
          <wp:effectExtent l="0" t="0" r="0" b="0"/>
          <wp:wrapNone/>
          <wp:docPr id="251" name="Grafik 251" descr="C:\Users\McFly\Documents\NADINE\7. SPORTEVE\Newsletter\Icons und Sporteve Logo\sporteve-newsletter-ico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Fly\Documents\NADINE\7. SPORTEVE\Newsletter\Icons und Sporteve Logo\sporteve-newsletter-icon-we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30E">
      <w:rPr>
        <w:rFonts w:ascii="Heroic Condensed Book" w:hAnsi="Heroic Condensed Book" w:cs="HeroicCondensed-BookOblique"/>
        <w:i/>
        <w:iCs/>
        <w:noProof w:val="0"/>
        <w:color w:val="667F9E"/>
        <w:sz w:val="20"/>
        <w:szCs w:val="20"/>
        <w:lang w:val="en-US" w:eastAsia="en-US" w:bidi="ar-SA"/>
      </w:rPr>
      <w:t>WWW.SPORTEVE.</w:t>
    </w:r>
    <w:r w:rsidR="0099777B" w:rsidRPr="0006630E">
      <w:rPr>
        <w:rFonts w:ascii="Heroic Condensed Book" w:hAnsi="Heroic Condensed Book" w:cs="HeroicCondensed-BookOblique"/>
        <w:i/>
        <w:iCs/>
        <w:noProof w:val="0"/>
        <w:color w:val="667F9E"/>
        <w:sz w:val="20"/>
        <w:szCs w:val="20"/>
        <w:lang w:val="en-US" w:eastAsia="en-US" w:bidi="ar-SA"/>
      </w:rPr>
      <w:t>DE</w:t>
    </w:r>
    <w:r w:rsidR="0099777B" w:rsidRPr="0006630E">
      <w:rPr>
        <w:rFonts w:ascii="Heroic Condensed Book" w:hAnsi="Heroic Condensed Book" w:cs="HeroicCondensed-BookOblique"/>
        <w:i/>
        <w:iCs/>
        <w:noProof w:val="0"/>
        <w:color w:val="667F9E"/>
        <w:sz w:val="20"/>
        <w:szCs w:val="20"/>
        <w:lang w:val="en-US" w:eastAsia="en-US" w:bidi="ar-SA"/>
      </w:rPr>
      <w:tab/>
    </w:r>
    <w:r w:rsidR="00080594" w:rsidRPr="0006630E">
      <w:rPr>
        <w:rFonts w:ascii="Heroic Condensed Book" w:hAnsi="Heroic Condensed Book" w:cs="HeroicCondensed-BookOblique"/>
        <w:i/>
        <w:iCs/>
        <w:noProof w:val="0"/>
        <w:color w:val="667F9E"/>
        <w:sz w:val="20"/>
        <w:szCs w:val="20"/>
        <w:lang w:val="en-US" w:eastAsia="en-US" w:bidi="ar-SA"/>
      </w:rPr>
      <w:t>FACEBOOK.COM/SPORTEVE</w:t>
    </w:r>
    <w:r>
      <w:rPr>
        <w:rFonts w:ascii="Heroic Condensed Book" w:hAnsi="Heroic Condensed Book" w:cs="HeroicCondensed-BookOblique"/>
        <w:i/>
        <w:iCs/>
        <w:noProof w:val="0"/>
        <w:color w:val="667F9E"/>
        <w:sz w:val="20"/>
        <w:szCs w:val="20"/>
        <w:lang w:val="en-US" w:eastAsia="en-US" w:bidi="ar-SA"/>
      </w:rPr>
      <w:t>GERMANY</w:t>
    </w:r>
    <w:r w:rsidR="00080594" w:rsidRPr="0006630E">
      <w:rPr>
        <w:rFonts w:ascii="Heroic Condensed Book" w:hAnsi="Heroic Condensed Book" w:cs="HeroicCondensed-BookOblique"/>
        <w:i/>
        <w:iCs/>
        <w:noProof w:val="0"/>
        <w:color w:val="667F9E"/>
        <w:sz w:val="20"/>
        <w:szCs w:val="20"/>
        <w:lang w:val="en-US" w:eastAsia="en-US" w:bidi="ar-SA"/>
      </w:rPr>
      <w:tab/>
      <w:t>INSTAGRAM.COM/SPORTEVE</w:t>
    </w:r>
    <w:r>
      <w:rPr>
        <w:rFonts w:ascii="Heroic Condensed Book" w:hAnsi="Heroic Condensed Book" w:cs="HeroicCondensed-BookOblique"/>
        <w:i/>
        <w:iCs/>
        <w:noProof w:val="0"/>
        <w:color w:val="667F9E"/>
        <w:sz w:val="20"/>
        <w:szCs w:val="20"/>
        <w:lang w:val="en-US" w:eastAsia="en-US" w:bidi="ar-SA"/>
      </w:rPr>
      <w:t>GERMANY</w:t>
    </w:r>
    <w:r w:rsidR="00080594" w:rsidRPr="0006630E">
      <w:rPr>
        <w:rFonts w:ascii="Heroic Condensed Book" w:hAnsi="Heroic Condensed Book" w:cs="HeroicCondensed-BookOblique"/>
        <w:i/>
        <w:iCs/>
        <w:noProof w:val="0"/>
        <w:color w:val="667F9E"/>
        <w:sz w:val="20"/>
        <w:szCs w:val="20"/>
        <w:lang w:val="en-US" w:eastAsia="en-US" w:bidi="ar-SA"/>
      </w:rPr>
      <w:tab/>
      <w:t>SEITE 1 VON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1975" w14:textId="77777777" w:rsidR="006337CC" w:rsidRDefault="006337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65877" w14:textId="77777777" w:rsidR="000E36E7" w:rsidRDefault="000E36E7">
      <w:r>
        <w:separator/>
      </w:r>
    </w:p>
  </w:footnote>
  <w:footnote w:type="continuationSeparator" w:id="0">
    <w:p w14:paraId="3911E298" w14:textId="77777777" w:rsidR="000E36E7" w:rsidRDefault="000E3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309E" w14:textId="15E9B575" w:rsidR="0072636B" w:rsidRPr="00D44595" w:rsidRDefault="00D44595" w:rsidP="00CB0F00">
    <w:pPr>
      <w:pStyle w:val="Kopfzeile"/>
      <w:tabs>
        <w:tab w:val="clear" w:pos="4320"/>
        <w:tab w:val="clear" w:pos="8640"/>
      </w:tabs>
      <w:rPr>
        <w:rFonts w:ascii="Heroic Condensed Light" w:hAnsi="Heroic Condensed Light"/>
        <w:color w:val="002647"/>
        <w:sz w:val="90"/>
        <w:szCs w:val="90"/>
      </w:rPr>
    </w:pPr>
    <w:r w:rsidRPr="0088705F">
      <w:rPr>
        <w:rFonts w:ascii="Heroic Condensed Medium" w:hAnsi="Heroic Condensed Medium" w:cs="HeroicCondensed-MediumOblique"/>
        <w:i/>
        <w:iCs/>
        <w:noProof w:val="0"/>
        <w:color w:val="002647"/>
        <w:sz w:val="90"/>
        <w:szCs w:val="90"/>
        <w:lang w:eastAsia="en-US" w:bidi="ar-SA"/>
      </w:rPr>
      <w:t>CLUB NEWSLETTER</w:t>
    </w:r>
    <w:r w:rsidRPr="0088705F">
      <w:rPr>
        <w:rFonts w:ascii="Heroic Condensed Light" w:hAnsi="Heroic Condensed Light" w:cs="HeroicCondensed-MediumOblique"/>
        <w:i/>
        <w:iCs/>
        <w:noProof w:val="0"/>
        <w:color w:val="002647"/>
        <w:sz w:val="90"/>
        <w:szCs w:val="90"/>
        <w:lang w:eastAsia="en-US" w:bidi="ar-SA"/>
      </w:rPr>
      <w:t xml:space="preserve"> </w:t>
    </w:r>
    <w:r w:rsidR="00AD0E84">
      <w:rPr>
        <w:rFonts w:ascii="Heroic Condensed Thin" w:hAnsi="Heroic Condensed Thin" w:cs="HeroicCondensed-ThinOblique"/>
        <w:i/>
        <w:iCs/>
        <w:noProof w:val="0"/>
        <w:color w:val="002647"/>
        <w:sz w:val="90"/>
        <w:szCs w:val="90"/>
        <w:lang w:eastAsia="en-US" w:bidi="ar-SA"/>
      </w:rPr>
      <w:t>0</w:t>
    </w:r>
    <w:r w:rsidR="00C631E6">
      <w:rPr>
        <w:rFonts w:ascii="Heroic Condensed Thin" w:hAnsi="Heroic Condensed Thin" w:cs="HeroicCondensed-ThinOblique"/>
        <w:i/>
        <w:iCs/>
        <w:noProof w:val="0"/>
        <w:color w:val="002647"/>
        <w:sz w:val="90"/>
        <w:szCs w:val="90"/>
        <w:lang w:eastAsia="en-US" w:bidi="ar-SA"/>
      </w:rPr>
      <w:t>3/202</w:t>
    </w:r>
    <w:r w:rsidR="006337CC">
      <w:rPr>
        <w:rFonts w:ascii="Heroic Condensed Thin" w:hAnsi="Heroic Condensed Thin" w:cs="HeroicCondensed-ThinOblique"/>
        <w:i/>
        <w:iCs/>
        <w:noProof w:val="0"/>
        <w:color w:val="002647"/>
        <w:sz w:val="90"/>
        <w:szCs w:val="90"/>
        <w:lang w:eastAsia="en-US" w:bidi="ar-SA"/>
      </w:rPr>
      <w:t>3</w:t>
    </w:r>
    <w:r w:rsidR="00C631E6">
      <w:rPr>
        <w:rFonts w:ascii="Heroic Condensed Thin" w:hAnsi="Heroic Condensed Thin" w:cs="HeroicCondensed-ThinOblique"/>
        <w:i/>
        <w:iCs/>
        <w:noProof w:val="0"/>
        <w:color w:val="002647"/>
        <w:sz w:val="90"/>
        <w:szCs w:val="90"/>
        <w:lang w:eastAsia="en-US" w:bidi="ar-SA"/>
      </w:rPr>
      <w:t xml:space="preserve"> </w:t>
    </w:r>
    <w:r w:rsidR="00C631E6">
      <w:rPr>
        <w:lang w:bidi="ar-SA"/>
      </w:rPr>
      <w:drawing>
        <wp:inline distT="0" distB="0" distL="0" distR="0" wp14:anchorId="2564470B" wp14:editId="130627D9">
          <wp:extent cx="1577340" cy="502285"/>
          <wp:effectExtent l="0" t="0" r="3810" b="0"/>
          <wp:docPr id="13" name="Grafik 13" descr="C:\Users\Nadine Biehl\Documents\SPORTEVE NADINE - Laptop +Büro LW37\Newsletter\Icons, Sporteve Logo und Bilder 01-2017\SPE-252-Markenzeichen-300dpi-4c.jpg"/>
          <wp:cNvGraphicFramePr/>
          <a:graphic xmlns:a="http://schemas.openxmlformats.org/drawingml/2006/main">
            <a:graphicData uri="http://schemas.openxmlformats.org/drawingml/2006/picture">
              <pic:pic xmlns:pic="http://schemas.openxmlformats.org/drawingml/2006/picture">
                <pic:nvPicPr>
                  <pic:cNvPr id="8" name="Grafik 8" descr="C:\Users\Nadine Biehl\Documents\SPORTEVE NADINE - Laptop +Büro LW37\Newsletter\Icons, Sporteve Logo und Bilder 01-2017\SPE-252-Markenzeichen-300dpi-4c.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7340" cy="502285"/>
                  </a:xfrm>
                  <a:prstGeom prst="rect">
                    <a:avLst/>
                  </a:prstGeom>
                  <a:noFill/>
                  <a:ln>
                    <a:noFill/>
                  </a:ln>
                </pic:spPr>
              </pic:pic>
            </a:graphicData>
          </a:graphic>
        </wp:inline>
      </w:drawing>
    </w:r>
    <w:r w:rsidR="00CB0F00">
      <w:rPr>
        <w:rFonts w:ascii="Heroic Condensed Thin" w:hAnsi="Heroic Condensed Thin" w:cs="HeroicCondensed-ThinOblique"/>
        <w:i/>
        <w:iCs/>
        <w:noProof w:val="0"/>
        <w:color w:val="002647"/>
        <w:sz w:val="90"/>
        <w:szCs w:val="90"/>
        <w:lang w:eastAsia="en-US" w:bidi="ar-S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06C3" w14:textId="0536C286" w:rsidR="00BA7A1D" w:rsidRPr="00D44595" w:rsidRDefault="00BA7A1D" w:rsidP="00CB0F00">
    <w:pPr>
      <w:pStyle w:val="Kopfzeile"/>
      <w:tabs>
        <w:tab w:val="clear" w:pos="4320"/>
        <w:tab w:val="clear" w:pos="8640"/>
      </w:tabs>
      <w:ind w:right="-567"/>
      <w:rPr>
        <w:rFonts w:ascii="Heroic Condensed Light" w:hAnsi="Heroic Condensed Light"/>
        <w:color w:val="002647"/>
        <w:sz w:val="90"/>
        <w:szCs w:val="90"/>
      </w:rPr>
    </w:pPr>
    <w:r w:rsidRPr="0088705F">
      <w:rPr>
        <w:rFonts w:ascii="Heroic Condensed Medium" w:hAnsi="Heroic Condensed Medium" w:cs="HeroicCondensed-MediumOblique"/>
        <w:i/>
        <w:iCs/>
        <w:noProof w:val="0"/>
        <w:color w:val="002647"/>
        <w:sz w:val="90"/>
        <w:szCs w:val="90"/>
        <w:lang w:eastAsia="en-US" w:bidi="ar-SA"/>
      </w:rPr>
      <w:t>CLUB NEWSLETTER</w:t>
    </w:r>
    <w:r w:rsidRPr="0088705F">
      <w:rPr>
        <w:rFonts w:ascii="Heroic Condensed Light" w:hAnsi="Heroic Condensed Light" w:cs="HeroicCondensed-MediumOblique"/>
        <w:i/>
        <w:iCs/>
        <w:noProof w:val="0"/>
        <w:color w:val="002647"/>
        <w:sz w:val="90"/>
        <w:szCs w:val="90"/>
        <w:lang w:eastAsia="en-US" w:bidi="ar-SA"/>
      </w:rPr>
      <w:t xml:space="preserve"> </w:t>
    </w:r>
    <w:r w:rsidR="00F47298">
      <w:rPr>
        <w:rFonts w:ascii="Heroic Condensed Thin" w:hAnsi="Heroic Condensed Thin" w:cs="HeroicCondensed-ThinOblique"/>
        <w:i/>
        <w:iCs/>
        <w:noProof w:val="0"/>
        <w:color w:val="002647"/>
        <w:sz w:val="90"/>
        <w:szCs w:val="90"/>
        <w:lang w:eastAsia="en-US" w:bidi="ar-SA"/>
      </w:rPr>
      <w:t>0</w:t>
    </w:r>
    <w:r w:rsidR="00D20C9D">
      <w:rPr>
        <w:rFonts w:ascii="Heroic Condensed Thin" w:hAnsi="Heroic Condensed Thin" w:cs="HeroicCondensed-ThinOblique"/>
        <w:i/>
        <w:iCs/>
        <w:noProof w:val="0"/>
        <w:color w:val="002647"/>
        <w:sz w:val="90"/>
        <w:szCs w:val="90"/>
        <w:lang w:eastAsia="en-US" w:bidi="ar-SA"/>
      </w:rPr>
      <w:t>3/202</w:t>
    </w:r>
    <w:r w:rsidR="006337CC">
      <w:rPr>
        <w:rFonts w:ascii="Heroic Condensed Thin" w:hAnsi="Heroic Condensed Thin" w:cs="HeroicCondensed-ThinOblique"/>
        <w:i/>
        <w:iCs/>
        <w:noProof w:val="0"/>
        <w:color w:val="002647"/>
        <w:sz w:val="90"/>
        <w:szCs w:val="90"/>
        <w:lang w:eastAsia="en-US" w:bidi="ar-SA"/>
      </w:rPr>
      <w:t>3</w:t>
    </w:r>
    <w:r w:rsidR="00D20C9D">
      <w:rPr>
        <w:rFonts w:ascii="Heroic Condensed Thin" w:hAnsi="Heroic Condensed Thin" w:cs="HeroicCondensed-ThinOblique"/>
        <w:i/>
        <w:iCs/>
        <w:noProof w:val="0"/>
        <w:color w:val="002647"/>
        <w:sz w:val="90"/>
        <w:szCs w:val="90"/>
        <w:lang w:eastAsia="en-US" w:bidi="ar-SA"/>
      </w:rPr>
      <w:t xml:space="preserve">  </w:t>
    </w:r>
    <w:r w:rsidR="00C631E6">
      <w:rPr>
        <w:lang w:bidi="ar-SA"/>
      </w:rPr>
      <w:drawing>
        <wp:inline distT="0" distB="0" distL="0" distR="0" wp14:anchorId="6E3361CF" wp14:editId="443C21F5">
          <wp:extent cx="1577340" cy="502285"/>
          <wp:effectExtent l="0" t="0" r="3810" b="0"/>
          <wp:docPr id="8" name="Grafik 8" descr="C:\Users\Nadine Biehl\Documents\SPORTEVE NADINE - Laptop +Büro LW37\Newsletter\Icons, Sporteve Logo und Bilder 01-2017\SPE-252-Markenzeichen-300dpi-4c.jpg"/>
          <wp:cNvGraphicFramePr/>
          <a:graphic xmlns:a="http://schemas.openxmlformats.org/drawingml/2006/main">
            <a:graphicData uri="http://schemas.openxmlformats.org/drawingml/2006/picture">
              <pic:pic xmlns:pic="http://schemas.openxmlformats.org/drawingml/2006/picture">
                <pic:nvPicPr>
                  <pic:cNvPr id="8" name="Grafik 8" descr="C:\Users\Nadine Biehl\Documents\SPORTEVE NADINE - Laptop +Büro LW37\Newsletter\Icons, Sporteve Logo und Bilder 01-2017\SPE-252-Markenzeichen-300dpi-4c.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7340" cy="5022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EBAE" w14:textId="77777777" w:rsidR="005B6013" w:rsidRPr="001F5481" w:rsidRDefault="005B6013" w:rsidP="00E55498">
    <w:pPr>
      <w:pStyle w:val="Kopfzeile"/>
      <w:spacing w:before="240"/>
      <w:rPr>
        <w:rFonts w:ascii="Heroic Condensed Light" w:hAnsi="Heroic Condensed Light"/>
        <w:sz w:val="90"/>
        <w:szCs w:val="90"/>
      </w:rPr>
    </w:pPr>
    <w:r w:rsidRPr="001F5481">
      <w:rPr>
        <w:rFonts w:ascii="Heroic Condensed Medium" w:hAnsi="Heroic Condensed Medium" w:cs="HeroicCondensed-ThinOblique"/>
        <w:i/>
        <w:iCs/>
        <w:color w:val="000040"/>
        <w:sz w:val="90"/>
        <w:szCs w:val="90"/>
        <w:lang w:bidi="ar-SA"/>
      </w:rPr>
      <w:drawing>
        <wp:anchor distT="0" distB="0" distL="114300" distR="114300" simplePos="0" relativeHeight="251658240" behindDoc="1" locked="0" layoutInCell="1" allowOverlap="1" wp14:anchorId="2F8C0DF0" wp14:editId="2AFF6D41">
          <wp:simplePos x="0" y="0"/>
          <wp:positionH relativeFrom="column">
            <wp:posOffset>4522470</wp:posOffset>
          </wp:positionH>
          <wp:positionV relativeFrom="paragraph">
            <wp:posOffset>187960</wp:posOffset>
          </wp:positionV>
          <wp:extent cx="1574800" cy="542296"/>
          <wp:effectExtent l="0" t="0" r="6350" b="0"/>
          <wp:wrapNone/>
          <wp:docPr id="252" name="Grafik 252" descr="C:\Users\McFly\Documents\NADINE\7. SPORTEVE\Newsletter\Icons und Sporteve Logo\sporteve-newslet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Fly\Documents\NADINE\7. SPORTEVE\Newsletter\Icons und Sporteve Logo\sporteve-newsletter-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4800" cy="542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481">
      <w:rPr>
        <w:rFonts w:ascii="Heroic Condensed Medium" w:hAnsi="Heroic Condensed Medium" w:cs="HeroicCondensed-MediumOblique"/>
        <w:i/>
        <w:iCs/>
        <w:noProof w:val="0"/>
        <w:color w:val="000040"/>
        <w:sz w:val="90"/>
        <w:szCs w:val="90"/>
        <w:lang w:eastAsia="en-US" w:bidi="ar-SA"/>
      </w:rPr>
      <w:t>CLUB NEWSLETTER</w:t>
    </w:r>
    <w:r w:rsidR="001F5481" w:rsidRPr="001F5481">
      <w:rPr>
        <w:rFonts w:ascii="Heroic Condensed Light" w:hAnsi="Heroic Condensed Light" w:cs="HeroicCondensed-MediumOblique"/>
        <w:i/>
        <w:iCs/>
        <w:noProof w:val="0"/>
        <w:color w:val="000040"/>
        <w:sz w:val="90"/>
        <w:szCs w:val="90"/>
        <w:lang w:eastAsia="en-US" w:bidi="ar-SA"/>
      </w:rPr>
      <w:t xml:space="preserve"> </w:t>
    </w:r>
    <w:r w:rsidRPr="001F5481">
      <w:rPr>
        <w:rFonts w:ascii="Heroic Condensed Thin" w:hAnsi="Heroic Condensed Thin" w:cs="HeroicCondensed-ThinOblique"/>
        <w:i/>
        <w:iCs/>
        <w:noProof w:val="0"/>
        <w:color w:val="000040"/>
        <w:sz w:val="90"/>
        <w:szCs w:val="90"/>
        <w:lang w:eastAsia="en-US" w:bidi="ar-SA"/>
      </w:rPr>
      <w:t>01/2017</w:t>
    </w:r>
  </w:p>
  <w:p w14:paraId="2DFC3F77" w14:textId="77777777" w:rsidR="00BA7A1D" w:rsidRDefault="00BA7A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B23C2"/>
    <w:multiLevelType w:val="hybridMultilevel"/>
    <w:tmpl w:val="863634AA"/>
    <w:lvl w:ilvl="0" w:tplc="7938F20E">
      <w:numFmt w:val="bullet"/>
      <w:lvlText w:val="-"/>
      <w:lvlJc w:val="left"/>
      <w:pPr>
        <w:ind w:left="720" w:hanging="360"/>
      </w:pPr>
      <w:rPr>
        <w:rFonts w:ascii="Supria Sans Light" w:eastAsia="Times New Roman" w:hAnsi="Supria Sans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A06B29"/>
    <w:multiLevelType w:val="hybridMultilevel"/>
    <w:tmpl w:val="9F84F5EC"/>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 w15:restartNumberingAfterBreak="0">
    <w:nsid w:val="27C01803"/>
    <w:multiLevelType w:val="hybridMultilevel"/>
    <w:tmpl w:val="CF8EF4D0"/>
    <w:lvl w:ilvl="0" w:tplc="04070001">
      <w:start w:val="1"/>
      <w:numFmt w:val="bullet"/>
      <w:lvlText w:val=""/>
      <w:lvlJc w:val="left"/>
      <w:pPr>
        <w:ind w:left="220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86301"/>
    <w:multiLevelType w:val="hybridMultilevel"/>
    <w:tmpl w:val="E2683520"/>
    <w:lvl w:ilvl="0" w:tplc="0407000D">
      <w:start w:val="1"/>
      <w:numFmt w:val="bullet"/>
      <w:lvlText w:val=""/>
      <w:lvlJc w:val="left"/>
      <w:pPr>
        <w:ind w:left="862" w:hanging="360"/>
      </w:pPr>
      <w:rPr>
        <w:rFonts w:ascii="Wingdings" w:hAnsi="Wingdings"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4" w15:restartNumberingAfterBreak="0">
    <w:nsid w:val="6F7D4C37"/>
    <w:multiLevelType w:val="hybridMultilevel"/>
    <w:tmpl w:val="412CC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0C303B"/>
    <w:multiLevelType w:val="hybridMultilevel"/>
    <w:tmpl w:val="E5720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85444689">
    <w:abstractNumId w:val="4"/>
  </w:num>
  <w:num w:numId="2" w16cid:durableId="592056949">
    <w:abstractNumId w:val="2"/>
  </w:num>
  <w:num w:numId="3" w16cid:durableId="1638491351">
    <w:abstractNumId w:val="5"/>
  </w:num>
  <w:num w:numId="4" w16cid:durableId="1953244815">
    <w:abstractNumId w:val="0"/>
  </w:num>
  <w:num w:numId="5" w16cid:durableId="992677629">
    <w:abstractNumId w:val="1"/>
  </w:num>
  <w:num w:numId="6" w16cid:durableId="685324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ignoreMixedContent/>
  <w:alwaysShowPlaceholderText/>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B1D"/>
    <w:rsid w:val="00000F49"/>
    <w:rsid w:val="00001B07"/>
    <w:rsid w:val="000061F1"/>
    <w:rsid w:val="00007E9A"/>
    <w:rsid w:val="00007F17"/>
    <w:rsid w:val="00014827"/>
    <w:rsid w:val="00021D2D"/>
    <w:rsid w:val="000249F0"/>
    <w:rsid w:val="00027271"/>
    <w:rsid w:val="000310E5"/>
    <w:rsid w:val="00034EA6"/>
    <w:rsid w:val="00035AE9"/>
    <w:rsid w:val="000433D6"/>
    <w:rsid w:val="00043650"/>
    <w:rsid w:val="00043B13"/>
    <w:rsid w:val="0004485A"/>
    <w:rsid w:val="00045550"/>
    <w:rsid w:val="00045B41"/>
    <w:rsid w:val="000460AF"/>
    <w:rsid w:val="00046CB6"/>
    <w:rsid w:val="00047C03"/>
    <w:rsid w:val="00056C1E"/>
    <w:rsid w:val="00057688"/>
    <w:rsid w:val="00057E29"/>
    <w:rsid w:val="00060F70"/>
    <w:rsid w:val="000622A2"/>
    <w:rsid w:val="00063EA7"/>
    <w:rsid w:val="0006630E"/>
    <w:rsid w:val="00070B7F"/>
    <w:rsid w:val="00073B4B"/>
    <w:rsid w:val="00074DB6"/>
    <w:rsid w:val="00080594"/>
    <w:rsid w:val="00080769"/>
    <w:rsid w:val="00081E2E"/>
    <w:rsid w:val="00084163"/>
    <w:rsid w:val="000876A8"/>
    <w:rsid w:val="00095584"/>
    <w:rsid w:val="000973C6"/>
    <w:rsid w:val="000A2934"/>
    <w:rsid w:val="000A2CCD"/>
    <w:rsid w:val="000A30A8"/>
    <w:rsid w:val="000A3C58"/>
    <w:rsid w:val="000A4787"/>
    <w:rsid w:val="000A5AB9"/>
    <w:rsid w:val="000B28EE"/>
    <w:rsid w:val="000B3215"/>
    <w:rsid w:val="000B3AE4"/>
    <w:rsid w:val="000C106C"/>
    <w:rsid w:val="000C21A5"/>
    <w:rsid w:val="000C5914"/>
    <w:rsid w:val="000C7F5C"/>
    <w:rsid w:val="000D6AB2"/>
    <w:rsid w:val="000E1973"/>
    <w:rsid w:val="000E354D"/>
    <w:rsid w:val="000E36E7"/>
    <w:rsid w:val="000E397D"/>
    <w:rsid w:val="000E49C9"/>
    <w:rsid w:val="000F0056"/>
    <w:rsid w:val="000F08C7"/>
    <w:rsid w:val="000F1368"/>
    <w:rsid w:val="000F2CEE"/>
    <w:rsid w:val="000F3655"/>
    <w:rsid w:val="000F6C31"/>
    <w:rsid w:val="00100BDA"/>
    <w:rsid w:val="00100CC2"/>
    <w:rsid w:val="00100F45"/>
    <w:rsid w:val="00104872"/>
    <w:rsid w:val="001100FD"/>
    <w:rsid w:val="0011102E"/>
    <w:rsid w:val="001115FA"/>
    <w:rsid w:val="001127C5"/>
    <w:rsid w:val="001133C2"/>
    <w:rsid w:val="00114B18"/>
    <w:rsid w:val="00115742"/>
    <w:rsid w:val="001210BD"/>
    <w:rsid w:val="00124047"/>
    <w:rsid w:val="001244B8"/>
    <w:rsid w:val="0012603C"/>
    <w:rsid w:val="00126739"/>
    <w:rsid w:val="00131052"/>
    <w:rsid w:val="0013167B"/>
    <w:rsid w:val="00134600"/>
    <w:rsid w:val="001372F3"/>
    <w:rsid w:val="001379C5"/>
    <w:rsid w:val="00141094"/>
    <w:rsid w:val="0014395E"/>
    <w:rsid w:val="00144441"/>
    <w:rsid w:val="00144B45"/>
    <w:rsid w:val="001456CE"/>
    <w:rsid w:val="00145E6F"/>
    <w:rsid w:val="00146FB6"/>
    <w:rsid w:val="00151602"/>
    <w:rsid w:val="00155E78"/>
    <w:rsid w:val="00161A23"/>
    <w:rsid w:val="001634E8"/>
    <w:rsid w:val="001643AB"/>
    <w:rsid w:val="0017501B"/>
    <w:rsid w:val="00176585"/>
    <w:rsid w:val="001816EC"/>
    <w:rsid w:val="0018192D"/>
    <w:rsid w:val="00185ADB"/>
    <w:rsid w:val="00191521"/>
    <w:rsid w:val="0019448F"/>
    <w:rsid w:val="00194D69"/>
    <w:rsid w:val="001A187C"/>
    <w:rsid w:val="001A3DCB"/>
    <w:rsid w:val="001A486E"/>
    <w:rsid w:val="001A5113"/>
    <w:rsid w:val="001A6C12"/>
    <w:rsid w:val="001B1094"/>
    <w:rsid w:val="001B1631"/>
    <w:rsid w:val="001B1BDB"/>
    <w:rsid w:val="001B35E1"/>
    <w:rsid w:val="001B4F86"/>
    <w:rsid w:val="001C26DC"/>
    <w:rsid w:val="001C2820"/>
    <w:rsid w:val="001C7E8C"/>
    <w:rsid w:val="001D1C46"/>
    <w:rsid w:val="001D691A"/>
    <w:rsid w:val="001D7A8D"/>
    <w:rsid w:val="001E5308"/>
    <w:rsid w:val="001E6A95"/>
    <w:rsid w:val="001F041A"/>
    <w:rsid w:val="001F4438"/>
    <w:rsid w:val="001F5481"/>
    <w:rsid w:val="001F6164"/>
    <w:rsid w:val="001F6406"/>
    <w:rsid w:val="002016E2"/>
    <w:rsid w:val="00201AA2"/>
    <w:rsid w:val="00202D13"/>
    <w:rsid w:val="00205F55"/>
    <w:rsid w:val="00206EBB"/>
    <w:rsid w:val="0020761F"/>
    <w:rsid w:val="00207A7D"/>
    <w:rsid w:val="002113A7"/>
    <w:rsid w:val="00215428"/>
    <w:rsid w:val="0021704C"/>
    <w:rsid w:val="00220CF9"/>
    <w:rsid w:val="00225226"/>
    <w:rsid w:val="00225C98"/>
    <w:rsid w:val="00226AFC"/>
    <w:rsid w:val="0023278A"/>
    <w:rsid w:val="00235181"/>
    <w:rsid w:val="0024244B"/>
    <w:rsid w:val="00242461"/>
    <w:rsid w:val="002434DC"/>
    <w:rsid w:val="00247084"/>
    <w:rsid w:val="00247D2A"/>
    <w:rsid w:val="00252EAD"/>
    <w:rsid w:val="0025389B"/>
    <w:rsid w:val="00255B7D"/>
    <w:rsid w:val="0026065E"/>
    <w:rsid w:val="0026113D"/>
    <w:rsid w:val="002618BE"/>
    <w:rsid w:val="00265586"/>
    <w:rsid w:val="00265605"/>
    <w:rsid w:val="0026607B"/>
    <w:rsid w:val="00270BC4"/>
    <w:rsid w:val="002712AB"/>
    <w:rsid w:val="0027430E"/>
    <w:rsid w:val="0027443C"/>
    <w:rsid w:val="00275403"/>
    <w:rsid w:val="00290B6A"/>
    <w:rsid w:val="00294458"/>
    <w:rsid w:val="0029467E"/>
    <w:rsid w:val="002A0776"/>
    <w:rsid w:val="002A30A1"/>
    <w:rsid w:val="002B147A"/>
    <w:rsid w:val="002B4E7D"/>
    <w:rsid w:val="002B61DB"/>
    <w:rsid w:val="002C0086"/>
    <w:rsid w:val="002C161A"/>
    <w:rsid w:val="002C6E14"/>
    <w:rsid w:val="002D03E4"/>
    <w:rsid w:val="002D109C"/>
    <w:rsid w:val="002D1116"/>
    <w:rsid w:val="002D344D"/>
    <w:rsid w:val="002E07AC"/>
    <w:rsid w:val="002E1FB1"/>
    <w:rsid w:val="002E68E3"/>
    <w:rsid w:val="002E73CE"/>
    <w:rsid w:val="002F50A6"/>
    <w:rsid w:val="002F6ABE"/>
    <w:rsid w:val="00300712"/>
    <w:rsid w:val="003014B1"/>
    <w:rsid w:val="00301B29"/>
    <w:rsid w:val="00303ABD"/>
    <w:rsid w:val="003154AF"/>
    <w:rsid w:val="0031600A"/>
    <w:rsid w:val="00323B50"/>
    <w:rsid w:val="003270B9"/>
    <w:rsid w:val="00332200"/>
    <w:rsid w:val="0033368D"/>
    <w:rsid w:val="00335AC2"/>
    <w:rsid w:val="003417D3"/>
    <w:rsid w:val="00341FA4"/>
    <w:rsid w:val="00342F4E"/>
    <w:rsid w:val="00346552"/>
    <w:rsid w:val="003512A1"/>
    <w:rsid w:val="003536C8"/>
    <w:rsid w:val="00357FE7"/>
    <w:rsid w:val="00360295"/>
    <w:rsid w:val="00364DC2"/>
    <w:rsid w:val="00367FCB"/>
    <w:rsid w:val="0037251D"/>
    <w:rsid w:val="00372D34"/>
    <w:rsid w:val="0037360C"/>
    <w:rsid w:val="003762AC"/>
    <w:rsid w:val="00376A68"/>
    <w:rsid w:val="003774F2"/>
    <w:rsid w:val="003804CE"/>
    <w:rsid w:val="00384C6A"/>
    <w:rsid w:val="00386DD9"/>
    <w:rsid w:val="003951A7"/>
    <w:rsid w:val="00396F84"/>
    <w:rsid w:val="003A030A"/>
    <w:rsid w:val="003A0A97"/>
    <w:rsid w:val="003B0EA1"/>
    <w:rsid w:val="003B1FCD"/>
    <w:rsid w:val="003B3428"/>
    <w:rsid w:val="003B767B"/>
    <w:rsid w:val="003B7A7F"/>
    <w:rsid w:val="003C4225"/>
    <w:rsid w:val="003D3BF6"/>
    <w:rsid w:val="003D4AF9"/>
    <w:rsid w:val="003D6480"/>
    <w:rsid w:val="003E072B"/>
    <w:rsid w:val="003E1967"/>
    <w:rsid w:val="003E6642"/>
    <w:rsid w:val="003E7107"/>
    <w:rsid w:val="003E753D"/>
    <w:rsid w:val="003F0726"/>
    <w:rsid w:val="00400B2F"/>
    <w:rsid w:val="00402636"/>
    <w:rsid w:val="00405707"/>
    <w:rsid w:val="00405C93"/>
    <w:rsid w:val="00416219"/>
    <w:rsid w:val="00417638"/>
    <w:rsid w:val="00421341"/>
    <w:rsid w:val="00422FAA"/>
    <w:rsid w:val="004324CD"/>
    <w:rsid w:val="004371CD"/>
    <w:rsid w:val="00440B9B"/>
    <w:rsid w:val="00441A38"/>
    <w:rsid w:val="00441CA5"/>
    <w:rsid w:val="0044206A"/>
    <w:rsid w:val="00442B20"/>
    <w:rsid w:val="00443EE7"/>
    <w:rsid w:val="0044414E"/>
    <w:rsid w:val="0044465B"/>
    <w:rsid w:val="00452858"/>
    <w:rsid w:val="0047049B"/>
    <w:rsid w:val="00490B8F"/>
    <w:rsid w:val="004911EA"/>
    <w:rsid w:val="00492649"/>
    <w:rsid w:val="004934E2"/>
    <w:rsid w:val="004950C2"/>
    <w:rsid w:val="004A18A1"/>
    <w:rsid w:val="004A2DC1"/>
    <w:rsid w:val="004A336B"/>
    <w:rsid w:val="004A3DE1"/>
    <w:rsid w:val="004B1CBC"/>
    <w:rsid w:val="004B4C10"/>
    <w:rsid w:val="004B5A7F"/>
    <w:rsid w:val="004B64C6"/>
    <w:rsid w:val="004C3024"/>
    <w:rsid w:val="004C3611"/>
    <w:rsid w:val="004C3617"/>
    <w:rsid w:val="004C54AC"/>
    <w:rsid w:val="004C5BF1"/>
    <w:rsid w:val="004C6844"/>
    <w:rsid w:val="004C7A62"/>
    <w:rsid w:val="004D2F4B"/>
    <w:rsid w:val="004D4B3B"/>
    <w:rsid w:val="004D7096"/>
    <w:rsid w:val="004E092A"/>
    <w:rsid w:val="004E25AA"/>
    <w:rsid w:val="004E43F1"/>
    <w:rsid w:val="004E61F7"/>
    <w:rsid w:val="004E6E97"/>
    <w:rsid w:val="004F1BE9"/>
    <w:rsid w:val="004F3D61"/>
    <w:rsid w:val="004F50AA"/>
    <w:rsid w:val="004F73F4"/>
    <w:rsid w:val="004F7E51"/>
    <w:rsid w:val="0050466B"/>
    <w:rsid w:val="0050751E"/>
    <w:rsid w:val="00510A89"/>
    <w:rsid w:val="00511A91"/>
    <w:rsid w:val="005121C5"/>
    <w:rsid w:val="005125B3"/>
    <w:rsid w:val="005127A8"/>
    <w:rsid w:val="005129BC"/>
    <w:rsid w:val="00512DCF"/>
    <w:rsid w:val="005171B9"/>
    <w:rsid w:val="00520583"/>
    <w:rsid w:val="00521FF8"/>
    <w:rsid w:val="005354B0"/>
    <w:rsid w:val="005379D8"/>
    <w:rsid w:val="0054446D"/>
    <w:rsid w:val="00544697"/>
    <w:rsid w:val="005469FD"/>
    <w:rsid w:val="005545B6"/>
    <w:rsid w:val="00555383"/>
    <w:rsid w:val="005574D8"/>
    <w:rsid w:val="00560A58"/>
    <w:rsid w:val="00560E81"/>
    <w:rsid w:val="00561C9C"/>
    <w:rsid w:val="00564F04"/>
    <w:rsid w:val="00567D9B"/>
    <w:rsid w:val="00573CC3"/>
    <w:rsid w:val="005753CE"/>
    <w:rsid w:val="00576CBB"/>
    <w:rsid w:val="00582D0C"/>
    <w:rsid w:val="00584366"/>
    <w:rsid w:val="005852D7"/>
    <w:rsid w:val="00594124"/>
    <w:rsid w:val="00594B85"/>
    <w:rsid w:val="00596510"/>
    <w:rsid w:val="005A00CE"/>
    <w:rsid w:val="005A1C78"/>
    <w:rsid w:val="005B1DF2"/>
    <w:rsid w:val="005B22C9"/>
    <w:rsid w:val="005B2572"/>
    <w:rsid w:val="005B2DC9"/>
    <w:rsid w:val="005B4797"/>
    <w:rsid w:val="005B5F28"/>
    <w:rsid w:val="005B6013"/>
    <w:rsid w:val="005B6A78"/>
    <w:rsid w:val="005B7E48"/>
    <w:rsid w:val="005C1550"/>
    <w:rsid w:val="005C2C98"/>
    <w:rsid w:val="005C3784"/>
    <w:rsid w:val="005C3F8C"/>
    <w:rsid w:val="005C477F"/>
    <w:rsid w:val="005C4C7C"/>
    <w:rsid w:val="005C5630"/>
    <w:rsid w:val="005C5A25"/>
    <w:rsid w:val="005C6B80"/>
    <w:rsid w:val="005D09D1"/>
    <w:rsid w:val="005D1492"/>
    <w:rsid w:val="005D23B9"/>
    <w:rsid w:val="005D2F98"/>
    <w:rsid w:val="005D3164"/>
    <w:rsid w:val="005D3E2D"/>
    <w:rsid w:val="005D42DB"/>
    <w:rsid w:val="005D63E4"/>
    <w:rsid w:val="005D66C6"/>
    <w:rsid w:val="005E0462"/>
    <w:rsid w:val="005E15C5"/>
    <w:rsid w:val="005F5301"/>
    <w:rsid w:val="005F5753"/>
    <w:rsid w:val="00600BEA"/>
    <w:rsid w:val="00603CF8"/>
    <w:rsid w:val="00605AFD"/>
    <w:rsid w:val="00605FF4"/>
    <w:rsid w:val="00606BAC"/>
    <w:rsid w:val="00611F7A"/>
    <w:rsid w:val="00612227"/>
    <w:rsid w:val="006136B5"/>
    <w:rsid w:val="006143EA"/>
    <w:rsid w:val="00614DCE"/>
    <w:rsid w:val="00615C10"/>
    <w:rsid w:val="00616572"/>
    <w:rsid w:val="00617E0D"/>
    <w:rsid w:val="00620F65"/>
    <w:rsid w:val="00623033"/>
    <w:rsid w:val="006241F5"/>
    <w:rsid w:val="006244FA"/>
    <w:rsid w:val="00625F3C"/>
    <w:rsid w:val="00627321"/>
    <w:rsid w:val="006337CC"/>
    <w:rsid w:val="006353CF"/>
    <w:rsid w:val="00636BBA"/>
    <w:rsid w:val="00643C9B"/>
    <w:rsid w:val="00644AB5"/>
    <w:rsid w:val="006473FA"/>
    <w:rsid w:val="00650246"/>
    <w:rsid w:val="00650D48"/>
    <w:rsid w:val="0065689C"/>
    <w:rsid w:val="006601C1"/>
    <w:rsid w:val="0066299B"/>
    <w:rsid w:val="006649A9"/>
    <w:rsid w:val="00664DE4"/>
    <w:rsid w:val="0067034A"/>
    <w:rsid w:val="00672567"/>
    <w:rsid w:val="00673021"/>
    <w:rsid w:val="00674898"/>
    <w:rsid w:val="006761B3"/>
    <w:rsid w:val="0068047F"/>
    <w:rsid w:val="00680F4B"/>
    <w:rsid w:val="00682796"/>
    <w:rsid w:val="00685258"/>
    <w:rsid w:val="00687C32"/>
    <w:rsid w:val="00687F44"/>
    <w:rsid w:val="006903C9"/>
    <w:rsid w:val="00693C2D"/>
    <w:rsid w:val="00693C4D"/>
    <w:rsid w:val="006961EE"/>
    <w:rsid w:val="00697F82"/>
    <w:rsid w:val="006A04F1"/>
    <w:rsid w:val="006A10E2"/>
    <w:rsid w:val="006A3AB2"/>
    <w:rsid w:val="006A5C39"/>
    <w:rsid w:val="006B3737"/>
    <w:rsid w:val="006B56CD"/>
    <w:rsid w:val="006C443C"/>
    <w:rsid w:val="006C4592"/>
    <w:rsid w:val="006D0E58"/>
    <w:rsid w:val="006D4CFA"/>
    <w:rsid w:val="006D7838"/>
    <w:rsid w:val="006E147E"/>
    <w:rsid w:val="006E5841"/>
    <w:rsid w:val="007059CB"/>
    <w:rsid w:val="007068D8"/>
    <w:rsid w:val="007070BD"/>
    <w:rsid w:val="00707D9D"/>
    <w:rsid w:val="00711D1B"/>
    <w:rsid w:val="00717631"/>
    <w:rsid w:val="0072636B"/>
    <w:rsid w:val="0072659F"/>
    <w:rsid w:val="00726DA7"/>
    <w:rsid w:val="00733DAD"/>
    <w:rsid w:val="00743D39"/>
    <w:rsid w:val="00746987"/>
    <w:rsid w:val="0074762F"/>
    <w:rsid w:val="00753C65"/>
    <w:rsid w:val="00757307"/>
    <w:rsid w:val="00757E81"/>
    <w:rsid w:val="00762B1D"/>
    <w:rsid w:val="00767727"/>
    <w:rsid w:val="00771F16"/>
    <w:rsid w:val="007733EB"/>
    <w:rsid w:val="0077507E"/>
    <w:rsid w:val="007803E2"/>
    <w:rsid w:val="00780537"/>
    <w:rsid w:val="0078292A"/>
    <w:rsid w:val="00782983"/>
    <w:rsid w:val="00785B29"/>
    <w:rsid w:val="0078650D"/>
    <w:rsid w:val="00793954"/>
    <w:rsid w:val="007944FE"/>
    <w:rsid w:val="00796C24"/>
    <w:rsid w:val="007A1378"/>
    <w:rsid w:val="007A7F43"/>
    <w:rsid w:val="007B1142"/>
    <w:rsid w:val="007B2595"/>
    <w:rsid w:val="007B53B8"/>
    <w:rsid w:val="007B5E83"/>
    <w:rsid w:val="007C263C"/>
    <w:rsid w:val="007D0296"/>
    <w:rsid w:val="007D210F"/>
    <w:rsid w:val="007D716C"/>
    <w:rsid w:val="007E429E"/>
    <w:rsid w:val="007E4B48"/>
    <w:rsid w:val="007E54B6"/>
    <w:rsid w:val="007E7638"/>
    <w:rsid w:val="007E78F5"/>
    <w:rsid w:val="007F0B48"/>
    <w:rsid w:val="007F5554"/>
    <w:rsid w:val="007F6510"/>
    <w:rsid w:val="007F7222"/>
    <w:rsid w:val="007F751A"/>
    <w:rsid w:val="00800718"/>
    <w:rsid w:val="00800DA3"/>
    <w:rsid w:val="00802FF8"/>
    <w:rsid w:val="00805727"/>
    <w:rsid w:val="00806464"/>
    <w:rsid w:val="008100CF"/>
    <w:rsid w:val="00810EF6"/>
    <w:rsid w:val="008116A6"/>
    <w:rsid w:val="00813077"/>
    <w:rsid w:val="00815C93"/>
    <w:rsid w:val="00817D94"/>
    <w:rsid w:val="00817EBF"/>
    <w:rsid w:val="0082158B"/>
    <w:rsid w:val="0082180E"/>
    <w:rsid w:val="00826830"/>
    <w:rsid w:val="00827081"/>
    <w:rsid w:val="00827223"/>
    <w:rsid w:val="00831488"/>
    <w:rsid w:val="00833973"/>
    <w:rsid w:val="008434C9"/>
    <w:rsid w:val="00847D60"/>
    <w:rsid w:val="0085193F"/>
    <w:rsid w:val="0085446E"/>
    <w:rsid w:val="008560FB"/>
    <w:rsid w:val="0085740C"/>
    <w:rsid w:val="00864F6E"/>
    <w:rsid w:val="00867A94"/>
    <w:rsid w:val="00870821"/>
    <w:rsid w:val="00872C6B"/>
    <w:rsid w:val="00876146"/>
    <w:rsid w:val="00877D1A"/>
    <w:rsid w:val="00882386"/>
    <w:rsid w:val="0088305C"/>
    <w:rsid w:val="0088423B"/>
    <w:rsid w:val="00884BB6"/>
    <w:rsid w:val="00886994"/>
    <w:rsid w:val="0088705F"/>
    <w:rsid w:val="0089233F"/>
    <w:rsid w:val="0089565D"/>
    <w:rsid w:val="00896A00"/>
    <w:rsid w:val="00896FF4"/>
    <w:rsid w:val="008B54E9"/>
    <w:rsid w:val="008B6009"/>
    <w:rsid w:val="008C2E93"/>
    <w:rsid w:val="008C3482"/>
    <w:rsid w:val="008C49C2"/>
    <w:rsid w:val="008C4FD3"/>
    <w:rsid w:val="008C6B34"/>
    <w:rsid w:val="008D1207"/>
    <w:rsid w:val="008D190E"/>
    <w:rsid w:val="008E2738"/>
    <w:rsid w:val="008E3116"/>
    <w:rsid w:val="008E492B"/>
    <w:rsid w:val="008F16F7"/>
    <w:rsid w:val="008F1ACD"/>
    <w:rsid w:val="008F3E00"/>
    <w:rsid w:val="008F6E7B"/>
    <w:rsid w:val="009057B9"/>
    <w:rsid w:val="009079D6"/>
    <w:rsid w:val="00912374"/>
    <w:rsid w:val="0091518F"/>
    <w:rsid w:val="0091534B"/>
    <w:rsid w:val="00920464"/>
    <w:rsid w:val="00921B0E"/>
    <w:rsid w:val="00924C7D"/>
    <w:rsid w:val="0092563D"/>
    <w:rsid w:val="0092662B"/>
    <w:rsid w:val="00927138"/>
    <w:rsid w:val="0093003E"/>
    <w:rsid w:val="009311F5"/>
    <w:rsid w:val="00931C04"/>
    <w:rsid w:val="00937D0F"/>
    <w:rsid w:val="00937D2E"/>
    <w:rsid w:val="009400AA"/>
    <w:rsid w:val="0094131E"/>
    <w:rsid w:val="009416ED"/>
    <w:rsid w:val="00946E0E"/>
    <w:rsid w:val="00947A79"/>
    <w:rsid w:val="00953FB7"/>
    <w:rsid w:val="00957456"/>
    <w:rsid w:val="00957DFE"/>
    <w:rsid w:val="0096520A"/>
    <w:rsid w:val="00966FB9"/>
    <w:rsid w:val="00972317"/>
    <w:rsid w:val="0097439A"/>
    <w:rsid w:val="00980613"/>
    <w:rsid w:val="00981737"/>
    <w:rsid w:val="00984487"/>
    <w:rsid w:val="00985578"/>
    <w:rsid w:val="00985DA0"/>
    <w:rsid w:val="009959F1"/>
    <w:rsid w:val="0099777B"/>
    <w:rsid w:val="00997A5B"/>
    <w:rsid w:val="009A49ED"/>
    <w:rsid w:val="009A5D83"/>
    <w:rsid w:val="009B446A"/>
    <w:rsid w:val="009C0203"/>
    <w:rsid w:val="009C0C17"/>
    <w:rsid w:val="009C0E1E"/>
    <w:rsid w:val="009C4E69"/>
    <w:rsid w:val="009C4FF2"/>
    <w:rsid w:val="009C657C"/>
    <w:rsid w:val="009C7D4F"/>
    <w:rsid w:val="009D19F4"/>
    <w:rsid w:val="009D231B"/>
    <w:rsid w:val="009D2E0B"/>
    <w:rsid w:val="009D5E06"/>
    <w:rsid w:val="009E427C"/>
    <w:rsid w:val="009E7EC1"/>
    <w:rsid w:val="009F153C"/>
    <w:rsid w:val="009F2CED"/>
    <w:rsid w:val="009F2D2E"/>
    <w:rsid w:val="009F2FB0"/>
    <w:rsid w:val="009F432F"/>
    <w:rsid w:val="009F4A35"/>
    <w:rsid w:val="00A03E2C"/>
    <w:rsid w:val="00A07440"/>
    <w:rsid w:val="00A16019"/>
    <w:rsid w:val="00A17A28"/>
    <w:rsid w:val="00A2024B"/>
    <w:rsid w:val="00A24906"/>
    <w:rsid w:val="00A24E8D"/>
    <w:rsid w:val="00A31102"/>
    <w:rsid w:val="00A34F03"/>
    <w:rsid w:val="00A35220"/>
    <w:rsid w:val="00A35316"/>
    <w:rsid w:val="00A40FC7"/>
    <w:rsid w:val="00A437EE"/>
    <w:rsid w:val="00A50CD4"/>
    <w:rsid w:val="00A65231"/>
    <w:rsid w:val="00A733B5"/>
    <w:rsid w:val="00A8280E"/>
    <w:rsid w:val="00A86723"/>
    <w:rsid w:val="00A932D2"/>
    <w:rsid w:val="00A943AD"/>
    <w:rsid w:val="00A94E2E"/>
    <w:rsid w:val="00A96D0E"/>
    <w:rsid w:val="00AA0BC9"/>
    <w:rsid w:val="00AA2C6F"/>
    <w:rsid w:val="00AA455C"/>
    <w:rsid w:val="00AA4674"/>
    <w:rsid w:val="00AA6CCA"/>
    <w:rsid w:val="00AB445A"/>
    <w:rsid w:val="00AB55D9"/>
    <w:rsid w:val="00AC2DE4"/>
    <w:rsid w:val="00AC3653"/>
    <w:rsid w:val="00AC3951"/>
    <w:rsid w:val="00AC60D1"/>
    <w:rsid w:val="00AC6E4F"/>
    <w:rsid w:val="00AD077D"/>
    <w:rsid w:val="00AD0E84"/>
    <w:rsid w:val="00AD7307"/>
    <w:rsid w:val="00AE4DE7"/>
    <w:rsid w:val="00AE4EFB"/>
    <w:rsid w:val="00AE5269"/>
    <w:rsid w:val="00AE6616"/>
    <w:rsid w:val="00AE7AF0"/>
    <w:rsid w:val="00AF1030"/>
    <w:rsid w:val="00AF327D"/>
    <w:rsid w:val="00AF3B6F"/>
    <w:rsid w:val="00AF4B66"/>
    <w:rsid w:val="00AF4C78"/>
    <w:rsid w:val="00AF5238"/>
    <w:rsid w:val="00AF5438"/>
    <w:rsid w:val="00AF5E36"/>
    <w:rsid w:val="00B03D9F"/>
    <w:rsid w:val="00B11D03"/>
    <w:rsid w:val="00B13827"/>
    <w:rsid w:val="00B15742"/>
    <w:rsid w:val="00B23F06"/>
    <w:rsid w:val="00B26DE3"/>
    <w:rsid w:val="00B3447A"/>
    <w:rsid w:val="00B409ED"/>
    <w:rsid w:val="00B43F60"/>
    <w:rsid w:val="00B459E9"/>
    <w:rsid w:val="00B45C79"/>
    <w:rsid w:val="00B45F73"/>
    <w:rsid w:val="00B51236"/>
    <w:rsid w:val="00B57DD4"/>
    <w:rsid w:val="00B63FF9"/>
    <w:rsid w:val="00B675A9"/>
    <w:rsid w:val="00B74690"/>
    <w:rsid w:val="00B75D2F"/>
    <w:rsid w:val="00B81BF9"/>
    <w:rsid w:val="00B8331C"/>
    <w:rsid w:val="00B84587"/>
    <w:rsid w:val="00B86658"/>
    <w:rsid w:val="00B87438"/>
    <w:rsid w:val="00B90CA1"/>
    <w:rsid w:val="00B97B00"/>
    <w:rsid w:val="00B97E35"/>
    <w:rsid w:val="00BA13D2"/>
    <w:rsid w:val="00BA348E"/>
    <w:rsid w:val="00BA7514"/>
    <w:rsid w:val="00BA7A1D"/>
    <w:rsid w:val="00BB225B"/>
    <w:rsid w:val="00BB540A"/>
    <w:rsid w:val="00BC0AD3"/>
    <w:rsid w:val="00BC0B0D"/>
    <w:rsid w:val="00BC3A1A"/>
    <w:rsid w:val="00BD0B5A"/>
    <w:rsid w:val="00BD1ECD"/>
    <w:rsid w:val="00BD2F14"/>
    <w:rsid w:val="00BD3008"/>
    <w:rsid w:val="00BD3DAC"/>
    <w:rsid w:val="00BE11F6"/>
    <w:rsid w:val="00BE72A7"/>
    <w:rsid w:val="00BF03AA"/>
    <w:rsid w:val="00BF0CCF"/>
    <w:rsid w:val="00BF0F9E"/>
    <w:rsid w:val="00BF26A6"/>
    <w:rsid w:val="00BF37DF"/>
    <w:rsid w:val="00BF3E8C"/>
    <w:rsid w:val="00BF6319"/>
    <w:rsid w:val="00BF69F5"/>
    <w:rsid w:val="00C13195"/>
    <w:rsid w:val="00C13798"/>
    <w:rsid w:val="00C1589A"/>
    <w:rsid w:val="00C2175B"/>
    <w:rsid w:val="00C236FA"/>
    <w:rsid w:val="00C246A8"/>
    <w:rsid w:val="00C3751E"/>
    <w:rsid w:val="00C415C8"/>
    <w:rsid w:val="00C44FDD"/>
    <w:rsid w:val="00C458B5"/>
    <w:rsid w:val="00C56005"/>
    <w:rsid w:val="00C560E4"/>
    <w:rsid w:val="00C57FAB"/>
    <w:rsid w:val="00C631E6"/>
    <w:rsid w:val="00C659B9"/>
    <w:rsid w:val="00C756C3"/>
    <w:rsid w:val="00C7571F"/>
    <w:rsid w:val="00C76DF9"/>
    <w:rsid w:val="00C938E8"/>
    <w:rsid w:val="00C93AFA"/>
    <w:rsid w:val="00C94D23"/>
    <w:rsid w:val="00C95234"/>
    <w:rsid w:val="00CA4F85"/>
    <w:rsid w:val="00CA5637"/>
    <w:rsid w:val="00CA6D2F"/>
    <w:rsid w:val="00CB0F00"/>
    <w:rsid w:val="00CC0CE8"/>
    <w:rsid w:val="00CC22D4"/>
    <w:rsid w:val="00CC51B1"/>
    <w:rsid w:val="00CD00D9"/>
    <w:rsid w:val="00CD5DFC"/>
    <w:rsid w:val="00CD784A"/>
    <w:rsid w:val="00CE5834"/>
    <w:rsid w:val="00CF6322"/>
    <w:rsid w:val="00D03E28"/>
    <w:rsid w:val="00D04374"/>
    <w:rsid w:val="00D105A9"/>
    <w:rsid w:val="00D11914"/>
    <w:rsid w:val="00D12B06"/>
    <w:rsid w:val="00D20574"/>
    <w:rsid w:val="00D20C9D"/>
    <w:rsid w:val="00D20DEA"/>
    <w:rsid w:val="00D22C03"/>
    <w:rsid w:val="00D22CE1"/>
    <w:rsid w:val="00D2774B"/>
    <w:rsid w:val="00D3154F"/>
    <w:rsid w:val="00D37FF0"/>
    <w:rsid w:val="00D44595"/>
    <w:rsid w:val="00D5520B"/>
    <w:rsid w:val="00D609E9"/>
    <w:rsid w:val="00D60F9A"/>
    <w:rsid w:val="00D60FA1"/>
    <w:rsid w:val="00D61349"/>
    <w:rsid w:val="00D63C93"/>
    <w:rsid w:val="00D64555"/>
    <w:rsid w:val="00D716BF"/>
    <w:rsid w:val="00D71FA0"/>
    <w:rsid w:val="00D72611"/>
    <w:rsid w:val="00D72BAE"/>
    <w:rsid w:val="00D819E0"/>
    <w:rsid w:val="00D82927"/>
    <w:rsid w:val="00D831C2"/>
    <w:rsid w:val="00D90A32"/>
    <w:rsid w:val="00DA0885"/>
    <w:rsid w:val="00DA69BC"/>
    <w:rsid w:val="00DA708F"/>
    <w:rsid w:val="00DA7C74"/>
    <w:rsid w:val="00DB54ED"/>
    <w:rsid w:val="00DB5859"/>
    <w:rsid w:val="00DB675C"/>
    <w:rsid w:val="00DB7242"/>
    <w:rsid w:val="00DB7602"/>
    <w:rsid w:val="00DC5DFE"/>
    <w:rsid w:val="00DD00B5"/>
    <w:rsid w:val="00DD061D"/>
    <w:rsid w:val="00DD4730"/>
    <w:rsid w:val="00DD69B6"/>
    <w:rsid w:val="00DE11F6"/>
    <w:rsid w:val="00DE2C36"/>
    <w:rsid w:val="00DE2FFE"/>
    <w:rsid w:val="00DE7F0A"/>
    <w:rsid w:val="00DF10BE"/>
    <w:rsid w:val="00DF1EBE"/>
    <w:rsid w:val="00DF2866"/>
    <w:rsid w:val="00DF48BE"/>
    <w:rsid w:val="00DF6503"/>
    <w:rsid w:val="00E024B7"/>
    <w:rsid w:val="00E05424"/>
    <w:rsid w:val="00E06EEF"/>
    <w:rsid w:val="00E10069"/>
    <w:rsid w:val="00E13720"/>
    <w:rsid w:val="00E16E86"/>
    <w:rsid w:val="00E2040B"/>
    <w:rsid w:val="00E23D1F"/>
    <w:rsid w:val="00E3274A"/>
    <w:rsid w:val="00E34197"/>
    <w:rsid w:val="00E35CB7"/>
    <w:rsid w:val="00E36768"/>
    <w:rsid w:val="00E40A01"/>
    <w:rsid w:val="00E43CC0"/>
    <w:rsid w:val="00E46D32"/>
    <w:rsid w:val="00E504C0"/>
    <w:rsid w:val="00E50BE3"/>
    <w:rsid w:val="00E5339C"/>
    <w:rsid w:val="00E55498"/>
    <w:rsid w:val="00E57E7D"/>
    <w:rsid w:val="00E60309"/>
    <w:rsid w:val="00E622EC"/>
    <w:rsid w:val="00E76D4B"/>
    <w:rsid w:val="00E81C08"/>
    <w:rsid w:val="00E822A5"/>
    <w:rsid w:val="00E83F3B"/>
    <w:rsid w:val="00E847E6"/>
    <w:rsid w:val="00E86638"/>
    <w:rsid w:val="00E9108C"/>
    <w:rsid w:val="00EA2699"/>
    <w:rsid w:val="00EA416A"/>
    <w:rsid w:val="00EB38BB"/>
    <w:rsid w:val="00EB4ED9"/>
    <w:rsid w:val="00EC1705"/>
    <w:rsid w:val="00EC1AD0"/>
    <w:rsid w:val="00EC5820"/>
    <w:rsid w:val="00ED0958"/>
    <w:rsid w:val="00ED2232"/>
    <w:rsid w:val="00ED240C"/>
    <w:rsid w:val="00ED381B"/>
    <w:rsid w:val="00ED5EC4"/>
    <w:rsid w:val="00EE1339"/>
    <w:rsid w:val="00EE2D60"/>
    <w:rsid w:val="00EE3F82"/>
    <w:rsid w:val="00EF0018"/>
    <w:rsid w:val="00EF0224"/>
    <w:rsid w:val="00EF0750"/>
    <w:rsid w:val="00EF3F09"/>
    <w:rsid w:val="00EF74AC"/>
    <w:rsid w:val="00F034ED"/>
    <w:rsid w:val="00F05C53"/>
    <w:rsid w:val="00F05CB5"/>
    <w:rsid w:val="00F074D5"/>
    <w:rsid w:val="00F12665"/>
    <w:rsid w:val="00F14978"/>
    <w:rsid w:val="00F15670"/>
    <w:rsid w:val="00F178D3"/>
    <w:rsid w:val="00F230AE"/>
    <w:rsid w:val="00F241D1"/>
    <w:rsid w:val="00F24592"/>
    <w:rsid w:val="00F2554B"/>
    <w:rsid w:val="00F33432"/>
    <w:rsid w:val="00F3645E"/>
    <w:rsid w:val="00F426C1"/>
    <w:rsid w:val="00F43FFE"/>
    <w:rsid w:val="00F4467A"/>
    <w:rsid w:val="00F468D3"/>
    <w:rsid w:val="00F46E5D"/>
    <w:rsid w:val="00F4712A"/>
    <w:rsid w:val="00F47298"/>
    <w:rsid w:val="00F47690"/>
    <w:rsid w:val="00F50CF5"/>
    <w:rsid w:val="00F56F45"/>
    <w:rsid w:val="00F606E9"/>
    <w:rsid w:val="00F6400C"/>
    <w:rsid w:val="00F7177A"/>
    <w:rsid w:val="00F80AF1"/>
    <w:rsid w:val="00F86DE7"/>
    <w:rsid w:val="00F8736B"/>
    <w:rsid w:val="00F90A24"/>
    <w:rsid w:val="00F92562"/>
    <w:rsid w:val="00F92E85"/>
    <w:rsid w:val="00F94D45"/>
    <w:rsid w:val="00F95AA6"/>
    <w:rsid w:val="00FA079C"/>
    <w:rsid w:val="00FA3B4D"/>
    <w:rsid w:val="00FA4FE7"/>
    <w:rsid w:val="00FB03E8"/>
    <w:rsid w:val="00FB04C4"/>
    <w:rsid w:val="00FB13E9"/>
    <w:rsid w:val="00FB3901"/>
    <w:rsid w:val="00FC058D"/>
    <w:rsid w:val="00FC1293"/>
    <w:rsid w:val="00FD1F71"/>
    <w:rsid w:val="00FD373A"/>
    <w:rsid w:val="00FD3D70"/>
    <w:rsid w:val="00FE10EE"/>
    <w:rsid w:val="00FE2439"/>
    <w:rsid w:val="00FE46CA"/>
    <w:rsid w:val="00FE69FE"/>
    <w:rsid w:val="00FE7A20"/>
    <w:rsid w:val="00FF1AEE"/>
    <w:rsid w:val="00FF2DBA"/>
    <w:rsid w:val="00FF3579"/>
    <w:rsid w:val="00FF4A01"/>
    <w:rsid w:val="00FF5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A6D32"/>
  <w15:docId w15:val="{CBF4FB5F-D166-4FE9-849E-34FD0E93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cs="Arial"/>
      <w:noProof/>
      <w:sz w:val="24"/>
      <w:szCs w:val="24"/>
      <w:lang w:val="de-DE" w:eastAsia="de-DE" w:bidi="mni-IN"/>
    </w:rPr>
  </w:style>
  <w:style w:type="paragraph" w:styleId="berschrift1">
    <w:name w:val="heading 1"/>
    <w:basedOn w:val="Standard"/>
    <w:next w:val="Standard"/>
    <w:link w:val="berschrift1Zchn"/>
    <w:qFormat/>
    <w:pPr>
      <w:keepNext/>
      <w:outlineLvl w:val="0"/>
    </w:pPr>
    <w:rPr>
      <w:rFonts w:ascii="Impact" w:hAnsi="Impact" w:cs="Times New Roman"/>
      <w:color w:val="333300"/>
      <w:sz w:val="44"/>
      <w:szCs w:val="44"/>
    </w:rPr>
  </w:style>
  <w:style w:type="paragraph" w:styleId="berschrift2">
    <w:name w:val="heading 2"/>
    <w:basedOn w:val="berschrift1"/>
    <w:next w:val="Standard"/>
    <w:link w:val="berschrift2Zchn"/>
    <w:qFormat/>
    <w:pPr>
      <w:spacing w:after="120" w:line="400" w:lineRule="exact"/>
      <w:outlineLvl w:val="1"/>
    </w:pPr>
    <w:rPr>
      <w:sz w:val="36"/>
      <w:szCs w:val="36"/>
    </w:rPr>
  </w:style>
  <w:style w:type="paragraph" w:styleId="berschrift3">
    <w:name w:val="heading 3"/>
    <w:basedOn w:val="Standard"/>
    <w:next w:val="Standard"/>
    <w:qFormat/>
    <w:pPr>
      <w:keepNext/>
      <w:spacing w:before="240" w:after="60"/>
      <w:outlineLvl w:val="2"/>
    </w:pPr>
    <w:rPr>
      <w:rFonts w:ascii="Helvetica" w:hAnsi="Helvetica" w:cs="Helvetica"/>
      <w:b/>
      <w:sz w:val="26"/>
      <w:szCs w:val="26"/>
    </w:rPr>
  </w:style>
  <w:style w:type="paragraph" w:styleId="berschrift4">
    <w:name w:val="heading 4"/>
    <w:basedOn w:val="berschrift1"/>
    <w:next w:val="Standard"/>
    <w:qFormat/>
    <w:pPr>
      <w:outlineLvl w:val="3"/>
    </w:pPr>
    <w:rPr>
      <w:i/>
      <w:sz w:val="24"/>
      <w:szCs w:val="24"/>
    </w:rPr>
  </w:style>
  <w:style w:type="paragraph" w:styleId="berschrift5">
    <w:name w:val="heading 5"/>
    <w:basedOn w:val="berschrift1"/>
    <w:next w:val="Standard"/>
    <w:qFormat/>
    <w:pPr>
      <w:outlineLvl w:val="4"/>
    </w:pPr>
    <w:rPr>
      <w:sz w:val="28"/>
      <w:szCs w:val="28"/>
    </w:rPr>
  </w:style>
  <w:style w:type="paragraph" w:styleId="berschrift6">
    <w:name w:val="heading 6"/>
    <w:basedOn w:val="Standard"/>
    <w:next w:val="Standard"/>
    <w:qFormat/>
    <w:pPr>
      <w:spacing w:before="240" w:after="60"/>
      <w:outlineLvl w:val="5"/>
    </w:pPr>
    <w:rPr>
      <w:rFonts w:ascii="Times" w:hAnsi="Times" w:cs="Times"/>
      <w:b/>
      <w:sz w:val="22"/>
      <w:szCs w:val="22"/>
    </w:rPr>
  </w:style>
  <w:style w:type="paragraph" w:styleId="berschrift9">
    <w:name w:val="heading 9"/>
    <w:basedOn w:val="Standard"/>
    <w:next w:val="Standard"/>
    <w:link w:val="berschrift9Zchn"/>
    <w:qFormat/>
    <w:pPr>
      <w:keepNext/>
      <w:outlineLvl w:val="8"/>
    </w:pPr>
    <w:rPr>
      <w:i/>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320"/>
        <w:tab w:val="right" w:pos="8640"/>
      </w:tabs>
    </w:pPr>
    <w:rPr>
      <w:rFonts w:ascii="Times New Roman" w:hAnsi="Times New Roman" w:cs="Times New Roman"/>
      <w:sz w:val="20"/>
      <w:szCs w:val="20"/>
    </w:rPr>
  </w:style>
  <w:style w:type="paragraph" w:styleId="Fuzeile">
    <w:name w:val="footer"/>
    <w:basedOn w:val="Standard"/>
    <w:link w:val="FuzeileZchn"/>
    <w:uiPriority w:val="99"/>
    <w:pPr>
      <w:tabs>
        <w:tab w:val="center" w:pos="4320"/>
        <w:tab w:val="right" w:pos="8640"/>
      </w:tabs>
    </w:pPr>
  </w:style>
  <w:style w:type="paragraph" w:styleId="Textkrper">
    <w:name w:val="Body Text"/>
    <w:basedOn w:val="Standard"/>
    <w:link w:val="TextkrperZchn"/>
    <w:pPr>
      <w:spacing w:after="120" w:line="240" w:lineRule="atLeast"/>
    </w:pPr>
    <w:rPr>
      <w:sz w:val="20"/>
      <w:szCs w:val="20"/>
    </w:rPr>
  </w:style>
  <w:style w:type="paragraph" w:styleId="Textkrper-Zeileneinzug">
    <w:name w:val="Body Text Indent"/>
    <w:basedOn w:val="Standard"/>
    <w:link w:val="Textkrper-ZeileneinzugZchn"/>
    <w:pPr>
      <w:tabs>
        <w:tab w:val="left" w:pos="180"/>
      </w:tabs>
      <w:spacing w:line="220" w:lineRule="atLeast"/>
      <w:ind w:left="187" w:hanging="187"/>
    </w:pPr>
    <w:rPr>
      <w:sz w:val="18"/>
      <w:szCs w:val="18"/>
    </w:rPr>
  </w:style>
  <w:style w:type="paragraph" w:customStyle="1" w:styleId="Beschriftungstext">
    <w:name w:val="Beschriftungstext"/>
    <w:basedOn w:val="Standard"/>
    <w:pPr>
      <w:spacing w:line="220" w:lineRule="atLeast"/>
      <w:jc w:val="center"/>
    </w:pPr>
    <w:rPr>
      <w:color w:val="333300"/>
      <w:sz w:val="18"/>
      <w:szCs w:val="18"/>
      <w:lang w:bidi="de-DE"/>
    </w:rPr>
  </w:style>
  <w:style w:type="paragraph" w:customStyle="1" w:styleId="Zitattext">
    <w:name w:val="Zitattext"/>
    <w:basedOn w:val="Beschriftungstext"/>
    <w:pPr>
      <w:spacing w:line="280" w:lineRule="atLeast"/>
      <w:jc w:val="right"/>
    </w:pPr>
    <w:rPr>
      <w:i/>
      <w:sz w:val="20"/>
      <w:szCs w:val="20"/>
    </w:rPr>
  </w:style>
  <w:style w:type="paragraph" w:customStyle="1" w:styleId="Mastertitel">
    <w:name w:val="Mastertitel"/>
    <w:basedOn w:val="berschrift1"/>
    <w:rPr>
      <w:rFonts w:cs="Impact"/>
      <w:sz w:val="96"/>
      <w:szCs w:val="96"/>
      <w:lang w:bidi="de-DE"/>
    </w:rPr>
  </w:style>
  <w:style w:type="paragraph" w:customStyle="1" w:styleId="LebenderKolumnentitel">
    <w:name w:val="Lebender Kolumnentitel"/>
    <w:basedOn w:val="Standard"/>
    <w:rPr>
      <w:rFonts w:ascii="Impact" w:hAnsi="Impact" w:cs="Impact"/>
      <w:color w:val="FFFFFF"/>
      <w:sz w:val="36"/>
      <w:szCs w:val="36"/>
      <w:lang w:bidi="de-DE"/>
    </w:rPr>
  </w:style>
  <w:style w:type="table" w:customStyle="1" w:styleId="NormaleTabelle1">
    <w:name w:val="Normale Tabelle1"/>
    <w:semiHidden/>
    <w:rPr>
      <w:rFonts w:ascii="Times" w:hAnsi="Times" w:cs="Times"/>
    </w:rPr>
    <w:tblPr>
      <w:tblCellMar>
        <w:top w:w="0" w:type="dxa"/>
        <w:left w:w="108" w:type="dxa"/>
        <w:bottom w:w="0" w:type="dxa"/>
        <w:right w:w="108" w:type="dxa"/>
      </w:tblCellMar>
    </w:tblPr>
  </w:style>
  <w:style w:type="paragraph" w:styleId="Sprechblasentext">
    <w:name w:val="Balloon Text"/>
    <w:basedOn w:val="Standard"/>
    <w:link w:val="SprechblasentextZchn"/>
    <w:rsid w:val="002C0086"/>
    <w:rPr>
      <w:rFonts w:ascii="Tahoma" w:hAnsi="Tahoma" w:cs="Tahoma"/>
      <w:sz w:val="16"/>
      <w:szCs w:val="20"/>
    </w:rPr>
  </w:style>
  <w:style w:type="character" w:customStyle="1" w:styleId="SprechblasentextZchn">
    <w:name w:val="Sprechblasentext Zchn"/>
    <w:basedOn w:val="Absatz-Standardschriftart"/>
    <w:link w:val="Sprechblasentext"/>
    <w:rsid w:val="002C0086"/>
    <w:rPr>
      <w:rFonts w:ascii="Tahoma" w:hAnsi="Tahoma" w:cs="Tahoma"/>
      <w:noProof/>
      <w:sz w:val="16"/>
      <w:lang w:val="de-DE" w:eastAsia="de-DE" w:bidi="mni-IN"/>
    </w:rPr>
  </w:style>
  <w:style w:type="character" w:styleId="Hyperlink">
    <w:name w:val="Hyperlink"/>
    <w:basedOn w:val="Absatz-Standardschriftart"/>
    <w:rsid w:val="002C0086"/>
    <w:rPr>
      <w:color w:val="0000FF" w:themeColor="hyperlink"/>
      <w:u w:val="single"/>
    </w:rPr>
  </w:style>
  <w:style w:type="character" w:customStyle="1" w:styleId="berschrift9Zchn">
    <w:name w:val="Überschrift 9 Zchn"/>
    <w:basedOn w:val="Absatz-Standardschriftart"/>
    <w:link w:val="berschrift9"/>
    <w:rsid w:val="00511A91"/>
    <w:rPr>
      <w:rFonts w:ascii="Arial" w:hAnsi="Arial" w:cs="Arial"/>
      <w:i/>
      <w:noProof/>
      <w:sz w:val="18"/>
      <w:szCs w:val="18"/>
      <w:lang w:val="de-DE" w:eastAsia="de-DE" w:bidi="mni-IN"/>
    </w:rPr>
  </w:style>
  <w:style w:type="character" w:customStyle="1" w:styleId="TextkrperZchn">
    <w:name w:val="Textkörper Zchn"/>
    <w:basedOn w:val="Absatz-Standardschriftart"/>
    <w:link w:val="Textkrper"/>
    <w:rsid w:val="0012603C"/>
    <w:rPr>
      <w:rFonts w:ascii="Arial" w:hAnsi="Arial" w:cs="Arial"/>
      <w:noProof/>
      <w:lang w:val="de-DE" w:eastAsia="de-DE" w:bidi="mni-IN"/>
    </w:rPr>
  </w:style>
  <w:style w:type="character" w:customStyle="1" w:styleId="Textkrper-ZeileneinzugZchn">
    <w:name w:val="Textkörper-Zeileneinzug Zchn"/>
    <w:basedOn w:val="Absatz-Standardschriftart"/>
    <w:link w:val="Textkrper-Zeileneinzug"/>
    <w:rsid w:val="0012603C"/>
    <w:rPr>
      <w:rFonts w:ascii="Arial" w:hAnsi="Arial" w:cs="Arial"/>
      <w:noProof/>
      <w:sz w:val="18"/>
      <w:szCs w:val="18"/>
      <w:lang w:val="de-DE" w:eastAsia="de-DE" w:bidi="mni-IN"/>
    </w:rPr>
  </w:style>
  <w:style w:type="character" w:customStyle="1" w:styleId="FuzeileZchn">
    <w:name w:val="Fußzeile Zchn"/>
    <w:basedOn w:val="Absatz-Standardschriftart"/>
    <w:link w:val="Fuzeile"/>
    <w:uiPriority w:val="99"/>
    <w:rsid w:val="00623033"/>
    <w:rPr>
      <w:rFonts w:ascii="Arial" w:hAnsi="Arial" w:cs="Arial"/>
      <w:noProof/>
      <w:sz w:val="24"/>
      <w:szCs w:val="24"/>
      <w:lang w:val="de-DE" w:eastAsia="de-DE" w:bidi="mni-IN"/>
    </w:rPr>
  </w:style>
  <w:style w:type="character" w:customStyle="1" w:styleId="apple-converted-space">
    <w:name w:val="apple-converted-space"/>
    <w:basedOn w:val="Absatz-Standardschriftart"/>
    <w:rsid w:val="005D42DB"/>
  </w:style>
  <w:style w:type="character" w:styleId="Hervorhebung">
    <w:name w:val="Emphasis"/>
    <w:basedOn w:val="Absatz-Standardschriftart"/>
    <w:uiPriority w:val="20"/>
    <w:qFormat/>
    <w:rsid w:val="005D42DB"/>
    <w:rPr>
      <w:i/>
      <w:iCs/>
    </w:rPr>
  </w:style>
  <w:style w:type="character" w:customStyle="1" w:styleId="berschrift1Zchn">
    <w:name w:val="Überschrift 1 Zchn"/>
    <w:basedOn w:val="Absatz-Standardschriftart"/>
    <w:link w:val="berschrift1"/>
    <w:rsid w:val="00FB3901"/>
    <w:rPr>
      <w:rFonts w:ascii="Impact" w:hAnsi="Impact"/>
      <w:noProof/>
      <w:color w:val="333300"/>
      <w:sz w:val="44"/>
      <w:szCs w:val="44"/>
      <w:lang w:val="de-DE" w:eastAsia="de-DE" w:bidi="mni-IN"/>
    </w:rPr>
  </w:style>
  <w:style w:type="character" w:customStyle="1" w:styleId="berschrift2Zchn">
    <w:name w:val="Überschrift 2 Zchn"/>
    <w:basedOn w:val="Absatz-Standardschriftart"/>
    <w:link w:val="berschrift2"/>
    <w:rsid w:val="00F8736B"/>
    <w:rPr>
      <w:rFonts w:ascii="Impact" w:hAnsi="Impact"/>
      <w:noProof/>
      <w:color w:val="333300"/>
      <w:sz w:val="36"/>
      <w:szCs w:val="36"/>
      <w:lang w:val="de-DE" w:eastAsia="de-DE" w:bidi="mni-IN"/>
    </w:rPr>
  </w:style>
  <w:style w:type="table" w:styleId="Tabellenraster">
    <w:name w:val="Table Grid"/>
    <w:basedOn w:val="NormaleTabelle"/>
    <w:rsid w:val="007F6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171B9"/>
    <w:pPr>
      <w:ind w:left="720"/>
      <w:contextualSpacing/>
    </w:pPr>
    <w:rPr>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70759">
      <w:bodyDiv w:val="1"/>
      <w:marLeft w:val="0"/>
      <w:marRight w:val="0"/>
      <w:marTop w:val="0"/>
      <w:marBottom w:val="0"/>
      <w:divBdr>
        <w:top w:val="none" w:sz="0" w:space="0" w:color="auto"/>
        <w:left w:val="none" w:sz="0" w:space="0" w:color="auto"/>
        <w:bottom w:val="none" w:sz="0" w:space="0" w:color="auto"/>
        <w:right w:val="none" w:sz="0" w:space="0" w:color="auto"/>
      </w:divBdr>
    </w:div>
    <w:div w:id="536281799">
      <w:bodyDiv w:val="1"/>
      <w:marLeft w:val="0"/>
      <w:marRight w:val="0"/>
      <w:marTop w:val="0"/>
      <w:marBottom w:val="0"/>
      <w:divBdr>
        <w:top w:val="none" w:sz="0" w:space="0" w:color="auto"/>
        <w:left w:val="none" w:sz="0" w:space="0" w:color="auto"/>
        <w:bottom w:val="none" w:sz="0" w:space="0" w:color="auto"/>
        <w:right w:val="none" w:sz="0" w:space="0" w:color="auto"/>
      </w:divBdr>
    </w:div>
    <w:div w:id="588120180">
      <w:bodyDiv w:val="1"/>
      <w:marLeft w:val="0"/>
      <w:marRight w:val="0"/>
      <w:marTop w:val="0"/>
      <w:marBottom w:val="0"/>
      <w:divBdr>
        <w:top w:val="none" w:sz="0" w:space="0" w:color="auto"/>
        <w:left w:val="none" w:sz="0" w:space="0" w:color="auto"/>
        <w:bottom w:val="none" w:sz="0" w:space="0" w:color="auto"/>
        <w:right w:val="none" w:sz="0" w:space="0" w:color="auto"/>
      </w:divBdr>
      <w:divsChild>
        <w:div w:id="207956533">
          <w:marLeft w:val="0"/>
          <w:marRight w:val="0"/>
          <w:marTop w:val="0"/>
          <w:marBottom w:val="0"/>
          <w:divBdr>
            <w:top w:val="none" w:sz="0" w:space="0" w:color="auto"/>
            <w:left w:val="none" w:sz="0" w:space="0" w:color="auto"/>
            <w:bottom w:val="none" w:sz="0" w:space="0" w:color="auto"/>
            <w:right w:val="none" w:sz="0" w:space="0" w:color="auto"/>
          </w:divBdr>
          <w:divsChild>
            <w:div w:id="1472793581">
              <w:marLeft w:val="0"/>
              <w:marRight w:val="0"/>
              <w:marTop w:val="0"/>
              <w:marBottom w:val="0"/>
              <w:divBdr>
                <w:top w:val="none" w:sz="0" w:space="0" w:color="auto"/>
                <w:left w:val="none" w:sz="0" w:space="0" w:color="auto"/>
                <w:bottom w:val="none" w:sz="0" w:space="0" w:color="auto"/>
                <w:right w:val="none" w:sz="0" w:space="0" w:color="auto"/>
              </w:divBdr>
              <w:divsChild>
                <w:div w:id="113717414">
                  <w:marLeft w:val="0"/>
                  <w:marRight w:val="0"/>
                  <w:marTop w:val="0"/>
                  <w:marBottom w:val="0"/>
                  <w:divBdr>
                    <w:top w:val="none" w:sz="0" w:space="0" w:color="auto"/>
                    <w:left w:val="none" w:sz="0" w:space="0" w:color="auto"/>
                    <w:bottom w:val="none" w:sz="0" w:space="0" w:color="auto"/>
                    <w:right w:val="none" w:sz="0" w:space="0" w:color="auto"/>
                  </w:divBdr>
                </w:div>
                <w:div w:id="162666860">
                  <w:marLeft w:val="0"/>
                  <w:marRight w:val="0"/>
                  <w:marTop w:val="0"/>
                  <w:marBottom w:val="0"/>
                  <w:divBdr>
                    <w:top w:val="none" w:sz="0" w:space="0" w:color="auto"/>
                    <w:left w:val="none" w:sz="0" w:space="0" w:color="auto"/>
                    <w:bottom w:val="none" w:sz="0" w:space="0" w:color="auto"/>
                    <w:right w:val="none" w:sz="0" w:space="0" w:color="auto"/>
                  </w:divBdr>
                </w:div>
                <w:div w:id="191039955">
                  <w:marLeft w:val="0"/>
                  <w:marRight w:val="0"/>
                  <w:marTop w:val="0"/>
                  <w:marBottom w:val="0"/>
                  <w:divBdr>
                    <w:top w:val="none" w:sz="0" w:space="0" w:color="auto"/>
                    <w:left w:val="none" w:sz="0" w:space="0" w:color="auto"/>
                    <w:bottom w:val="none" w:sz="0" w:space="0" w:color="auto"/>
                    <w:right w:val="none" w:sz="0" w:space="0" w:color="auto"/>
                  </w:divBdr>
                </w:div>
                <w:div w:id="289094026">
                  <w:marLeft w:val="0"/>
                  <w:marRight w:val="0"/>
                  <w:marTop w:val="0"/>
                  <w:marBottom w:val="0"/>
                  <w:divBdr>
                    <w:top w:val="none" w:sz="0" w:space="0" w:color="auto"/>
                    <w:left w:val="none" w:sz="0" w:space="0" w:color="auto"/>
                    <w:bottom w:val="none" w:sz="0" w:space="0" w:color="auto"/>
                    <w:right w:val="none" w:sz="0" w:space="0" w:color="auto"/>
                  </w:divBdr>
                </w:div>
                <w:div w:id="381710122">
                  <w:marLeft w:val="0"/>
                  <w:marRight w:val="0"/>
                  <w:marTop w:val="0"/>
                  <w:marBottom w:val="0"/>
                  <w:divBdr>
                    <w:top w:val="none" w:sz="0" w:space="0" w:color="auto"/>
                    <w:left w:val="none" w:sz="0" w:space="0" w:color="auto"/>
                    <w:bottom w:val="none" w:sz="0" w:space="0" w:color="auto"/>
                    <w:right w:val="none" w:sz="0" w:space="0" w:color="auto"/>
                  </w:divBdr>
                </w:div>
                <w:div w:id="509834444">
                  <w:marLeft w:val="0"/>
                  <w:marRight w:val="0"/>
                  <w:marTop w:val="0"/>
                  <w:marBottom w:val="0"/>
                  <w:divBdr>
                    <w:top w:val="none" w:sz="0" w:space="0" w:color="auto"/>
                    <w:left w:val="none" w:sz="0" w:space="0" w:color="auto"/>
                    <w:bottom w:val="none" w:sz="0" w:space="0" w:color="auto"/>
                    <w:right w:val="none" w:sz="0" w:space="0" w:color="auto"/>
                  </w:divBdr>
                </w:div>
                <w:div w:id="535503290">
                  <w:marLeft w:val="0"/>
                  <w:marRight w:val="0"/>
                  <w:marTop w:val="0"/>
                  <w:marBottom w:val="0"/>
                  <w:divBdr>
                    <w:top w:val="none" w:sz="0" w:space="0" w:color="auto"/>
                    <w:left w:val="none" w:sz="0" w:space="0" w:color="auto"/>
                    <w:bottom w:val="none" w:sz="0" w:space="0" w:color="auto"/>
                    <w:right w:val="none" w:sz="0" w:space="0" w:color="auto"/>
                  </w:divBdr>
                  <w:divsChild>
                    <w:div w:id="1346976399">
                      <w:marLeft w:val="0"/>
                      <w:marRight w:val="0"/>
                      <w:marTop w:val="0"/>
                      <w:marBottom w:val="0"/>
                      <w:divBdr>
                        <w:top w:val="none" w:sz="0" w:space="0" w:color="auto"/>
                        <w:left w:val="none" w:sz="0" w:space="0" w:color="auto"/>
                        <w:bottom w:val="none" w:sz="0" w:space="0" w:color="auto"/>
                        <w:right w:val="none" w:sz="0" w:space="0" w:color="auto"/>
                      </w:divBdr>
                      <w:divsChild>
                        <w:div w:id="1217204117">
                          <w:marLeft w:val="0"/>
                          <w:marRight w:val="0"/>
                          <w:marTop w:val="0"/>
                          <w:marBottom w:val="150"/>
                          <w:divBdr>
                            <w:top w:val="single" w:sz="6" w:space="0" w:color="FAFDEF"/>
                            <w:left w:val="single" w:sz="6" w:space="0" w:color="FAFDEF"/>
                            <w:bottom w:val="single" w:sz="6" w:space="0" w:color="FAFDEF"/>
                            <w:right w:val="single" w:sz="6" w:space="0" w:color="FAFDEF"/>
                          </w:divBdr>
                          <w:divsChild>
                            <w:div w:id="1169910239">
                              <w:marLeft w:val="75"/>
                              <w:marRight w:val="0"/>
                              <w:marTop w:val="75"/>
                              <w:marBottom w:val="0"/>
                              <w:divBdr>
                                <w:top w:val="none" w:sz="0" w:space="0" w:color="auto"/>
                                <w:left w:val="none" w:sz="0" w:space="0" w:color="auto"/>
                                <w:bottom w:val="none" w:sz="0" w:space="0" w:color="auto"/>
                                <w:right w:val="none" w:sz="0" w:space="0" w:color="auto"/>
                              </w:divBdr>
                            </w:div>
                            <w:div w:id="1869179863">
                              <w:marLeft w:val="0"/>
                              <w:marRight w:val="0"/>
                              <w:marTop w:val="120"/>
                              <w:marBottom w:val="0"/>
                              <w:divBdr>
                                <w:top w:val="none" w:sz="0" w:space="0" w:color="auto"/>
                                <w:left w:val="none" w:sz="0" w:space="0" w:color="auto"/>
                                <w:bottom w:val="none" w:sz="0" w:space="0" w:color="auto"/>
                                <w:right w:val="none" w:sz="0" w:space="0" w:color="auto"/>
                              </w:divBdr>
                              <w:divsChild>
                                <w:div w:id="1120803828">
                                  <w:marLeft w:val="0"/>
                                  <w:marRight w:val="0"/>
                                  <w:marTop w:val="0"/>
                                  <w:marBottom w:val="0"/>
                                  <w:divBdr>
                                    <w:top w:val="none" w:sz="0" w:space="0" w:color="auto"/>
                                    <w:left w:val="none" w:sz="0" w:space="0" w:color="auto"/>
                                    <w:bottom w:val="none" w:sz="0" w:space="0" w:color="auto"/>
                                    <w:right w:val="none" w:sz="0" w:space="0" w:color="auto"/>
                                  </w:divBdr>
                                </w:div>
                              </w:divsChild>
                            </w:div>
                            <w:div w:id="2011905233">
                              <w:marLeft w:val="0"/>
                              <w:marRight w:val="0"/>
                              <w:marTop w:val="0"/>
                              <w:marBottom w:val="0"/>
                              <w:divBdr>
                                <w:top w:val="none" w:sz="0" w:space="0" w:color="auto"/>
                                <w:left w:val="none" w:sz="0" w:space="0" w:color="auto"/>
                                <w:bottom w:val="none" w:sz="0" w:space="0" w:color="auto"/>
                                <w:right w:val="none" w:sz="0" w:space="0" w:color="auto"/>
                              </w:divBdr>
                              <w:divsChild>
                                <w:div w:id="1728337032">
                                  <w:marLeft w:val="0"/>
                                  <w:marRight w:val="0"/>
                                  <w:marTop w:val="0"/>
                                  <w:marBottom w:val="150"/>
                                  <w:divBdr>
                                    <w:top w:val="none" w:sz="0" w:space="0" w:color="auto"/>
                                    <w:left w:val="none" w:sz="0" w:space="0" w:color="auto"/>
                                    <w:bottom w:val="none" w:sz="0" w:space="0" w:color="auto"/>
                                    <w:right w:val="none" w:sz="0" w:space="0" w:color="auto"/>
                                  </w:divBdr>
                                  <w:divsChild>
                                    <w:div w:id="46221169">
                                      <w:marLeft w:val="135"/>
                                      <w:marRight w:val="135"/>
                                      <w:marTop w:val="0"/>
                                      <w:marBottom w:val="0"/>
                                      <w:divBdr>
                                        <w:top w:val="single" w:sz="6" w:space="0" w:color="5A7547"/>
                                        <w:left w:val="single" w:sz="6" w:space="0" w:color="5A7547"/>
                                        <w:bottom w:val="single" w:sz="6" w:space="0" w:color="5A7547"/>
                                        <w:right w:val="single" w:sz="6" w:space="0" w:color="5A7547"/>
                                      </w:divBdr>
                                      <w:divsChild>
                                        <w:div w:id="533470273">
                                          <w:marLeft w:val="0"/>
                                          <w:marRight w:val="0"/>
                                          <w:marTop w:val="0"/>
                                          <w:marBottom w:val="0"/>
                                          <w:divBdr>
                                            <w:top w:val="none" w:sz="0" w:space="0" w:color="auto"/>
                                            <w:left w:val="none" w:sz="0" w:space="0" w:color="auto"/>
                                            <w:bottom w:val="none" w:sz="0" w:space="0" w:color="auto"/>
                                            <w:right w:val="none" w:sz="0" w:space="0" w:color="auto"/>
                                          </w:divBdr>
                                          <w:divsChild>
                                            <w:div w:id="845166680">
                                              <w:marLeft w:val="0"/>
                                              <w:marRight w:val="0"/>
                                              <w:marTop w:val="15"/>
                                              <w:marBottom w:val="0"/>
                                              <w:divBdr>
                                                <w:top w:val="none" w:sz="0" w:space="0" w:color="auto"/>
                                                <w:left w:val="none" w:sz="0" w:space="0" w:color="auto"/>
                                                <w:bottom w:val="none" w:sz="0" w:space="0" w:color="auto"/>
                                                <w:right w:val="none" w:sz="0" w:space="0" w:color="auto"/>
                                              </w:divBdr>
                                            </w:div>
                                          </w:divsChild>
                                        </w:div>
                                        <w:div w:id="853035618">
                                          <w:marLeft w:val="0"/>
                                          <w:marRight w:val="0"/>
                                          <w:marTop w:val="0"/>
                                          <w:marBottom w:val="0"/>
                                          <w:divBdr>
                                            <w:top w:val="none" w:sz="0" w:space="0" w:color="auto"/>
                                            <w:left w:val="none" w:sz="0" w:space="0" w:color="auto"/>
                                            <w:bottom w:val="none" w:sz="0" w:space="0" w:color="auto"/>
                                            <w:right w:val="none" w:sz="0" w:space="0" w:color="auto"/>
                                          </w:divBdr>
                                          <w:divsChild>
                                            <w:div w:id="80293953">
                                              <w:marLeft w:val="0"/>
                                              <w:marRight w:val="0"/>
                                              <w:marTop w:val="0"/>
                                              <w:marBottom w:val="0"/>
                                              <w:divBdr>
                                                <w:top w:val="none" w:sz="0" w:space="0" w:color="auto"/>
                                                <w:left w:val="none" w:sz="0" w:space="0" w:color="auto"/>
                                                <w:bottom w:val="none" w:sz="0" w:space="0" w:color="auto"/>
                                                <w:right w:val="none" w:sz="0" w:space="0" w:color="auto"/>
                                              </w:divBdr>
                                            </w:div>
                                          </w:divsChild>
                                        </w:div>
                                        <w:div w:id="2096200809">
                                          <w:marLeft w:val="90"/>
                                          <w:marRight w:val="90"/>
                                          <w:marTop w:val="0"/>
                                          <w:marBottom w:val="0"/>
                                          <w:divBdr>
                                            <w:top w:val="none" w:sz="0" w:space="0" w:color="auto"/>
                                            <w:left w:val="none" w:sz="0" w:space="0" w:color="auto"/>
                                            <w:bottom w:val="none" w:sz="0" w:space="0" w:color="auto"/>
                                            <w:right w:val="none" w:sz="0" w:space="0" w:color="auto"/>
                                          </w:divBdr>
                                        </w:div>
                                      </w:divsChild>
                                    </w:div>
                                    <w:div w:id="1551914383">
                                      <w:marLeft w:val="135"/>
                                      <w:marRight w:val="135"/>
                                      <w:marTop w:val="0"/>
                                      <w:marBottom w:val="0"/>
                                      <w:divBdr>
                                        <w:top w:val="single" w:sz="6" w:space="0" w:color="5A7547"/>
                                        <w:left w:val="single" w:sz="6" w:space="0" w:color="5A7547"/>
                                        <w:bottom w:val="single" w:sz="6" w:space="0" w:color="5A7547"/>
                                        <w:right w:val="single" w:sz="6" w:space="0" w:color="5A7547"/>
                                      </w:divBdr>
                                      <w:divsChild>
                                        <w:div w:id="915633566">
                                          <w:marLeft w:val="0"/>
                                          <w:marRight w:val="0"/>
                                          <w:marTop w:val="0"/>
                                          <w:marBottom w:val="0"/>
                                          <w:divBdr>
                                            <w:top w:val="none" w:sz="0" w:space="0" w:color="auto"/>
                                            <w:left w:val="none" w:sz="0" w:space="0" w:color="auto"/>
                                            <w:bottom w:val="none" w:sz="0" w:space="0" w:color="auto"/>
                                            <w:right w:val="none" w:sz="0" w:space="0" w:color="auto"/>
                                          </w:divBdr>
                                          <w:divsChild>
                                            <w:div w:id="579339622">
                                              <w:marLeft w:val="0"/>
                                              <w:marRight w:val="0"/>
                                              <w:marTop w:val="15"/>
                                              <w:marBottom w:val="0"/>
                                              <w:divBdr>
                                                <w:top w:val="none" w:sz="0" w:space="0" w:color="auto"/>
                                                <w:left w:val="none" w:sz="0" w:space="0" w:color="auto"/>
                                                <w:bottom w:val="none" w:sz="0" w:space="0" w:color="auto"/>
                                                <w:right w:val="none" w:sz="0" w:space="0" w:color="auto"/>
                                              </w:divBdr>
                                            </w:div>
                                          </w:divsChild>
                                        </w:div>
                                        <w:div w:id="953831477">
                                          <w:marLeft w:val="90"/>
                                          <w:marRight w:val="90"/>
                                          <w:marTop w:val="0"/>
                                          <w:marBottom w:val="0"/>
                                          <w:divBdr>
                                            <w:top w:val="none" w:sz="0" w:space="0" w:color="auto"/>
                                            <w:left w:val="none" w:sz="0" w:space="0" w:color="auto"/>
                                            <w:bottom w:val="none" w:sz="0" w:space="0" w:color="auto"/>
                                            <w:right w:val="none" w:sz="0" w:space="0" w:color="auto"/>
                                          </w:divBdr>
                                        </w:div>
                                        <w:div w:id="1270357702">
                                          <w:marLeft w:val="0"/>
                                          <w:marRight w:val="0"/>
                                          <w:marTop w:val="0"/>
                                          <w:marBottom w:val="0"/>
                                          <w:divBdr>
                                            <w:top w:val="none" w:sz="0" w:space="0" w:color="auto"/>
                                            <w:left w:val="none" w:sz="0" w:space="0" w:color="auto"/>
                                            <w:bottom w:val="none" w:sz="0" w:space="0" w:color="auto"/>
                                            <w:right w:val="none" w:sz="0" w:space="0" w:color="auto"/>
                                          </w:divBdr>
                                          <w:divsChild>
                                            <w:div w:id="3793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978288">
                  <w:marLeft w:val="0"/>
                  <w:marRight w:val="0"/>
                  <w:marTop w:val="0"/>
                  <w:marBottom w:val="0"/>
                  <w:divBdr>
                    <w:top w:val="none" w:sz="0" w:space="0" w:color="auto"/>
                    <w:left w:val="none" w:sz="0" w:space="0" w:color="auto"/>
                    <w:bottom w:val="none" w:sz="0" w:space="0" w:color="auto"/>
                    <w:right w:val="none" w:sz="0" w:space="0" w:color="auto"/>
                  </w:divBdr>
                </w:div>
                <w:div w:id="679282895">
                  <w:marLeft w:val="0"/>
                  <w:marRight w:val="0"/>
                  <w:marTop w:val="0"/>
                  <w:marBottom w:val="0"/>
                  <w:divBdr>
                    <w:top w:val="none" w:sz="0" w:space="0" w:color="auto"/>
                    <w:left w:val="none" w:sz="0" w:space="0" w:color="auto"/>
                    <w:bottom w:val="none" w:sz="0" w:space="0" w:color="auto"/>
                    <w:right w:val="none" w:sz="0" w:space="0" w:color="auto"/>
                  </w:divBdr>
                  <w:divsChild>
                    <w:div w:id="69893328">
                      <w:marLeft w:val="0"/>
                      <w:marRight w:val="0"/>
                      <w:marTop w:val="0"/>
                      <w:marBottom w:val="0"/>
                      <w:divBdr>
                        <w:top w:val="none" w:sz="0" w:space="0" w:color="auto"/>
                        <w:left w:val="none" w:sz="0" w:space="0" w:color="auto"/>
                        <w:bottom w:val="none" w:sz="0" w:space="0" w:color="auto"/>
                        <w:right w:val="none" w:sz="0" w:space="0" w:color="auto"/>
                      </w:divBdr>
                    </w:div>
                    <w:div w:id="909197540">
                      <w:marLeft w:val="0"/>
                      <w:marRight w:val="0"/>
                      <w:marTop w:val="0"/>
                      <w:marBottom w:val="0"/>
                      <w:divBdr>
                        <w:top w:val="none" w:sz="0" w:space="0" w:color="auto"/>
                        <w:left w:val="none" w:sz="0" w:space="0" w:color="auto"/>
                        <w:bottom w:val="none" w:sz="0" w:space="0" w:color="auto"/>
                        <w:right w:val="none" w:sz="0" w:space="0" w:color="auto"/>
                      </w:divBdr>
                    </w:div>
                    <w:div w:id="926841796">
                      <w:marLeft w:val="0"/>
                      <w:marRight w:val="0"/>
                      <w:marTop w:val="0"/>
                      <w:marBottom w:val="0"/>
                      <w:divBdr>
                        <w:top w:val="none" w:sz="0" w:space="0" w:color="auto"/>
                        <w:left w:val="none" w:sz="0" w:space="0" w:color="auto"/>
                        <w:bottom w:val="none" w:sz="0" w:space="0" w:color="auto"/>
                        <w:right w:val="none" w:sz="0" w:space="0" w:color="auto"/>
                      </w:divBdr>
                    </w:div>
                    <w:div w:id="1963461694">
                      <w:marLeft w:val="0"/>
                      <w:marRight w:val="0"/>
                      <w:marTop w:val="0"/>
                      <w:marBottom w:val="0"/>
                      <w:divBdr>
                        <w:top w:val="none" w:sz="0" w:space="0" w:color="auto"/>
                        <w:left w:val="none" w:sz="0" w:space="0" w:color="auto"/>
                        <w:bottom w:val="none" w:sz="0" w:space="0" w:color="auto"/>
                        <w:right w:val="none" w:sz="0" w:space="0" w:color="auto"/>
                      </w:divBdr>
                    </w:div>
                    <w:div w:id="2144422298">
                      <w:marLeft w:val="0"/>
                      <w:marRight w:val="0"/>
                      <w:marTop w:val="0"/>
                      <w:marBottom w:val="0"/>
                      <w:divBdr>
                        <w:top w:val="none" w:sz="0" w:space="0" w:color="auto"/>
                        <w:left w:val="none" w:sz="0" w:space="0" w:color="auto"/>
                        <w:bottom w:val="none" w:sz="0" w:space="0" w:color="auto"/>
                        <w:right w:val="none" w:sz="0" w:space="0" w:color="auto"/>
                      </w:divBdr>
                    </w:div>
                  </w:divsChild>
                </w:div>
                <w:div w:id="917831942">
                  <w:marLeft w:val="0"/>
                  <w:marRight w:val="0"/>
                  <w:marTop w:val="0"/>
                  <w:marBottom w:val="0"/>
                  <w:divBdr>
                    <w:top w:val="none" w:sz="0" w:space="0" w:color="auto"/>
                    <w:left w:val="none" w:sz="0" w:space="0" w:color="auto"/>
                    <w:bottom w:val="none" w:sz="0" w:space="0" w:color="auto"/>
                    <w:right w:val="none" w:sz="0" w:space="0" w:color="auto"/>
                  </w:divBdr>
                </w:div>
                <w:div w:id="958993273">
                  <w:marLeft w:val="0"/>
                  <w:marRight w:val="0"/>
                  <w:marTop w:val="150"/>
                  <w:marBottom w:val="0"/>
                  <w:divBdr>
                    <w:top w:val="none" w:sz="0" w:space="0" w:color="auto"/>
                    <w:left w:val="none" w:sz="0" w:space="0" w:color="auto"/>
                    <w:bottom w:val="none" w:sz="0" w:space="0" w:color="auto"/>
                    <w:right w:val="none" w:sz="0" w:space="0" w:color="auto"/>
                  </w:divBdr>
                  <w:divsChild>
                    <w:div w:id="52586338">
                      <w:marLeft w:val="120"/>
                      <w:marRight w:val="0"/>
                      <w:marTop w:val="0"/>
                      <w:marBottom w:val="0"/>
                      <w:divBdr>
                        <w:top w:val="none" w:sz="0" w:space="0" w:color="auto"/>
                        <w:left w:val="none" w:sz="0" w:space="0" w:color="auto"/>
                        <w:bottom w:val="none" w:sz="0" w:space="0" w:color="auto"/>
                        <w:right w:val="none" w:sz="0" w:space="0" w:color="auto"/>
                      </w:divBdr>
                    </w:div>
                    <w:div w:id="1413821424">
                      <w:marLeft w:val="0"/>
                      <w:marRight w:val="0"/>
                      <w:marTop w:val="0"/>
                      <w:marBottom w:val="150"/>
                      <w:divBdr>
                        <w:top w:val="none" w:sz="0" w:space="0" w:color="auto"/>
                        <w:left w:val="none" w:sz="0" w:space="0" w:color="auto"/>
                        <w:bottom w:val="none" w:sz="0" w:space="0" w:color="auto"/>
                        <w:right w:val="none" w:sz="0" w:space="0" w:color="auto"/>
                      </w:divBdr>
                      <w:divsChild>
                        <w:div w:id="9447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590">
                  <w:marLeft w:val="0"/>
                  <w:marRight w:val="0"/>
                  <w:marTop w:val="0"/>
                  <w:marBottom w:val="0"/>
                  <w:divBdr>
                    <w:top w:val="none" w:sz="0" w:space="0" w:color="auto"/>
                    <w:left w:val="none" w:sz="0" w:space="0" w:color="auto"/>
                    <w:bottom w:val="none" w:sz="0" w:space="0" w:color="auto"/>
                    <w:right w:val="none" w:sz="0" w:space="0" w:color="auto"/>
                  </w:divBdr>
                </w:div>
                <w:div w:id="1137180745">
                  <w:marLeft w:val="0"/>
                  <w:marRight w:val="0"/>
                  <w:marTop w:val="0"/>
                  <w:marBottom w:val="0"/>
                  <w:divBdr>
                    <w:top w:val="none" w:sz="0" w:space="0" w:color="auto"/>
                    <w:left w:val="none" w:sz="0" w:space="0" w:color="auto"/>
                    <w:bottom w:val="none" w:sz="0" w:space="0" w:color="auto"/>
                    <w:right w:val="none" w:sz="0" w:space="0" w:color="auto"/>
                  </w:divBdr>
                </w:div>
                <w:div w:id="1169759357">
                  <w:marLeft w:val="0"/>
                  <w:marRight w:val="0"/>
                  <w:marTop w:val="0"/>
                  <w:marBottom w:val="0"/>
                  <w:divBdr>
                    <w:top w:val="none" w:sz="0" w:space="0" w:color="auto"/>
                    <w:left w:val="none" w:sz="0" w:space="0" w:color="auto"/>
                    <w:bottom w:val="none" w:sz="0" w:space="0" w:color="auto"/>
                    <w:right w:val="none" w:sz="0" w:space="0" w:color="auto"/>
                  </w:divBdr>
                </w:div>
                <w:div w:id="1308896980">
                  <w:marLeft w:val="0"/>
                  <w:marRight w:val="0"/>
                  <w:marTop w:val="0"/>
                  <w:marBottom w:val="0"/>
                  <w:divBdr>
                    <w:top w:val="none" w:sz="0" w:space="0" w:color="auto"/>
                    <w:left w:val="none" w:sz="0" w:space="0" w:color="auto"/>
                    <w:bottom w:val="none" w:sz="0" w:space="0" w:color="auto"/>
                    <w:right w:val="none" w:sz="0" w:space="0" w:color="auto"/>
                  </w:divBdr>
                </w:div>
                <w:div w:id="1309242458">
                  <w:marLeft w:val="75"/>
                  <w:marRight w:val="0"/>
                  <w:marTop w:val="0"/>
                  <w:marBottom w:val="0"/>
                  <w:divBdr>
                    <w:top w:val="none" w:sz="0" w:space="0" w:color="auto"/>
                    <w:left w:val="none" w:sz="0" w:space="0" w:color="auto"/>
                    <w:bottom w:val="none" w:sz="0" w:space="0" w:color="auto"/>
                    <w:right w:val="none" w:sz="0" w:space="0" w:color="auto"/>
                  </w:divBdr>
                </w:div>
                <w:div w:id="1420520333">
                  <w:marLeft w:val="0"/>
                  <w:marRight w:val="0"/>
                  <w:marTop w:val="0"/>
                  <w:marBottom w:val="0"/>
                  <w:divBdr>
                    <w:top w:val="none" w:sz="0" w:space="0" w:color="auto"/>
                    <w:left w:val="none" w:sz="0" w:space="0" w:color="auto"/>
                    <w:bottom w:val="none" w:sz="0" w:space="0" w:color="auto"/>
                    <w:right w:val="none" w:sz="0" w:space="0" w:color="auto"/>
                  </w:divBdr>
                </w:div>
                <w:div w:id="1493914629">
                  <w:marLeft w:val="0"/>
                  <w:marRight w:val="0"/>
                  <w:marTop w:val="0"/>
                  <w:marBottom w:val="0"/>
                  <w:divBdr>
                    <w:top w:val="none" w:sz="0" w:space="0" w:color="auto"/>
                    <w:left w:val="none" w:sz="0" w:space="0" w:color="auto"/>
                    <w:bottom w:val="none" w:sz="0" w:space="0" w:color="auto"/>
                    <w:right w:val="none" w:sz="0" w:space="0" w:color="auto"/>
                  </w:divBdr>
                </w:div>
                <w:div w:id="1608391568">
                  <w:marLeft w:val="0"/>
                  <w:marRight w:val="0"/>
                  <w:marTop w:val="0"/>
                  <w:marBottom w:val="0"/>
                  <w:divBdr>
                    <w:top w:val="none" w:sz="0" w:space="0" w:color="auto"/>
                    <w:left w:val="none" w:sz="0" w:space="0" w:color="auto"/>
                    <w:bottom w:val="none" w:sz="0" w:space="0" w:color="auto"/>
                    <w:right w:val="none" w:sz="0" w:space="0" w:color="auto"/>
                  </w:divBdr>
                </w:div>
                <w:div w:id="1836070826">
                  <w:marLeft w:val="0"/>
                  <w:marRight w:val="0"/>
                  <w:marTop w:val="0"/>
                  <w:marBottom w:val="0"/>
                  <w:divBdr>
                    <w:top w:val="none" w:sz="0" w:space="0" w:color="auto"/>
                    <w:left w:val="none" w:sz="0" w:space="0" w:color="auto"/>
                    <w:bottom w:val="none" w:sz="0" w:space="0" w:color="auto"/>
                    <w:right w:val="none" w:sz="0" w:space="0" w:color="auto"/>
                  </w:divBdr>
                </w:div>
                <w:div w:id="1900440245">
                  <w:marLeft w:val="0"/>
                  <w:marRight w:val="0"/>
                  <w:marTop w:val="0"/>
                  <w:marBottom w:val="0"/>
                  <w:divBdr>
                    <w:top w:val="none" w:sz="0" w:space="0" w:color="auto"/>
                    <w:left w:val="none" w:sz="0" w:space="0" w:color="auto"/>
                    <w:bottom w:val="none" w:sz="0" w:space="0" w:color="auto"/>
                    <w:right w:val="none" w:sz="0" w:space="0" w:color="auto"/>
                  </w:divBdr>
                </w:div>
                <w:div w:id="1905989632">
                  <w:marLeft w:val="0"/>
                  <w:marRight w:val="0"/>
                  <w:marTop w:val="0"/>
                  <w:marBottom w:val="0"/>
                  <w:divBdr>
                    <w:top w:val="none" w:sz="0" w:space="0" w:color="auto"/>
                    <w:left w:val="none" w:sz="0" w:space="0" w:color="auto"/>
                    <w:bottom w:val="none" w:sz="0" w:space="0" w:color="auto"/>
                    <w:right w:val="none" w:sz="0" w:space="0" w:color="auto"/>
                  </w:divBdr>
                </w:div>
                <w:div w:id="1917397200">
                  <w:marLeft w:val="0"/>
                  <w:marRight w:val="0"/>
                  <w:marTop w:val="0"/>
                  <w:marBottom w:val="0"/>
                  <w:divBdr>
                    <w:top w:val="none" w:sz="0" w:space="0" w:color="auto"/>
                    <w:left w:val="none" w:sz="0" w:space="0" w:color="auto"/>
                    <w:bottom w:val="none" w:sz="0" w:space="0" w:color="auto"/>
                    <w:right w:val="none" w:sz="0" w:space="0" w:color="auto"/>
                  </w:divBdr>
                </w:div>
                <w:div w:id="1946427646">
                  <w:marLeft w:val="0"/>
                  <w:marRight w:val="0"/>
                  <w:marTop w:val="0"/>
                  <w:marBottom w:val="0"/>
                  <w:divBdr>
                    <w:top w:val="none" w:sz="0" w:space="0" w:color="auto"/>
                    <w:left w:val="none" w:sz="0" w:space="0" w:color="auto"/>
                    <w:bottom w:val="none" w:sz="0" w:space="0" w:color="auto"/>
                    <w:right w:val="none" w:sz="0" w:space="0" w:color="auto"/>
                  </w:divBdr>
                </w:div>
                <w:div w:id="1970620482">
                  <w:marLeft w:val="0"/>
                  <w:marRight w:val="0"/>
                  <w:marTop w:val="0"/>
                  <w:marBottom w:val="0"/>
                  <w:divBdr>
                    <w:top w:val="none" w:sz="0" w:space="0" w:color="auto"/>
                    <w:left w:val="none" w:sz="0" w:space="0" w:color="auto"/>
                    <w:bottom w:val="none" w:sz="0" w:space="0" w:color="auto"/>
                    <w:right w:val="none" w:sz="0" w:space="0" w:color="auto"/>
                  </w:divBdr>
                </w:div>
                <w:div w:id="20218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91208">
          <w:marLeft w:val="0"/>
          <w:marRight w:val="0"/>
          <w:marTop w:val="0"/>
          <w:marBottom w:val="0"/>
          <w:divBdr>
            <w:top w:val="none" w:sz="0" w:space="0" w:color="auto"/>
            <w:left w:val="none" w:sz="0" w:space="0" w:color="auto"/>
            <w:bottom w:val="none" w:sz="0" w:space="0" w:color="auto"/>
            <w:right w:val="none" w:sz="0" w:space="0" w:color="auto"/>
          </w:divBdr>
          <w:divsChild>
            <w:div w:id="1727025131">
              <w:marLeft w:val="0"/>
              <w:marRight w:val="0"/>
              <w:marTop w:val="0"/>
              <w:marBottom w:val="0"/>
              <w:divBdr>
                <w:top w:val="none" w:sz="0" w:space="0" w:color="auto"/>
                <w:left w:val="none" w:sz="0" w:space="0" w:color="auto"/>
                <w:bottom w:val="none" w:sz="0" w:space="0" w:color="auto"/>
                <w:right w:val="none" w:sz="0" w:space="0" w:color="auto"/>
              </w:divBdr>
              <w:divsChild>
                <w:div w:id="103118108">
                  <w:marLeft w:val="0"/>
                  <w:marRight w:val="0"/>
                  <w:marTop w:val="0"/>
                  <w:marBottom w:val="0"/>
                  <w:divBdr>
                    <w:top w:val="none" w:sz="0" w:space="0" w:color="auto"/>
                    <w:left w:val="none" w:sz="0" w:space="0" w:color="auto"/>
                    <w:bottom w:val="none" w:sz="0" w:space="0" w:color="auto"/>
                    <w:right w:val="none" w:sz="0" w:space="0" w:color="auto"/>
                  </w:divBdr>
                </w:div>
                <w:div w:id="573079353">
                  <w:marLeft w:val="0"/>
                  <w:marRight w:val="0"/>
                  <w:marTop w:val="0"/>
                  <w:marBottom w:val="0"/>
                  <w:divBdr>
                    <w:top w:val="none" w:sz="0" w:space="0" w:color="auto"/>
                    <w:left w:val="none" w:sz="0" w:space="0" w:color="auto"/>
                    <w:bottom w:val="none" w:sz="0" w:space="0" w:color="auto"/>
                    <w:right w:val="none" w:sz="0" w:space="0" w:color="auto"/>
                  </w:divBdr>
                </w:div>
                <w:div w:id="826285517">
                  <w:marLeft w:val="0"/>
                  <w:marRight w:val="0"/>
                  <w:marTop w:val="0"/>
                  <w:marBottom w:val="0"/>
                  <w:divBdr>
                    <w:top w:val="none" w:sz="0" w:space="0" w:color="auto"/>
                    <w:left w:val="none" w:sz="0" w:space="0" w:color="auto"/>
                    <w:bottom w:val="none" w:sz="0" w:space="0" w:color="auto"/>
                    <w:right w:val="none" w:sz="0" w:space="0" w:color="auto"/>
                  </w:divBdr>
                </w:div>
                <w:div w:id="882016143">
                  <w:marLeft w:val="0"/>
                  <w:marRight w:val="0"/>
                  <w:marTop w:val="0"/>
                  <w:marBottom w:val="0"/>
                  <w:divBdr>
                    <w:top w:val="none" w:sz="0" w:space="0" w:color="auto"/>
                    <w:left w:val="none" w:sz="0" w:space="0" w:color="auto"/>
                    <w:bottom w:val="none" w:sz="0" w:space="0" w:color="auto"/>
                    <w:right w:val="none" w:sz="0" w:space="0" w:color="auto"/>
                  </w:divBdr>
                </w:div>
                <w:div w:id="923954896">
                  <w:marLeft w:val="0"/>
                  <w:marRight w:val="0"/>
                  <w:marTop w:val="0"/>
                  <w:marBottom w:val="0"/>
                  <w:divBdr>
                    <w:top w:val="none" w:sz="0" w:space="0" w:color="auto"/>
                    <w:left w:val="none" w:sz="0" w:space="0" w:color="auto"/>
                    <w:bottom w:val="none" w:sz="0" w:space="0" w:color="auto"/>
                    <w:right w:val="none" w:sz="0" w:space="0" w:color="auto"/>
                  </w:divBdr>
                </w:div>
                <w:div w:id="1052457873">
                  <w:marLeft w:val="0"/>
                  <w:marRight w:val="0"/>
                  <w:marTop w:val="0"/>
                  <w:marBottom w:val="0"/>
                  <w:divBdr>
                    <w:top w:val="none" w:sz="0" w:space="0" w:color="auto"/>
                    <w:left w:val="none" w:sz="0" w:space="0" w:color="auto"/>
                    <w:bottom w:val="none" w:sz="0" w:space="0" w:color="auto"/>
                    <w:right w:val="none" w:sz="0" w:space="0" w:color="auto"/>
                  </w:divBdr>
                </w:div>
                <w:div w:id="1247298661">
                  <w:marLeft w:val="0"/>
                  <w:marRight w:val="0"/>
                  <w:marTop w:val="0"/>
                  <w:marBottom w:val="0"/>
                  <w:divBdr>
                    <w:top w:val="none" w:sz="0" w:space="0" w:color="auto"/>
                    <w:left w:val="none" w:sz="0" w:space="0" w:color="auto"/>
                    <w:bottom w:val="none" w:sz="0" w:space="0" w:color="auto"/>
                    <w:right w:val="none" w:sz="0" w:space="0" w:color="auto"/>
                  </w:divBdr>
                </w:div>
                <w:div w:id="1354039821">
                  <w:marLeft w:val="0"/>
                  <w:marRight w:val="0"/>
                  <w:marTop w:val="0"/>
                  <w:marBottom w:val="0"/>
                  <w:divBdr>
                    <w:top w:val="none" w:sz="0" w:space="0" w:color="auto"/>
                    <w:left w:val="none" w:sz="0" w:space="0" w:color="auto"/>
                    <w:bottom w:val="none" w:sz="0" w:space="0" w:color="auto"/>
                    <w:right w:val="none" w:sz="0" w:space="0" w:color="auto"/>
                  </w:divBdr>
                </w:div>
                <w:div w:id="1369182504">
                  <w:marLeft w:val="0"/>
                  <w:marRight w:val="0"/>
                  <w:marTop w:val="0"/>
                  <w:marBottom w:val="0"/>
                  <w:divBdr>
                    <w:top w:val="none" w:sz="0" w:space="0" w:color="auto"/>
                    <w:left w:val="none" w:sz="0" w:space="0" w:color="auto"/>
                    <w:bottom w:val="none" w:sz="0" w:space="0" w:color="auto"/>
                    <w:right w:val="none" w:sz="0" w:space="0" w:color="auto"/>
                  </w:divBdr>
                </w:div>
                <w:div w:id="1579248093">
                  <w:marLeft w:val="0"/>
                  <w:marRight w:val="0"/>
                  <w:marTop w:val="0"/>
                  <w:marBottom w:val="0"/>
                  <w:divBdr>
                    <w:top w:val="none" w:sz="0" w:space="0" w:color="auto"/>
                    <w:left w:val="none" w:sz="0" w:space="0" w:color="auto"/>
                    <w:bottom w:val="none" w:sz="0" w:space="0" w:color="auto"/>
                    <w:right w:val="none" w:sz="0" w:space="0" w:color="auto"/>
                  </w:divBdr>
                </w:div>
                <w:div w:id="1670404519">
                  <w:marLeft w:val="0"/>
                  <w:marRight w:val="0"/>
                  <w:marTop w:val="150"/>
                  <w:marBottom w:val="0"/>
                  <w:divBdr>
                    <w:top w:val="none" w:sz="0" w:space="0" w:color="auto"/>
                    <w:left w:val="none" w:sz="0" w:space="0" w:color="auto"/>
                    <w:bottom w:val="none" w:sz="0" w:space="0" w:color="auto"/>
                    <w:right w:val="none" w:sz="0" w:space="0" w:color="auto"/>
                  </w:divBdr>
                  <w:divsChild>
                    <w:div w:id="708064866">
                      <w:marLeft w:val="120"/>
                      <w:marRight w:val="0"/>
                      <w:marTop w:val="0"/>
                      <w:marBottom w:val="0"/>
                      <w:divBdr>
                        <w:top w:val="none" w:sz="0" w:space="0" w:color="auto"/>
                        <w:left w:val="none" w:sz="0" w:space="0" w:color="auto"/>
                        <w:bottom w:val="none" w:sz="0" w:space="0" w:color="auto"/>
                        <w:right w:val="none" w:sz="0" w:space="0" w:color="auto"/>
                      </w:divBdr>
                    </w:div>
                    <w:div w:id="1383165253">
                      <w:marLeft w:val="0"/>
                      <w:marRight w:val="0"/>
                      <w:marTop w:val="0"/>
                      <w:marBottom w:val="150"/>
                      <w:divBdr>
                        <w:top w:val="none" w:sz="0" w:space="0" w:color="auto"/>
                        <w:left w:val="none" w:sz="0" w:space="0" w:color="auto"/>
                        <w:bottom w:val="none" w:sz="0" w:space="0" w:color="auto"/>
                        <w:right w:val="none" w:sz="0" w:space="0" w:color="auto"/>
                      </w:divBdr>
                      <w:divsChild>
                        <w:div w:id="10857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4095">
                  <w:marLeft w:val="0"/>
                  <w:marRight w:val="0"/>
                  <w:marTop w:val="0"/>
                  <w:marBottom w:val="0"/>
                  <w:divBdr>
                    <w:top w:val="none" w:sz="0" w:space="0" w:color="auto"/>
                    <w:left w:val="none" w:sz="0" w:space="0" w:color="auto"/>
                    <w:bottom w:val="none" w:sz="0" w:space="0" w:color="auto"/>
                    <w:right w:val="none" w:sz="0" w:space="0" w:color="auto"/>
                  </w:divBdr>
                </w:div>
                <w:div w:id="20590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5209">
      <w:bodyDiv w:val="1"/>
      <w:marLeft w:val="0"/>
      <w:marRight w:val="0"/>
      <w:marTop w:val="0"/>
      <w:marBottom w:val="0"/>
      <w:divBdr>
        <w:top w:val="none" w:sz="0" w:space="0" w:color="auto"/>
        <w:left w:val="none" w:sz="0" w:space="0" w:color="auto"/>
        <w:bottom w:val="none" w:sz="0" w:space="0" w:color="auto"/>
        <w:right w:val="none" w:sz="0" w:space="0" w:color="auto"/>
      </w:divBdr>
      <w:divsChild>
        <w:div w:id="1477599507">
          <w:marLeft w:val="0"/>
          <w:marRight w:val="0"/>
          <w:marTop w:val="0"/>
          <w:marBottom w:val="0"/>
          <w:divBdr>
            <w:top w:val="none" w:sz="0" w:space="0" w:color="auto"/>
            <w:left w:val="none" w:sz="0" w:space="0" w:color="auto"/>
            <w:bottom w:val="none" w:sz="0" w:space="0" w:color="auto"/>
            <w:right w:val="none" w:sz="0" w:space="0" w:color="auto"/>
          </w:divBdr>
          <w:divsChild>
            <w:div w:id="89395412">
              <w:marLeft w:val="0"/>
              <w:marRight w:val="0"/>
              <w:marTop w:val="0"/>
              <w:marBottom w:val="0"/>
              <w:divBdr>
                <w:top w:val="none" w:sz="0" w:space="0" w:color="auto"/>
                <w:left w:val="none" w:sz="0" w:space="0" w:color="auto"/>
                <w:bottom w:val="none" w:sz="0" w:space="0" w:color="auto"/>
                <w:right w:val="none" w:sz="0" w:space="0" w:color="auto"/>
              </w:divBdr>
            </w:div>
            <w:div w:id="723482210">
              <w:marLeft w:val="0"/>
              <w:marRight w:val="0"/>
              <w:marTop w:val="0"/>
              <w:marBottom w:val="0"/>
              <w:divBdr>
                <w:top w:val="none" w:sz="0" w:space="0" w:color="auto"/>
                <w:left w:val="none" w:sz="0" w:space="0" w:color="auto"/>
                <w:bottom w:val="none" w:sz="0" w:space="0" w:color="auto"/>
                <w:right w:val="none" w:sz="0" w:space="0" w:color="auto"/>
              </w:divBdr>
            </w:div>
            <w:div w:id="801073131">
              <w:marLeft w:val="0"/>
              <w:marRight w:val="0"/>
              <w:marTop w:val="0"/>
              <w:marBottom w:val="0"/>
              <w:divBdr>
                <w:top w:val="none" w:sz="0" w:space="0" w:color="auto"/>
                <w:left w:val="none" w:sz="0" w:space="0" w:color="auto"/>
                <w:bottom w:val="none" w:sz="0" w:space="0" w:color="auto"/>
                <w:right w:val="none" w:sz="0" w:space="0" w:color="auto"/>
              </w:divBdr>
            </w:div>
            <w:div w:id="1142698865">
              <w:marLeft w:val="0"/>
              <w:marRight w:val="0"/>
              <w:marTop w:val="0"/>
              <w:marBottom w:val="0"/>
              <w:divBdr>
                <w:top w:val="none" w:sz="0" w:space="0" w:color="auto"/>
                <w:left w:val="none" w:sz="0" w:space="0" w:color="auto"/>
                <w:bottom w:val="none" w:sz="0" w:space="0" w:color="auto"/>
                <w:right w:val="none" w:sz="0" w:space="0" w:color="auto"/>
              </w:divBdr>
            </w:div>
            <w:div w:id="12005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732">
      <w:bodyDiv w:val="1"/>
      <w:marLeft w:val="0"/>
      <w:marRight w:val="0"/>
      <w:marTop w:val="0"/>
      <w:marBottom w:val="0"/>
      <w:divBdr>
        <w:top w:val="none" w:sz="0" w:space="0" w:color="auto"/>
        <w:left w:val="none" w:sz="0" w:space="0" w:color="auto"/>
        <w:bottom w:val="none" w:sz="0" w:space="0" w:color="auto"/>
        <w:right w:val="none" w:sz="0" w:space="0" w:color="auto"/>
      </w:divBdr>
    </w:div>
    <w:div w:id="1601182284">
      <w:bodyDiv w:val="1"/>
      <w:marLeft w:val="0"/>
      <w:marRight w:val="0"/>
      <w:marTop w:val="0"/>
      <w:marBottom w:val="0"/>
      <w:divBdr>
        <w:top w:val="none" w:sz="0" w:space="0" w:color="auto"/>
        <w:left w:val="none" w:sz="0" w:space="0" w:color="auto"/>
        <w:bottom w:val="none" w:sz="0" w:space="0" w:color="auto"/>
        <w:right w:val="none" w:sz="0" w:space="0" w:color="auto"/>
      </w:divBdr>
      <w:divsChild>
        <w:div w:id="1327630179">
          <w:marLeft w:val="0"/>
          <w:marRight w:val="0"/>
          <w:marTop w:val="0"/>
          <w:marBottom w:val="0"/>
          <w:divBdr>
            <w:top w:val="none" w:sz="0" w:space="0" w:color="auto"/>
            <w:left w:val="none" w:sz="0" w:space="0" w:color="auto"/>
            <w:bottom w:val="none" w:sz="0" w:space="0" w:color="auto"/>
            <w:right w:val="none" w:sz="0" w:space="0" w:color="auto"/>
          </w:divBdr>
        </w:div>
      </w:divsChild>
    </w:div>
    <w:div w:id="1668972157">
      <w:bodyDiv w:val="1"/>
      <w:marLeft w:val="0"/>
      <w:marRight w:val="0"/>
      <w:marTop w:val="0"/>
      <w:marBottom w:val="0"/>
      <w:divBdr>
        <w:top w:val="none" w:sz="0" w:space="0" w:color="auto"/>
        <w:left w:val="none" w:sz="0" w:space="0" w:color="auto"/>
        <w:bottom w:val="none" w:sz="0" w:space="0" w:color="auto"/>
        <w:right w:val="none" w:sz="0" w:space="0" w:color="auto"/>
      </w:divBdr>
      <w:divsChild>
        <w:div w:id="72894736">
          <w:marLeft w:val="0"/>
          <w:marRight w:val="0"/>
          <w:marTop w:val="0"/>
          <w:marBottom w:val="0"/>
          <w:divBdr>
            <w:top w:val="none" w:sz="0" w:space="0" w:color="auto"/>
            <w:left w:val="none" w:sz="0" w:space="0" w:color="auto"/>
            <w:bottom w:val="none" w:sz="0" w:space="0" w:color="auto"/>
            <w:right w:val="none" w:sz="0" w:space="0" w:color="auto"/>
          </w:divBdr>
        </w:div>
        <w:div w:id="575629449">
          <w:marLeft w:val="0"/>
          <w:marRight w:val="0"/>
          <w:marTop w:val="0"/>
          <w:marBottom w:val="0"/>
          <w:divBdr>
            <w:top w:val="none" w:sz="0" w:space="0" w:color="auto"/>
            <w:left w:val="none" w:sz="0" w:space="0" w:color="auto"/>
            <w:bottom w:val="none" w:sz="0" w:space="0" w:color="auto"/>
            <w:right w:val="none" w:sz="0" w:space="0" w:color="auto"/>
          </w:divBdr>
        </w:div>
        <w:div w:id="709649053">
          <w:marLeft w:val="0"/>
          <w:marRight w:val="0"/>
          <w:marTop w:val="0"/>
          <w:marBottom w:val="0"/>
          <w:divBdr>
            <w:top w:val="none" w:sz="0" w:space="0" w:color="auto"/>
            <w:left w:val="none" w:sz="0" w:space="0" w:color="auto"/>
            <w:bottom w:val="none" w:sz="0" w:space="0" w:color="auto"/>
            <w:right w:val="none" w:sz="0" w:space="0" w:color="auto"/>
          </w:divBdr>
        </w:div>
        <w:div w:id="1008093137">
          <w:marLeft w:val="0"/>
          <w:marRight w:val="0"/>
          <w:marTop w:val="0"/>
          <w:marBottom w:val="0"/>
          <w:divBdr>
            <w:top w:val="none" w:sz="0" w:space="0" w:color="auto"/>
            <w:left w:val="none" w:sz="0" w:space="0" w:color="auto"/>
            <w:bottom w:val="none" w:sz="0" w:space="0" w:color="auto"/>
            <w:right w:val="none" w:sz="0" w:space="0" w:color="auto"/>
          </w:divBdr>
        </w:div>
        <w:div w:id="1423648308">
          <w:marLeft w:val="0"/>
          <w:marRight w:val="0"/>
          <w:marTop w:val="0"/>
          <w:marBottom w:val="0"/>
          <w:divBdr>
            <w:top w:val="none" w:sz="0" w:space="0" w:color="auto"/>
            <w:left w:val="none" w:sz="0" w:space="0" w:color="auto"/>
            <w:bottom w:val="none" w:sz="0" w:space="0" w:color="auto"/>
            <w:right w:val="none" w:sz="0" w:space="0" w:color="auto"/>
          </w:divBdr>
        </w:div>
        <w:div w:id="1540389356">
          <w:marLeft w:val="0"/>
          <w:marRight w:val="0"/>
          <w:marTop w:val="0"/>
          <w:marBottom w:val="0"/>
          <w:divBdr>
            <w:top w:val="none" w:sz="0" w:space="0" w:color="auto"/>
            <w:left w:val="none" w:sz="0" w:space="0" w:color="auto"/>
            <w:bottom w:val="none" w:sz="0" w:space="0" w:color="auto"/>
            <w:right w:val="none" w:sz="0" w:space="0" w:color="auto"/>
          </w:divBdr>
        </w:div>
        <w:div w:id="1653172210">
          <w:marLeft w:val="0"/>
          <w:marRight w:val="0"/>
          <w:marTop w:val="0"/>
          <w:marBottom w:val="0"/>
          <w:divBdr>
            <w:top w:val="none" w:sz="0" w:space="0" w:color="auto"/>
            <w:left w:val="none" w:sz="0" w:space="0" w:color="auto"/>
            <w:bottom w:val="none" w:sz="0" w:space="0" w:color="auto"/>
            <w:right w:val="none" w:sz="0" w:space="0" w:color="auto"/>
          </w:divBdr>
        </w:div>
        <w:div w:id="1756780106">
          <w:marLeft w:val="0"/>
          <w:marRight w:val="0"/>
          <w:marTop w:val="150"/>
          <w:marBottom w:val="0"/>
          <w:divBdr>
            <w:top w:val="none" w:sz="0" w:space="0" w:color="auto"/>
            <w:left w:val="none" w:sz="0" w:space="0" w:color="auto"/>
            <w:bottom w:val="none" w:sz="0" w:space="0" w:color="auto"/>
            <w:right w:val="none" w:sz="0" w:space="0" w:color="auto"/>
          </w:divBdr>
          <w:divsChild>
            <w:div w:id="413817441">
              <w:marLeft w:val="120"/>
              <w:marRight w:val="0"/>
              <w:marTop w:val="0"/>
              <w:marBottom w:val="0"/>
              <w:divBdr>
                <w:top w:val="none" w:sz="0" w:space="0" w:color="auto"/>
                <w:left w:val="none" w:sz="0" w:space="0" w:color="auto"/>
                <w:bottom w:val="none" w:sz="0" w:space="0" w:color="auto"/>
                <w:right w:val="none" w:sz="0" w:space="0" w:color="auto"/>
              </w:divBdr>
            </w:div>
            <w:div w:id="539246817">
              <w:marLeft w:val="0"/>
              <w:marRight w:val="0"/>
              <w:marTop w:val="0"/>
              <w:marBottom w:val="150"/>
              <w:divBdr>
                <w:top w:val="none" w:sz="0" w:space="0" w:color="auto"/>
                <w:left w:val="none" w:sz="0" w:space="0" w:color="auto"/>
                <w:bottom w:val="none" w:sz="0" w:space="0" w:color="auto"/>
                <w:right w:val="none" w:sz="0" w:space="0" w:color="auto"/>
              </w:divBdr>
              <w:divsChild>
                <w:div w:id="15447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98667">
          <w:marLeft w:val="0"/>
          <w:marRight w:val="0"/>
          <w:marTop w:val="0"/>
          <w:marBottom w:val="0"/>
          <w:divBdr>
            <w:top w:val="none" w:sz="0" w:space="0" w:color="auto"/>
            <w:left w:val="none" w:sz="0" w:space="0" w:color="auto"/>
            <w:bottom w:val="none" w:sz="0" w:space="0" w:color="auto"/>
            <w:right w:val="none" w:sz="0" w:space="0" w:color="auto"/>
          </w:divBdr>
        </w:div>
        <w:div w:id="1847208576">
          <w:marLeft w:val="0"/>
          <w:marRight w:val="0"/>
          <w:marTop w:val="0"/>
          <w:marBottom w:val="0"/>
          <w:divBdr>
            <w:top w:val="none" w:sz="0" w:space="0" w:color="auto"/>
            <w:left w:val="none" w:sz="0" w:space="0" w:color="auto"/>
            <w:bottom w:val="none" w:sz="0" w:space="0" w:color="auto"/>
            <w:right w:val="none" w:sz="0" w:space="0" w:color="auto"/>
          </w:divBdr>
        </w:div>
        <w:div w:id="1942714278">
          <w:marLeft w:val="0"/>
          <w:marRight w:val="0"/>
          <w:marTop w:val="0"/>
          <w:marBottom w:val="0"/>
          <w:divBdr>
            <w:top w:val="none" w:sz="0" w:space="0" w:color="auto"/>
            <w:left w:val="none" w:sz="0" w:space="0" w:color="auto"/>
            <w:bottom w:val="none" w:sz="0" w:space="0" w:color="auto"/>
            <w:right w:val="none" w:sz="0" w:space="0" w:color="auto"/>
          </w:divBdr>
        </w:div>
        <w:div w:id="2002808045">
          <w:marLeft w:val="0"/>
          <w:marRight w:val="0"/>
          <w:marTop w:val="0"/>
          <w:marBottom w:val="0"/>
          <w:divBdr>
            <w:top w:val="none" w:sz="0" w:space="0" w:color="auto"/>
            <w:left w:val="none" w:sz="0" w:space="0" w:color="auto"/>
            <w:bottom w:val="none" w:sz="0" w:space="0" w:color="auto"/>
            <w:right w:val="none" w:sz="0" w:space="0" w:color="auto"/>
          </w:divBdr>
        </w:div>
        <w:div w:id="2005352827">
          <w:marLeft w:val="0"/>
          <w:marRight w:val="0"/>
          <w:marTop w:val="0"/>
          <w:marBottom w:val="0"/>
          <w:divBdr>
            <w:top w:val="none" w:sz="0" w:space="0" w:color="auto"/>
            <w:left w:val="none" w:sz="0" w:space="0" w:color="auto"/>
            <w:bottom w:val="none" w:sz="0" w:space="0" w:color="auto"/>
            <w:right w:val="none" w:sz="0" w:space="0" w:color="auto"/>
          </w:divBdr>
        </w:div>
      </w:divsChild>
    </w:div>
    <w:div w:id="1707363932">
      <w:bodyDiv w:val="1"/>
      <w:marLeft w:val="0"/>
      <w:marRight w:val="0"/>
      <w:marTop w:val="0"/>
      <w:marBottom w:val="0"/>
      <w:divBdr>
        <w:top w:val="none" w:sz="0" w:space="0" w:color="auto"/>
        <w:left w:val="none" w:sz="0" w:space="0" w:color="auto"/>
        <w:bottom w:val="none" w:sz="0" w:space="0" w:color="auto"/>
        <w:right w:val="none" w:sz="0" w:space="0" w:color="auto"/>
      </w:divBdr>
      <w:divsChild>
        <w:div w:id="163667576">
          <w:marLeft w:val="0"/>
          <w:marRight w:val="0"/>
          <w:marTop w:val="0"/>
          <w:marBottom w:val="0"/>
          <w:divBdr>
            <w:top w:val="none" w:sz="0" w:space="0" w:color="auto"/>
            <w:left w:val="none" w:sz="0" w:space="0" w:color="auto"/>
            <w:bottom w:val="none" w:sz="0" w:space="0" w:color="auto"/>
            <w:right w:val="none" w:sz="0" w:space="0" w:color="auto"/>
          </w:divBdr>
        </w:div>
        <w:div w:id="303849011">
          <w:marLeft w:val="0"/>
          <w:marRight w:val="0"/>
          <w:marTop w:val="0"/>
          <w:marBottom w:val="0"/>
          <w:divBdr>
            <w:top w:val="none" w:sz="0" w:space="0" w:color="auto"/>
            <w:left w:val="none" w:sz="0" w:space="0" w:color="auto"/>
            <w:bottom w:val="none" w:sz="0" w:space="0" w:color="auto"/>
            <w:right w:val="none" w:sz="0" w:space="0" w:color="auto"/>
          </w:divBdr>
        </w:div>
        <w:div w:id="628557156">
          <w:marLeft w:val="0"/>
          <w:marRight w:val="0"/>
          <w:marTop w:val="0"/>
          <w:marBottom w:val="0"/>
          <w:divBdr>
            <w:top w:val="none" w:sz="0" w:space="0" w:color="auto"/>
            <w:left w:val="none" w:sz="0" w:space="0" w:color="auto"/>
            <w:bottom w:val="none" w:sz="0" w:space="0" w:color="auto"/>
            <w:right w:val="none" w:sz="0" w:space="0" w:color="auto"/>
          </w:divBdr>
        </w:div>
        <w:div w:id="1175263717">
          <w:marLeft w:val="0"/>
          <w:marRight w:val="0"/>
          <w:marTop w:val="150"/>
          <w:marBottom w:val="0"/>
          <w:divBdr>
            <w:top w:val="none" w:sz="0" w:space="0" w:color="auto"/>
            <w:left w:val="none" w:sz="0" w:space="0" w:color="auto"/>
            <w:bottom w:val="none" w:sz="0" w:space="0" w:color="auto"/>
            <w:right w:val="none" w:sz="0" w:space="0" w:color="auto"/>
          </w:divBdr>
          <w:divsChild>
            <w:div w:id="217475826">
              <w:marLeft w:val="0"/>
              <w:marRight w:val="0"/>
              <w:marTop w:val="0"/>
              <w:marBottom w:val="150"/>
              <w:divBdr>
                <w:top w:val="none" w:sz="0" w:space="0" w:color="auto"/>
                <w:left w:val="none" w:sz="0" w:space="0" w:color="auto"/>
                <w:bottom w:val="none" w:sz="0" w:space="0" w:color="auto"/>
                <w:right w:val="none" w:sz="0" w:space="0" w:color="auto"/>
              </w:divBdr>
              <w:divsChild>
                <w:div w:id="72895510">
                  <w:marLeft w:val="0"/>
                  <w:marRight w:val="0"/>
                  <w:marTop w:val="0"/>
                  <w:marBottom w:val="0"/>
                  <w:divBdr>
                    <w:top w:val="none" w:sz="0" w:space="0" w:color="auto"/>
                    <w:left w:val="none" w:sz="0" w:space="0" w:color="auto"/>
                    <w:bottom w:val="none" w:sz="0" w:space="0" w:color="auto"/>
                    <w:right w:val="none" w:sz="0" w:space="0" w:color="auto"/>
                  </w:divBdr>
                </w:div>
              </w:divsChild>
            </w:div>
            <w:div w:id="1818061246">
              <w:marLeft w:val="120"/>
              <w:marRight w:val="0"/>
              <w:marTop w:val="0"/>
              <w:marBottom w:val="0"/>
              <w:divBdr>
                <w:top w:val="none" w:sz="0" w:space="0" w:color="auto"/>
                <w:left w:val="none" w:sz="0" w:space="0" w:color="auto"/>
                <w:bottom w:val="none" w:sz="0" w:space="0" w:color="auto"/>
                <w:right w:val="none" w:sz="0" w:space="0" w:color="auto"/>
              </w:divBdr>
            </w:div>
          </w:divsChild>
        </w:div>
        <w:div w:id="1294019511">
          <w:marLeft w:val="0"/>
          <w:marRight w:val="0"/>
          <w:marTop w:val="0"/>
          <w:marBottom w:val="0"/>
          <w:divBdr>
            <w:top w:val="none" w:sz="0" w:space="0" w:color="auto"/>
            <w:left w:val="none" w:sz="0" w:space="0" w:color="auto"/>
            <w:bottom w:val="none" w:sz="0" w:space="0" w:color="auto"/>
            <w:right w:val="none" w:sz="0" w:space="0" w:color="auto"/>
          </w:divBdr>
        </w:div>
        <w:div w:id="1378510207">
          <w:marLeft w:val="0"/>
          <w:marRight w:val="0"/>
          <w:marTop w:val="0"/>
          <w:marBottom w:val="0"/>
          <w:divBdr>
            <w:top w:val="none" w:sz="0" w:space="0" w:color="auto"/>
            <w:left w:val="none" w:sz="0" w:space="0" w:color="auto"/>
            <w:bottom w:val="none" w:sz="0" w:space="0" w:color="auto"/>
            <w:right w:val="none" w:sz="0" w:space="0" w:color="auto"/>
          </w:divBdr>
        </w:div>
        <w:div w:id="1383599425">
          <w:marLeft w:val="0"/>
          <w:marRight w:val="0"/>
          <w:marTop w:val="0"/>
          <w:marBottom w:val="0"/>
          <w:divBdr>
            <w:top w:val="none" w:sz="0" w:space="0" w:color="auto"/>
            <w:left w:val="none" w:sz="0" w:space="0" w:color="auto"/>
            <w:bottom w:val="none" w:sz="0" w:space="0" w:color="auto"/>
            <w:right w:val="none" w:sz="0" w:space="0" w:color="auto"/>
          </w:divBdr>
        </w:div>
        <w:div w:id="1410807813">
          <w:marLeft w:val="0"/>
          <w:marRight w:val="0"/>
          <w:marTop w:val="0"/>
          <w:marBottom w:val="0"/>
          <w:divBdr>
            <w:top w:val="none" w:sz="0" w:space="0" w:color="auto"/>
            <w:left w:val="none" w:sz="0" w:space="0" w:color="auto"/>
            <w:bottom w:val="none" w:sz="0" w:space="0" w:color="auto"/>
            <w:right w:val="none" w:sz="0" w:space="0" w:color="auto"/>
          </w:divBdr>
        </w:div>
        <w:div w:id="1504274195">
          <w:marLeft w:val="0"/>
          <w:marRight w:val="0"/>
          <w:marTop w:val="0"/>
          <w:marBottom w:val="0"/>
          <w:divBdr>
            <w:top w:val="none" w:sz="0" w:space="0" w:color="auto"/>
            <w:left w:val="none" w:sz="0" w:space="0" w:color="auto"/>
            <w:bottom w:val="none" w:sz="0" w:space="0" w:color="auto"/>
            <w:right w:val="none" w:sz="0" w:space="0" w:color="auto"/>
          </w:divBdr>
        </w:div>
        <w:div w:id="1577084297">
          <w:marLeft w:val="0"/>
          <w:marRight w:val="0"/>
          <w:marTop w:val="0"/>
          <w:marBottom w:val="0"/>
          <w:divBdr>
            <w:top w:val="none" w:sz="0" w:space="0" w:color="auto"/>
            <w:left w:val="none" w:sz="0" w:space="0" w:color="auto"/>
            <w:bottom w:val="none" w:sz="0" w:space="0" w:color="auto"/>
            <w:right w:val="none" w:sz="0" w:space="0" w:color="auto"/>
          </w:divBdr>
        </w:div>
        <w:div w:id="1686440121">
          <w:marLeft w:val="0"/>
          <w:marRight w:val="0"/>
          <w:marTop w:val="0"/>
          <w:marBottom w:val="0"/>
          <w:divBdr>
            <w:top w:val="none" w:sz="0" w:space="0" w:color="auto"/>
            <w:left w:val="none" w:sz="0" w:space="0" w:color="auto"/>
            <w:bottom w:val="none" w:sz="0" w:space="0" w:color="auto"/>
            <w:right w:val="none" w:sz="0" w:space="0" w:color="auto"/>
          </w:divBdr>
        </w:div>
        <w:div w:id="1687487404">
          <w:marLeft w:val="0"/>
          <w:marRight w:val="0"/>
          <w:marTop w:val="0"/>
          <w:marBottom w:val="0"/>
          <w:divBdr>
            <w:top w:val="none" w:sz="0" w:space="0" w:color="auto"/>
            <w:left w:val="none" w:sz="0" w:space="0" w:color="auto"/>
            <w:bottom w:val="none" w:sz="0" w:space="0" w:color="auto"/>
            <w:right w:val="none" w:sz="0" w:space="0" w:color="auto"/>
          </w:divBdr>
        </w:div>
        <w:div w:id="1894777194">
          <w:marLeft w:val="0"/>
          <w:marRight w:val="0"/>
          <w:marTop w:val="0"/>
          <w:marBottom w:val="0"/>
          <w:divBdr>
            <w:top w:val="none" w:sz="0" w:space="0" w:color="auto"/>
            <w:left w:val="none" w:sz="0" w:space="0" w:color="auto"/>
            <w:bottom w:val="none" w:sz="0" w:space="0" w:color="auto"/>
            <w:right w:val="none" w:sz="0" w:space="0" w:color="auto"/>
          </w:divBdr>
        </w:div>
      </w:divsChild>
    </w:div>
    <w:div w:id="1860313136">
      <w:bodyDiv w:val="1"/>
      <w:marLeft w:val="0"/>
      <w:marRight w:val="0"/>
      <w:marTop w:val="0"/>
      <w:marBottom w:val="0"/>
      <w:divBdr>
        <w:top w:val="none" w:sz="0" w:space="0" w:color="auto"/>
        <w:left w:val="none" w:sz="0" w:space="0" w:color="auto"/>
        <w:bottom w:val="none" w:sz="0" w:space="0" w:color="auto"/>
        <w:right w:val="none" w:sz="0" w:space="0" w:color="auto"/>
      </w:divBdr>
    </w:div>
    <w:div w:id="1925455671">
      <w:bodyDiv w:val="1"/>
      <w:marLeft w:val="0"/>
      <w:marRight w:val="0"/>
      <w:marTop w:val="0"/>
      <w:marBottom w:val="0"/>
      <w:divBdr>
        <w:top w:val="none" w:sz="0" w:space="0" w:color="auto"/>
        <w:left w:val="none" w:sz="0" w:space="0" w:color="auto"/>
        <w:bottom w:val="none" w:sz="0" w:space="0" w:color="auto"/>
        <w:right w:val="none" w:sz="0" w:space="0" w:color="auto"/>
      </w:divBdr>
      <w:divsChild>
        <w:div w:id="1769353683">
          <w:marLeft w:val="0"/>
          <w:marRight w:val="0"/>
          <w:marTop w:val="0"/>
          <w:marBottom w:val="0"/>
          <w:divBdr>
            <w:top w:val="none" w:sz="0" w:space="0" w:color="auto"/>
            <w:left w:val="none" w:sz="0" w:space="0" w:color="auto"/>
            <w:bottom w:val="none" w:sz="0" w:space="0" w:color="auto"/>
            <w:right w:val="none" w:sz="0" w:space="0" w:color="auto"/>
          </w:divBdr>
        </w:div>
      </w:divsChild>
    </w:div>
    <w:div w:id="2023244019">
      <w:bodyDiv w:val="1"/>
      <w:marLeft w:val="0"/>
      <w:marRight w:val="0"/>
      <w:marTop w:val="0"/>
      <w:marBottom w:val="0"/>
      <w:divBdr>
        <w:top w:val="none" w:sz="0" w:space="0" w:color="auto"/>
        <w:left w:val="none" w:sz="0" w:space="0" w:color="auto"/>
        <w:bottom w:val="none" w:sz="0" w:space="0" w:color="auto"/>
        <w:right w:val="none" w:sz="0" w:space="0" w:color="auto"/>
      </w:divBdr>
      <w:divsChild>
        <w:div w:id="434635849">
          <w:marLeft w:val="0"/>
          <w:marRight w:val="0"/>
          <w:marTop w:val="0"/>
          <w:marBottom w:val="0"/>
          <w:divBdr>
            <w:top w:val="none" w:sz="0" w:space="0" w:color="auto"/>
            <w:left w:val="none" w:sz="0" w:space="0" w:color="auto"/>
            <w:bottom w:val="none" w:sz="0" w:space="0" w:color="auto"/>
            <w:right w:val="none" w:sz="0" w:space="0" w:color="auto"/>
          </w:divBdr>
        </w:div>
        <w:div w:id="701243224">
          <w:marLeft w:val="0"/>
          <w:marRight w:val="0"/>
          <w:marTop w:val="0"/>
          <w:marBottom w:val="0"/>
          <w:divBdr>
            <w:top w:val="none" w:sz="0" w:space="0" w:color="auto"/>
            <w:left w:val="none" w:sz="0" w:space="0" w:color="auto"/>
            <w:bottom w:val="none" w:sz="0" w:space="0" w:color="auto"/>
            <w:right w:val="none" w:sz="0" w:space="0" w:color="auto"/>
          </w:divBdr>
        </w:div>
        <w:div w:id="828256665">
          <w:marLeft w:val="0"/>
          <w:marRight w:val="0"/>
          <w:marTop w:val="0"/>
          <w:marBottom w:val="0"/>
          <w:divBdr>
            <w:top w:val="none" w:sz="0" w:space="0" w:color="auto"/>
            <w:left w:val="none" w:sz="0" w:space="0" w:color="auto"/>
            <w:bottom w:val="none" w:sz="0" w:space="0" w:color="auto"/>
            <w:right w:val="none" w:sz="0" w:space="0" w:color="auto"/>
          </w:divBdr>
        </w:div>
        <w:div w:id="1574774240">
          <w:marLeft w:val="0"/>
          <w:marRight w:val="0"/>
          <w:marTop w:val="0"/>
          <w:marBottom w:val="0"/>
          <w:divBdr>
            <w:top w:val="none" w:sz="0" w:space="0" w:color="auto"/>
            <w:left w:val="none" w:sz="0" w:space="0" w:color="auto"/>
            <w:bottom w:val="none" w:sz="0" w:space="0" w:color="auto"/>
            <w:right w:val="none" w:sz="0" w:space="0" w:color="auto"/>
          </w:divBdr>
        </w:div>
        <w:div w:id="1578132415">
          <w:marLeft w:val="0"/>
          <w:marRight w:val="0"/>
          <w:marTop w:val="0"/>
          <w:marBottom w:val="0"/>
          <w:divBdr>
            <w:top w:val="none" w:sz="0" w:space="0" w:color="auto"/>
            <w:left w:val="none" w:sz="0" w:space="0" w:color="auto"/>
            <w:bottom w:val="none" w:sz="0" w:space="0" w:color="auto"/>
            <w:right w:val="none" w:sz="0" w:space="0" w:color="auto"/>
          </w:divBdr>
        </w:div>
        <w:div w:id="1748917122">
          <w:marLeft w:val="0"/>
          <w:marRight w:val="0"/>
          <w:marTop w:val="0"/>
          <w:marBottom w:val="0"/>
          <w:divBdr>
            <w:top w:val="none" w:sz="0" w:space="0" w:color="auto"/>
            <w:left w:val="none" w:sz="0" w:space="0" w:color="auto"/>
            <w:bottom w:val="none" w:sz="0" w:space="0" w:color="auto"/>
            <w:right w:val="none" w:sz="0" w:space="0" w:color="auto"/>
          </w:divBdr>
        </w:div>
      </w:divsChild>
    </w:div>
    <w:div w:id="212213925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ppendorf@sporteve.de"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eppendorf@sporteve.de"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Fly\AppData\Roaming\Microsoft\Templates\MS_MacSimple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8D69F60-8F43-4F57-AA50-30AC32D6E816}">
  <ds:schemaRefs>
    <ds:schemaRef ds:uri="http://schemas.openxmlformats.org/officeDocument/2006/bibliography"/>
  </ds:schemaRefs>
</ds:datastoreItem>
</file>

<file path=customXml/itemProps2.xml><?xml version="1.0" encoding="utf-8"?>
<ds:datastoreItem xmlns:ds="http://schemas.openxmlformats.org/officeDocument/2006/customXml" ds:itemID="{826B13A6-0BB7-4085-88B7-635EE0BE3B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MS_MacSimpleNewsletter</Template>
  <TotalTime>0</TotalTime>
  <Pages>2</Pages>
  <Words>9</Words>
  <Characters>57</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McFly</dc:creator>
  <cp:lastModifiedBy>Detlef Garburg</cp:lastModifiedBy>
  <cp:revision>2</cp:revision>
  <cp:lastPrinted>2023-02-25T19:28:00Z</cp:lastPrinted>
  <dcterms:created xsi:type="dcterms:W3CDTF">2023-02-25T19:29:00Z</dcterms:created>
  <dcterms:modified xsi:type="dcterms:W3CDTF">2023-02-25T19:29:00Z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TC062062911031</vt:lpwstr>
  </property>
</Properties>
</file>