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CCE0E" w14:textId="77777777" w:rsidR="0072636B" w:rsidRPr="00AE4DE7" w:rsidRDefault="008F3E00" w:rsidP="00AD077D">
      <w:pPr>
        <w:rPr>
          <w:rFonts w:ascii="Supria Sans Light" w:hAnsi="Supria Sans Light"/>
          <w:color w:val="002647"/>
          <w:spacing w:val="20"/>
        </w:rPr>
      </w:pPr>
      <w:r w:rsidRPr="00AE4DE7">
        <w:rPr>
          <w:rFonts w:ascii="Supria Sans Light" w:hAnsi="Supria Sans Light"/>
          <w:color w:val="002647"/>
          <w:spacing w:val="20"/>
          <w:lang w:bidi="ar-SA"/>
        </w:rPr>
        <mc:AlternateContent>
          <mc:Choice Requires="wps">
            <w:drawing>
              <wp:anchor distT="0" distB="0" distL="114300" distR="114300" simplePos="0" relativeHeight="251649536" behindDoc="0" locked="0" layoutInCell="0" allowOverlap="1" wp14:anchorId="2666F3C9" wp14:editId="2AA1C03A">
                <wp:simplePos x="0" y="0"/>
                <wp:positionH relativeFrom="page">
                  <wp:posOffset>746760</wp:posOffset>
                </wp:positionH>
                <wp:positionV relativeFrom="page">
                  <wp:posOffset>1584960</wp:posOffset>
                </wp:positionV>
                <wp:extent cx="1752600" cy="3657600"/>
                <wp:effectExtent l="0" t="0" r="0" b="0"/>
                <wp:wrapNone/>
                <wp:docPr id="28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657600"/>
                        </a:xfrm>
                        <a:prstGeom prst="rect">
                          <a:avLst/>
                        </a:prstGeom>
                        <a:noFill/>
                        <a:ln w="6350">
                          <a:solidFill>
                            <a:schemeClr val="tx1"/>
                          </a:solidFill>
                        </a:ln>
                        <a:effectLst>
                          <a:softEdge rad="63500"/>
                        </a:effectLst>
                      </wps:spPr>
                      <wps:txbx>
                        <w:txbxContent>
                          <w:p w14:paraId="311934BF" w14:textId="3D989B2C" w:rsidR="00342F4E" w:rsidRDefault="00650D48" w:rsidP="00C46795">
                            <w:pPr>
                              <w:pStyle w:val="Textkrper"/>
                              <w:jc w:val="center"/>
                              <w:rPr>
                                <w:rFonts w:ascii="Heroic Condensed Medium" w:hAnsi="Heroic Condensed Medium"/>
                                <w:b/>
                                <w:bCs/>
                                <w:i/>
                                <w:iCs/>
                                <w:color w:val="002647"/>
                                <w:sz w:val="32"/>
                                <w:szCs w:val="32"/>
                              </w:rPr>
                            </w:pPr>
                            <w:r w:rsidRPr="00AA455C">
                              <w:rPr>
                                <w:rFonts w:ascii="Heroic Condensed Medium" w:hAnsi="Heroic Condensed Medium"/>
                                <w:b/>
                                <w:bCs/>
                                <w:i/>
                                <w:iCs/>
                                <w:color w:val="002647"/>
                                <w:sz w:val="32"/>
                                <w:szCs w:val="32"/>
                              </w:rPr>
                              <w:t>AKTIONEN &amp;</w:t>
                            </w:r>
                            <w:r w:rsidR="00C46795">
                              <w:rPr>
                                <w:rFonts w:ascii="Heroic Condensed Medium" w:hAnsi="Heroic Condensed Medium"/>
                                <w:b/>
                                <w:bCs/>
                                <w:i/>
                                <w:iCs/>
                                <w:color w:val="002647"/>
                                <w:sz w:val="32"/>
                                <w:szCs w:val="32"/>
                              </w:rPr>
                              <w:t xml:space="preserve">  </w:t>
                            </w:r>
                            <w:r w:rsidR="003D4AF9" w:rsidRPr="00AA455C">
                              <w:rPr>
                                <w:rFonts w:ascii="Heroic Condensed Medium" w:hAnsi="Heroic Condensed Medium"/>
                                <w:b/>
                                <w:bCs/>
                                <w:i/>
                                <w:iCs/>
                                <w:color w:val="002647"/>
                                <w:sz w:val="32"/>
                                <w:szCs w:val="32"/>
                              </w:rPr>
                              <w:t>VERANSTALTUNGEN</w:t>
                            </w:r>
                          </w:p>
                          <w:p w14:paraId="2F09433A" w14:textId="77777777" w:rsidR="0094131E" w:rsidRPr="000A4787" w:rsidRDefault="000A4787" w:rsidP="00225C98">
                            <w:pPr>
                              <w:pStyle w:val="Textkrper"/>
                              <w:tabs>
                                <w:tab w:val="right" w:pos="2127"/>
                              </w:tabs>
                              <w:rPr>
                                <w:rFonts w:ascii="Supria Sans Light" w:hAnsi="Supria Sans Light"/>
                                <w:color w:val="97D2D4"/>
                                <w:u w:val="dotted"/>
                              </w:rPr>
                            </w:pPr>
                            <w:r>
                              <w:rPr>
                                <w:rFonts w:ascii="Supria Sans Light" w:hAnsi="Supria Sans Light"/>
                                <w:color w:val="97D2D4"/>
                                <w:u w:val="dotted"/>
                              </w:rPr>
                              <w:tab/>
                            </w:r>
                          </w:p>
                          <w:p w14:paraId="1164D89F" w14:textId="77777777" w:rsidR="009B3C40" w:rsidRDefault="009B3C40" w:rsidP="0072659F">
                            <w:pPr>
                              <w:pStyle w:val="Textkrper-Zeileneinzug"/>
                              <w:spacing w:before="120" w:line="220" w:lineRule="exact"/>
                              <w:rPr>
                                <w:rFonts w:ascii="Supria Sans Light" w:hAnsi="Supria Sans Light"/>
                                <w:b/>
                                <w:color w:val="667F9E"/>
                              </w:rPr>
                            </w:pPr>
                          </w:p>
                          <w:p w14:paraId="64D7095A" w14:textId="2ABF9805" w:rsidR="007D19A1" w:rsidRDefault="00C46795" w:rsidP="007D19A1">
                            <w:pPr>
                              <w:pStyle w:val="Textkrper-Zeileneinzug"/>
                              <w:spacing w:before="120" w:line="220" w:lineRule="exact"/>
                              <w:jc w:val="center"/>
                              <w:rPr>
                                <w:rFonts w:ascii="Segoe UI Emoji" w:eastAsia="Segoe UI Emoji" w:hAnsi="Segoe UI Emoji" w:cs="Segoe UI Emoji"/>
                                <w:b/>
                                <w:color w:val="667F9E"/>
                              </w:rPr>
                            </w:pPr>
                            <w:r>
                              <w:rPr>
                                <w:rFonts w:ascii="Supria Sans Light" w:hAnsi="Supria Sans Light"/>
                                <w:b/>
                                <w:color w:val="667F9E"/>
                              </w:rPr>
                              <w:t>W</w:t>
                            </w:r>
                            <w:r w:rsidR="008B7D7C">
                              <w:rPr>
                                <w:rFonts w:ascii="Supria Sans Light" w:hAnsi="Supria Sans Light"/>
                                <w:b/>
                                <w:color w:val="667F9E"/>
                              </w:rPr>
                              <w:t>enn Ihr nicht VOR Ostern gefastet habt, holt es doch einfach NACH Ostern nach und macht uns</w:t>
                            </w:r>
                            <w:r w:rsidR="00067AE1">
                              <w:rPr>
                                <w:rFonts w:ascii="Supria Sans Light" w:hAnsi="Supria Sans Light"/>
                                <w:b/>
                                <w:color w:val="667F9E"/>
                              </w:rPr>
                              <w:t>e</w:t>
                            </w:r>
                            <w:r w:rsidR="008B7D7C">
                              <w:rPr>
                                <w:rFonts w:ascii="Supria Sans Light" w:hAnsi="Supria Sans Light"/>
                                <w:b/>
                                <w:color w:val="667F9E"/>
                              </w:rPr>
                              <w:t xml:space="preserve">re Stoffwechselkur. Damit werdet Ihr die Schoko-Eier-Pfunde ganz schnell wieder los </w:t>
                            </w:r>
                            <w:r w:rsidR="008B7D7C" w:rsidRPr="008B7D7C">
                              <w:rPr>
                                <w:rFonts w:ascii="Segoe UI Emoji" w:eastAsia="Segoe UI Emoji" w:hAnsi="Segoe UI Emoji" w:cs="Segoe UI Emoji"/>
                                <w:b/>
                                <w:color w:val="667F9E"/>
                              </w:rPr>
                              <w:t>😊</w:t>
                            </w:r>
                          </w:p>
                          <w:p w14:paraId="288EA760" w14:textId="77777777" w:rsidR="008B7D7C" w:rsidRDefault="008B7D7C" w:rsidP="007D19A1">
                            <w:pPr>
                              <w:pStyle w:val="Textkrper-Zeileneinzug"/>
                              <w:spacing w:before="120" w:line="220" w:lineRule="exact"/>
                              <w:jc w:val="center"/>
                              <w:rPr>
                                <w:rFonts w:ascii="Supria Sans Light" w:hAnsi="Supria Sans Light"/>
                                <w:color w:val="667F9E"/>
                              </w:rPr>
                            </w:pPr>
                          </w:p>
                          <w:p w14:paraId="03B7D403" w14:textId="77777777" w:rsidR="008B7D7C" w:rsidRDefault="008B7D7C" w:rsidP="007D19A1">
                            <w:pPr>
                              <w:pStyle w:val="Textkrper-Zeileneinzug"/>
                              <w:spacing w:before="120" w:line="220" w:lineRule="exact"/>
                              <w:jc w:val="center"/>
                              <w:rPr>
                                <w:rFonts w:ascii="Supria Sans Light" w:hAnsi="Supria Sans Light"/>
                                <w:color w:val="667F9E"/>
                              </w:rPr>
                            </w:pPr>
                          </w:p>
                          <w:p w14:paraId="3E4D2B2A" w14:textId="77777777" w:rsidR="007D19A1" w:rsidRPr="00C46795" w:rsidRDefault="007D19A1" w:rsidP="007D19A1">
                            <w:pPr>
                              <w:pStyle w:val="Textkrper-Zeileneinzug"/>
                              <w:spacing w:before="120" w:line="220" w:lineRule="exact"/>
                              <w:jc w:val="center"/>
                              <w:rPr>
                                <w:rFonts w:ascii="Supria Sans Light" w:hAnsi="Supria Sans Light"/>
                                <w:b/>
                                <w:bCs/>
                                <w:color w:val="667F9E"/>
                              </w:rPr>
                            </w:pPr>
                            <w:r w:rsidRPr="00C46795">
                              <w:rPr>
                                <w:rFonts w:ascii="Supria Sans Light" w:hAnsi="Supria Sans Light"/>
                                <w:b/>
                                <w:bCs/>
                                <w:color w:val="667F9E"/>
                              </w:rPr>
                              <w:t xml:space="preserve">Wir wünschen allen ein frohes Osterfest </w:t>
                            </w:r>
                            <w:r w:rsidRPr="00C46795">
                              <w:rPr>
                                <w:rFonts w:ascii="Supria Sans Light" w:hAnsi="Supria Sans Light"/>
                                <w:b/>
                                <w:bCs/>
                                <w:color w:val="667F9E"/>
                              </w:rPr>
                              <w:sym w:font="Wingdings" w:char="F04A"/>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66F3C9" id="_x0000_t202" coordsize="21600,21600" o:spt="202" path="m,l,21600r21600,l21600,xe">
                <v:stroke joinstyle="miter"/>
                <v:path gradientshapeok="t" o:connecttype="rect"/>
              </v:shapetype>
              <v:shape id="Text Box 9" o:spid="_x0000_s1026" type="#_x0000_t202" style="position:absolute;margin-left:58.8pt;margin-top:124.8pt;width:138pt;height:4in;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" o:allowincell="f" filled="f" strokecolor="black [3213]" strokeweight=".5pt">
                <v:textbox>
                  <w:txbxContent>
                    <w:p w14:paraId="311934BF" w14:textId="3D989B2C" w:rsidR="00342F4E" w:rsidRDefault="00650D48" w:rsidP="00C46795">
                      <w:pPr>
                        <w:pStyle w:val="Textkrper"/>
                        <w:jc w:val="center"/>
                        <w:rPr>
                          <w:rFonts w:ascii="Heroic Condensed Medium" w:hAnsi="Heroic Condensed Medium"/>
                          <w:b/>
                          <w:bCs/>
                          <w:i/>
                          <w:iCs/>
                          <w:color w:val="002647"/>
                          <w:sz w:val="32"/>
                          <w:szCs w:val="32"/>
                        </w:rPr>
                      </w:pPr>
                      <w:r w:rsidRPr="00AA455C">
                        <w:rPr>
                          <w:rFonts w:ascii="Heroic Condensed Medium" w:hAnsi="Heroic Condensed Medium"/>
                          <w:b/>
                          <w:bCs/>
                          <w:i/>
                          <w:iCs/>
                          <w:color w:val="002647"/>
                          <w:sz w:val="32"/>
                          <w:szCs w:val="32"/>
                        </w:rPr>
                        <w:t>AKTIONEN &amp;</w:t>
                      </w:r>
                      <w:r w:rsidR="00C46795">
                        <w:rPr>
                          <w:rFonts w:ascii="Heroic Condensed Medium" w:hAnsi="Heroic Condensed Medium"/>
                          <w:b/>
                          <w:bCs/>
                          <w:i/>
                          <w:iCs/>
                          <w:color w:val="002647"/>
                          <w:sz w:val="32"/>
                          <w:szCs w:val="32"/>
                        </w:rPr>
                        <w:t xml:space="preserve">  </w:t>
                      </w:r>
                      <w:r w:rsidR="003D4AF9" w:rsidRPr="00AA455C">
                        <w:rPr>
                          <w:rFonts w:ascii="Heroic Condensed Medium" w:hAnsi="Heroic Condensed Medium"/>
                          <w:b/>
                          <w:bCs/>
                          <w:i/>
                          <w:iCs/>
                          <w:color w:val="002647"/>
                          <w:sz w:val="32"/>
                          <w:szCs w:val="32"/>
                        </w:rPr>
                        <w:t>VERANSTALTUNGEN</w:t>
                      </w:r>
                    </w:p>
                    <w:p w14:paraId="2F09433A" w14:textId="77777777" w:rsidR="0094131E" w:rsidRPr="000A4787" w:rsidRDefault="000A4787" w:rsidP="00225C98">
                      <w:pPr>
                        <w:pStyle w:val="Textkrper"/>
                        <w:tabs>
                          <w:tab w:val="right" w:pos="2127"/>
                        </w:tabs>
                        <w:rPr>
                          <w:rFonts w:ascii="Supria Sans Light" w:hAnsi="Supria Sans Light"/>
                          <w:color w:val="97D2D4"/>
                          <w:u w:val="dotted"/>
                        </w:rPr>
                      </w:pPr>
                      <w:r>
                        <w:rPr>
                          <w:rFonts w:ascii="Supria Sans Light" w:hAnsi="Supria Sans Light"/>
                          <w:color w:val="97D2D4"/>
                          <w:u w:val="dotted"/>
                        </w:rPr>
                        <w:tab/>
                      </w:r>
                    </w:p>
                    <w:p w14:paraId="1164D89F" w14:textId="77777777" w:rsidR="009B3C40" w:rsidRDefault="009B3C40" w:rsidP="0072659F">
                      <w:pPr>
                        <w:pStyle w:val="Textkrper-Zeileneinzug"/>
                        <w:spacing w:before="120" w:line="220" w:lineRule="exact"/>
                        <w:rPr>
                          <w:rFonts w:ascii="Supria Sans Light" w:hAnsi="Supria Sans Light"/>
                          <w:b/>
                          <w:color w:val="667F9E"/>
                        </w:rPr>
                      </w:pPr>
                    </w:p>
                    <w:p w14:paraId="64D7095A" w14:textId="2ABF9805" w:rsidR="007D19A1" w:rsidRDefault="00C46795" w:rsidP="007D19A1">
                      <w:pPr>
                        <w:pStyle w:val="Textkrper-Zeileneinzug"/>
                        <w:spacing w:before="120" w:line="220" w:lineRule="exact"/>
                        <w:jc w:val="center"/>
                        <w:rPr>
                          <w:rFonts w:ascii="Segoe UI Emoji" w:eastAsia="Segoe UI Emoji" w:hAnsi="Segoe UI Emoji" w:cs="Segoe UI Emoji"/>
                          <w:b/>
                          <w:color w:val="667F9E"/>
                        </w:rPr>
                      </w:pPr>
                      <w:r>
                        <w:rPr>
                          <w:rFonts w:ascii="Supria Sans Light" w:hAnsi="Supria Sans Light"/>
                          <w:b/>
                          <w:color w:val="667F9E"/>
                        </w:rPr>
                        <w:t>W</w:t>
                      </w:r>
                      <w:r w:rsidR="008B7D7C">
                        <w:rPr>
                          <w:rFonts w:ascii="Supria Sans Light" w:hAnsi="Supria Sans Light"/>
                          <w:b/>
                          <w:color w:val="667F9E"/>
                        </w:rPr>
                        <w:t>enn Ihr nicht VOR Ostern gefastet habt, holt es doch einfach NACH Ostern nach und macht uns</w:t>
                      </w:r>
                      <w:r w:rsidR="00067AE1">
                        <w:rPr>
                          <w:rFonts w:ascii="Supria Sans Light" w:hAnsi="Supria Sans Light"/>
                          <w:b/>
                          <w:color w:val="667F9E"/>
                        </w:rPr>
                        <w:t>e</w:t>
                      </w:r>
                      <w:r w:rsidR="008B7D7C">
                        <w:rPr>
                          <w:rFonts w:ascii="Supria Sans Light" w:hAnsi="Supria Sans Light"/>
                          <w:b/>
                          <w:color w:val="667F9E"/>
                        </w:rPr>
                        <w:t xml:space="preserve">re Stoffwechselkur. Damit werdet Ihr die Schoko-Eier-Pfunde ganz schnell wieder los </w:t>
                      </w:r>
                      <w:r w:rsidR="008B7D7C" w:rsidRPr="008B7D7C">
                        <w:rPr>
                          <w:rFonts w:ascii="Segoe UI Emoji" w:eastAsia="Segoe UI Emoji" w:hAnsi="Segoe UI Emoji" w:cs="Segoe UI Emoji"/>
                          <w:b/>
                          <w:color w:val="667F9E"/>
                        </w:rPr>
                        <w:t>😊</w:t>
                      </w:r>
                    </w:p>
                    <w:p w14:paraId="288EA760" w14:textId="77777777" w:rsidR="008B7D7C" w:rsidRDefault="008B7D7C" w:rsidP="007D19A1">
                      <w:pPr>
                        <w:pStyle w:val="Textkrper-Zeileneinzug"/>
                        <w:spacing w:before="120" w:line="220" w:lineRule="exact"/>
                        <w:jc w:val="center"/>
                        <w:rPr>
                          <w:rFonts w:ascii="Supria Sans Light" w:hAnsi="Supria Sans Light"/>
                          <w:color w:val="667F9E"/>
                        </w:rPr>
                      </w:pPr>
                    </w:p>
                    <w:p w14:paraId="03B7D403" w14:textId="77777777" w:rsidR="008B7D7C" w:rsidRDefault="008B7D7C" w:rsidP="007D19A1">
                      <w:pPr>
                        <w:pStyle w:val="Textkrper-Zeileneinzug"/>
                        <w:spacing w:before="120" w:line="220" w:lineRule="exact"/>
                        <w:jc w:val="center"/>
                        <w:rPr>
                          <w:rFonts w:ascii="Supria Sans Light" w:hAnsi="Supria Sans Light"/>
                          <w:color w:val="667F9E"/>
                        </w:rPr>
                      </w:pPr>
                    </w:p>
                    <w:p w14:paraId="3E4D2B2A" w14:textId="77777777" w:rsidR="007D19A1" w:rsidRPr="00C46795" w:rsidRDefault="007D19A1" w:rsidP="007D19A1">
                      <w:pPr>
                        <w:pStyle w:val="Textkrper-Zeileneinzug"/>
                        <w:spacing w:before="120" w:line="220" w:lineRule="exact"/>
                        <w:jc w:val="center"/>
                        <w:rPr>
                          <w:rFonts w:ascii="Supria Sans Light" w:hAnsi="Supria Sans Light"/>
                          <w:b/>
                          <w:bCs/>
                          <w:color w:val="667F9E"/>
                        </w:rPr>
                      </w:pPr>
                      <w:r w:rsidRPr="00C46795">
                        <w:rPr>
                          <w:rFonts w:ascii="Supria Sans Light" w:hAnsi="Supria Sans Light"/>
                          <w:b/>
                          <w:bCs/>
                          <w:color w:val="667F9E"/>
                        </w:rPr>
                        <w:t xml:space="preserve">Wir wünschen allen ein frohes Osterfest </w:t>
                      </w:r>
                      <w:r w:rsidRPr="00C46795">
                        <w:rPr>
                          <w:rFonts w:ascii="Supria Sans Light" w:hAnsi="Supria Sans Light"/>
                          <w:b/>
                          <w:bCs/>
                          <w:color w:val="667F9E"/>
                        </w:rPr>
                        <w:sym w:font="Wingdings" w:char="F04A"/>
                      </w:r>
                    </w:p>
                  </w:txbxContent>
                </v:textbox>
                <w10:wrap anchorx="page" anchory="page"/>
              </v:shape>
            </w:pict>
          </mc:Fallback>
        </mc:AlternateContent>
      </w:r>
      <w:r w:rsidR="00AD077D" w:rsidRPr="00AD077D">
        <w:rPr>
          <w:rFonts w:ascii="Calibri" w:eastAsia="Calibri" w:hAnsi="Calibri" w:cs="Times New Roman"/>
          <w:sz w:val="22"/>
          <w:szCs w:val="22"/>
          <w:lang w:bidi="ar-SA"/>
        </w:rPr>
        <w:drawing>
          <wp:anchor distT="0" distB="0" distL="114300" distR="114300" simplePos="0" relativeHeight="251683328" behindDoc="1" locked="0" layoutInCell="1" allowOverlap="1" wp14:anchorId="4C54D4F1" wp14:editId="6D7A0EB8">
            <wp:simplePos x="0" y="0"/>
            <wp:positionH relativeFrom="column">
              <wp:posOffset>1997709</wp:posOffset>
            </wp:positionH>
            <wp:positionV relativeFrom="paragraph">
              <wp:posOffset>22860</wp:posOffset>
            </wp:positionV>
            <wp:extent cx="4099561" cy="2733040"/>
            <wp:effectExtent l="0" t="0" r="0" b="0"/>
            <wp:wrapNone/>
            <wp:docPr id="22" name="Grafik 22" descr="C:\Users\McFly\Documents\NADINE\7. SPORTEVE\Newsletter\04-2017_Farbton bei Übungen anpassen!\easter-1010519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Fly\Documents\NADINE\7. SPORTEVE\Newsletter\04-2017_Farbton bei Übungen anpassen!\easter-1010519_19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00196" cy="2733464"/>
                    </a:xfrm>
                    <a:prstGeom prst="rect">
                      <a:avLst/>
                    </a:prstGeom>
                    <a:noFill/>
                    <a:ln>
                      <a:noFill/>
                    </a:ln>
                  </pic:spPr>
                </pic:pic>
              </a:graphicData>
            </a:graphic>
            <wp14:sizeRelH relativeFrom="page">
              <wp14:pctWidth>0</wp14:pctWidth>
            </wp14:sizeRelH>
            <wp14:sizeRelV relativeFrom="page">
              <wp14:pctHeight>0</wp14:pctHeight>
            </wp14:sizeRelV>
          </wp:anchor>
        </w:drawing>
      </w:r>
      <w:r w:rsidR="00060F70" w:rsidRPr="00AE4DE7">
        <w:rPr>
          <w:rFonts w:ascii="Supria Sans Light" w:hAnsi="Supria Sans Light"/>
          <w:color w:val="002647"/>
          <w:spacing w:val="20"/>
          <w:lang w:bidi="ar-SA"/>
        </w:rPr>
        <mc:AlternateContent>
          <mc:Choice Requires="wps">
            <w:drawing>
              <wp:anchor distT="0" distB="0" distL="114300" distR="114300" simplePos="0" relativeHeight="251648512" behindDoc="0" locked="0" layoutInCell="1" allowOverlap="1" wp14:anchorId="7E939BA1" wp14:editId="7FC67A2D">
                <wp:simplePos x="0" y="0"/>
                <wp:positionH relativeFrom="column">
                  <wp:posOffset>21590</wp:posOffset>
                </wp:positionH>
                <wp:positionV relativeFrom="paragraph">
                  <wp:posOffset>0</wp:posOffset>
                </wp:positionV>
                <wp:extent cx="1748790" cy="3779520"/>
                <wp:effectExtent l="0" t="0" r="22860" b="11430"/>
                <wp:wrapNone/>
                <wp:docPr id="2" name="Abgerundetes Rechteck 2"/>
                <wp:cNvGraphicFramePr/>
                <a:graphic xmlns:a="http://schemas.openxmlformats.org/drawingml/2006/main">
                  <a:graphicData uri="http://schemas.microsoft.com/office/word/2010/wordprocessingShape">
                    <wps:wsp>
                      <wps:cNvSpPr/>
                      <wps:spPr>
                        <a:xfrm>
                          <a:off x="0" y="0"/>
                          <a:ext cx="1748790" cy="3779520"/>
                        </a:xfrm>
                        <a:prstGeom prst="roundRect">
                          <a:avLst/>
                        </a:prstGeom>
                        <a:solidFill>
                          <a:sysClr val="window" lastClr="FFFFFF"/>
                        </a:solidFill>
                        <a:ln w="6350" cap="flat" cmpd="sng" algn="ctr">
                          <a:solidFill>
                            <a:srgbClr val="97D2D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65FBC2" id="Abgerundetes Rechteck 2" o:spid="_x0000_s1026" style="position:absolute;margin-left:1.7pt;margin-top:0;width:137.7pt;height:297.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" fillcolor="window" strokecolor="#97d2d4" strokeweight=".5pt"/>
            </w:pict>
          </mc:Fallback>
        </mc:AlternateContent>
      </w:r>
    </w:p>
    <w:p w14:paraId="6959A1BC" w14:textId="77777777" w:rsidR="0054446D" w:rsidRPr="00AE4DE7" w:rsidRDefault="0054446D" w:rsidP="00A65231">
      <w:pPr>
        <w:tabs>
          <w:tab w:val="left" w:pos="3780"/>
        </w:tabs>
        <w:rPr>
          <w:rFonts w:ascii="Supria Sans Light" w:hAnsi="Supria Sans Light"/>
          <w:color w:val="002647"/>
          <w:spacing w:val="20"/>
        </w:rPr>
      </w:pPr>
    </w:p>
    <w:p w14:paraId="2E9EA169" w14:textId="77777777" w:rsidR="0054446D" w:rsidRPr="00AE4DE7" w:rsidRDefault="0054446D" w:rsidP="00A65231">
      <w:pPr>
        <w:tabs>
          <w:tab w:val="left" w:pos="3780"/>
        </w:tabs>
        <w:rPr>
          <w:rFonts w:ascii="Supria Sans Light" w:hAnsi="Supria Sans Light"/>
          <w:color w:val="002647"/>
          <w:spacing w:val="20"/>
        </w:rPr>
      </w:pPr>
    </w:p>
    <w:p w14:paraId="16A2F324" w14:textId="77777777" w:rsidR="0054446D" w:rsidRPr="00AE4DE7" w:rsidRDefault="0054446D" w:rsidP="00A65231">
      <w:pPr>
        <w:tabs>
          <w:tab w:val="left" w:pos="3780"/>
        </w:tabs>
        <w:rPr>
          <w:rFonts w:ascii="Supria Sans Light" w:hAnsi="Supria Sans Light"/>
          <w:color w:val="002647"/>
          <w:spacing w:val="20"/>
        </w:rPr>
      </w:pPr>
    </w:p>
    <w:p w14:paraId="04567630" w14:textId="77777777" w:rsidR="0054446D" w:rsidRPr="00AE4DE7" w:rsidRDefault="0054446D" w:rsidP="00A65231">
      <w:pPr>
        <w:tabs>
          <w:tab w:val="left" w:pos="3780"/>
        </w:tabs>
        <w:rPr>
          <w:rFonts w:ascii="Supria Sans Light" w:hAnsi="Supria Sans Light"/>
          <w:color w:val="002647"/>
          <w:spacing w:val="20"/>
        </w:rPr>
      </w:pPr>
    </w:p>
    <w:p w14:paraId="0400B535" w14:textId="77777777" w:rsidR="0054446D" w:rsidRPr="00AE4DE7" w:rsidRDefault="0054446D" w:rsidP="00A65231">
      <w:pPr>
        <w:tabs>
          <w:tab w:val="left" w:pos="3780"/>
        </w:tabs>
        <w:rPr>
          <w:rFonts w:ascii="Supria Sans Light" w:hAnsi="Supria Sans Light"/>
          <w:color w:val="002647"/>
          <w:spacing w:val="20"/>
        </w:rPr>
      </w:pPr>
    </w:p>
    <w:p w14:paraId="2A345459" w14:textId="77777777" w:rsidR="0054446D" w:rsidRPr="00AE4DE7" w:rsidRDefault="0054446D" w:rsidP="00A65231">
      <w:pPr>
        <w:tabs>
          <w:tab w:val="left" w:pos="3780"/>
        </w:tabs>
        <w:rPr>
          <w:rFonts w:ascii="Supria Sans Light" w:hAnsi="Supria Sans Light"/>
          <w:color w:val="002647"/>
          <w:spacing w:val="20"/>
        </w:rPr>
      </w:pPr>
    </w:p>
    <w:p w14:paraId="3494A69C" w14:textId="77777777" w:rsidR="0054446D" w:rsidRPr="00AE4DE7" w:rsidRDefault="0054446D" w:rsidP="00A65231">
      <w:pPr>
        <w:tabs>
          <w:tab w:val="left" w:pos="3780"/>
        </w:tabs>
        <w:rPr>
          <w:rFonts w:ascii="Supria Sans Light" w:hAnsi="Supria Sans Light"/>
          <w:color w:val="002647"/>
          <w:spacing w:val="20"/>
        </w:rPr>
      </w:pPr>
    </w:p>
    <w:p w14:paraId="45C88510" w14:textId="77777777" w:rsidR="0054446D" w:rsidRPr="00AE4DE7" w:rsidRDefault="0054446D" w:rsidP="00A65231">
      <w:pPr>
        <w:tabs>
          <w:tab w:val="left" w:pos="3780"/>
        </w:tabs>
        <w:rPr>
          <w:rFonts w:ascii="Supria Sans Light" w:hAnsi="Supria Sans Light"/>
          <w:color w:val="002647"/>
          <w:spacing w:val="20"/>
        </w:rPr>
      </w:pPr>
    </w:p>
    <w:p w14:paraId="38A5A136" w14:textId="77777777" w:rsidR="0054446D" w:rsidRPr="00AE4DE7" w:rsidRDefault="0054446D" w:rsidP="00A65231">
      <w:pPr>
        <w:tabs>
          <w:tab w:val="left" w:pos="3780"/>
        </w:tabs>
        <w:rPr>
          <w:rFonts w:ascii="Supria Sans Light" w:hAnsi="Supria Sans Light"/>
          <w:color w:val="002647"/>
          <w:spacing w:val="20"/>
        </w:rPr>
      </w:pPr>
    </w:p>
    <w:p w14:paraId="45266BC2" w14:textId="77777777" w:rsidR="0054446D" w:rsidRPr="00AE4DE7" w:rsidRDefault="0054446D" w:rsidP="00A65231">
      <w:pPr>
        <w:tabs>
          <w:tab w:val="left" w:pos="3780"/>
        </w:tabs>
        <w:rPr>
          <w:rFonts w:ascii="Supria Sans Light" w:hAnsi="Supria Sans Light"/>
          <w:color w:val="002647"/>
          <w:spacing w:val="20"/>
        </w:rPr>
      </w:pPr>
    </w:p>
    <w:p w14:paraId="6E00D4D4" w14:textId="77777777" w:rsidR="0054446D" w:rsidRPr="00AE4DE7" w:rsidRDefault="0054446D" w:rsidP="00A65231">
      <w:pPr>
        <w:tabs>
          <w:tab w:val="left" w:pos="3780"/>
        </w:tabs>
        <w:rPr>
          <w:rFonts w:ascii="Supria Sans Light" w:hAnsi="Supria Sans Light"/>
          <w:color w:val="002647"/>
          <w:spacing w:val="20"/>
        </w:rPr>
      </w:pPr>
    </w:p>
    <w:p w14:paraId="30F1C3AD" w14:textId="77777777" w:rsidR="0054446D" w:rsidRPr="00AE4DE7" w:rsidRDefault="0054446D" w:rsidP="00A65231">
      <w:pPr>
        <w:tabs>
          <w:tab w:val="left" w:pos="3780"/>
        </w:tabs>
        <w:rPr>
          <w:rFonts w:ascii="Supria Sans Light" w:hAnsi="Supria Sans Light"/>
          <w:color w:val="002647"/>
          <w:spacing w:val="20"/>
        </w:rPr>
      </w:pPr>
    </w:p>
    <w:p w14:paraId="45EC84A9" w14:textId="77777777" w:rsidR="0054446D" w:rsidRPr="00AE4DE7" w:rsidRDefault="0054446D" w:rsidP="00A65231">
      <w:pPr>
        <w:tabs>
          <w:tab w:val="left" w:pos="3780"/>
        </w:tabs>
        <w:rPr>
          <w:rFonts w:ascii="Supria Sans Light" w:hAnsi="Supria Sans Light"/>
          <w:color w:val="002647"/>
          <w:spacing w:val="20"/>
        </w:rPr>
      </w:pPr>
    </w:p>
    <w:p w14:paraId="1DAA25CE" w14:textId="77777777" w:rsidR="0054446D" w:rsidRPr="00AE4DE7" w:rsidRDefault="0054446D" w:rsidP="00A65231">
      <w:pPr>
        <w:tabs>
          <w:tab w:val="left" w:pos="3780"/>
        </w:tabs>
        <w:rPr>
          <w:rFonts w:ascii="Supria Sans Light" w:hAnsi="Supria Sans Light"/>
          <w:color w:val="002647"/>
          <w:spacing w:val="20"/>
        </w:rPr>
      </w:pPr>
    </w:p>
    <w:p w14:paraId="23792495" w14:textId="77777777" w:rsidR="0054446D" w:rsidRPr="00AE4DE7" w:rsidRDefault="0054446D" w:rsidP="00A65231">
      <w:pPr>
        <w:tabs>
          <w:tab w:val="left" w:pos="3780"/>
        </w:tabs>
        <w:rPr>
          <w:rFonts w:ascii="Supria Sans Light" w:hAnsi="Supria Sans Light"/>
          <w:color w:val="002647"/>
          <w:spacing w:val="20"/>
        </w:rPr>
      </w:pPr>
    </w:p>
    <w:p w14:paraId="797D2C4F" w14:textId="77777777" w:rsidR="0054446D" w:rsidRPr="00AE4DE7" w:rsidRDefault="0054446D" w:rsidP="00A65231">
      <w:pPr>
        <w:tabs>
          <w:tab w:val="left" w:pos="3780"/>
        </w:tabs>
        <w:rPr>
          <w:rFonts w:ascii="Supria Sans Light" w:hAnsi="Supria Sans Light"/>
          <w:color w:val="002647"/>
          <w:spacing w:val="20"/>
        </w:rPr>
      </w:pPr>
    </w:p>
    <w:p w14:paraId="5219DE24" w14:textId="77777777" w:rsidR="0054446D" w:rsidRPr="00AE4DE7" w:rsidRDefault="004C3611" w:rsidP="00A65231">
      <w:pPr>
        <w:tabs>
          <w:tab w:val="left" w:pos="3780"/>
        </w:tabs>
        <w:rPr>
          <w:rFonts w:ascii="Supria Sans Light" w:hAnsi="Supria Sans Light"/>
          <w:color w:val="002647"/>
          <w:spacing w:val="20"/>
        </w:rPr>
      </w:pPr>
      <w:r w:rsidRPr="00AE4DE7">
        <w:rPr>
          <w:rFonts w:ascii="Supria Sans Light" w:hAnsi="Supria Sans Light"/>
          <w:color w:val="002647"/>
          <w:spacing w:val="20"/>
          <w:lang w:bidi="ar-SA"/>
        </w:rPr>
        <mc:AlternateContent>
          <mc:Choice Requires="wps">
            <w:drawing>
              <wp:anchor distT="0" distB="0" distL="114300" distR="114300" simplePos="0" relativeHeight="251655680" behindDoc="0" locked="0" layoutInCell="1" allowOverlap="1" wp14:anchorId="7C4A18F0" wp14:editId="41ABB47C">
                <wp:simplePos x="0" y="0"/>
                <wp:positionH relativeFrom="page">
                  <wp:posOffset>2722880</wp:posOffset>
                </wp:positionH>
                <wp:positionV relativeFrom="page">
                  <wp:posOffset>4622800</wp:posOffset>
                </wp:positionV>
                <wp:extent cx="4094480" cy="5110480"/>
                <wp:effectExtent l="0" t="0" r="1270" b="13970"/>
                <wp:wrapNone/>
                <wp:docPr id="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4480" cy="511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A54D9" w14:textId="77777777" w:rsidR="008100CF" w:rsidRPr="00100BDA" w:rsidRDefault="00D72BAE" w:rsidP="00225C98">
                            <w:pPr>
                              <w:pStyle w:val="Textkrper"/>
                              <w:spacing w:after="0"/>
                              <w:jc w:val="both"/>
                              <w:rPr>
                                <w:rFonts w:ascii="Heroic Condensed Medium" w:hAnsi="Heroic Condensed Medium"/>
                                <w:bCs/>
                                <w:i/>
                                <w:iCs/>
                                <w:color w:val="667F9E"/>
                                <w:sz w:val="48"/>
                                <w:szCs w:val="48"/>
                              </w:rPr>
                            </w:pPr>
                            <w:r>
                              <w:rPr>
                                <w:rFonts w:ascii="Heroic Condensed Medium" w:hAnsi="Heroic Condensed Medium"/>
                                <w:bCs/>
                                <w:i/>
                                <w:iCs/>
                                <w:color w:val="002647"/>
                                <w:sz w:val="48"/>
                                <w:szCs w:val="48"/>
                              </w:rPr>
                              <w:t>OSTERN</w:t>
                            </w:r>
                            <w:r w:rsidR="009D231B">
                              <w:rPr>
                                <w:rFonts w:ascii="Heroic Condensed Medium" w:hAnsi="Heroic Condensed Medium"/>
                                <w:bCs/>
                                <w:i/>
                                <w:iCs/>
                                <w:color w:val="002647"/>
                                <w:sz w:val="48"/>
                                <w:szCs w:val="48"/>
                              </w:rPr>
                              <w:t xml:space="preserve"> </w:t>
                            </w:r>
                            <w:r w:rsidR="00996799">
                              <w:rPr>
                                <w:rFonts w:ascii="Heroic Condensed Medium" w:hAnsi="Heroic Condensed Medium"/>
                                <w:bCs/>
                                <w:i/>
                                <w:iCs/>
                                <w:color w:val="002647"/>
                                <w:sz w:val="48"/>
                                <w:szCs w:val="48"/>
                              </w:rPr>
                              <w:t>STEHT VOR DER TÜR</w:t>
                            </w:r>
                          </w:p>
                          <w:p w14:paraId="52D5DA0E" w14:textId="77777777" w:rsidR="00985DA0" w:rsidRPr="009D231B" w:rsidRDefault="00985DA0" w:rsidP="00225C98">
                            <w:pPr>
                              <w:pStyle w:val="Textkrper"/>
                              <w:spacing w:after="0"/>
                              <w:jc w:val="both"/>
                              <w:rPr>
                                <w:rFonts w:ascii="Supria Sans Light" w:hAnsi="Supria Sans Light"/>
                                <w:bCs/>
                                <w:iCs/>
                                <w:color w:val="667F9E"/>
                                <w:sz w:val="22"/>
                                <w:szCs w:val="22"/>
                              </w:rPr>
                            </w:pPr>
                          </w:p>
                          <w:p w14:paraId="711B2107" w14:textId="77777777" w:rsidR="00A8280E" w:rsidRPr="00B45C79" w:rsidRDefault="00912D77" w:rsidP="000A30A8">
                            <w:pPr>
                              <w:spacing w:after="160"/>
                              <w:jc w:val="both"/>
                              <w:rPr>
                                <w:rFonts w:ascii="Supria Sans Light" w:hAnsi="Supria Sans Light"/>
                                <w:bCs/>
                                <w:noProof w:val="0"/>
                                <w:color w:val="667F9E"/>
                                <w:sz w:val="20"/>
                                <w:szCs w:val="20"/>
                                <w:lang w:bidi="ar-SA"/>
                              </w:rPr>
                            </w:pPr>
                            <w:r>
                              <w:rPr>
                                <w:rFonts w:ascii="Supria Sans Light" w:hAnsi="Supria Sans Light"/>
                                <w:bCs/>
                                <w:noProof w:val="0"/>
                                <w:color w:val="667F9E"/>
                                <w:sz w:val="20"/>
                                <w:szCs w:val="20"/>
                                <w:lang w:bidi="ar-SA"/>
                              </w:rPr>
                              <w:t>Liebes Mitglied,</w:t>
                            </w:r>
                          </w:p>
                          <w:p w14:paraId="38CEF07F" w14:textId="77777777" w:rsidR="00867A94" w:rsidRPr="00B45C79" w:rsidRDefault="00D72BAE" w:rsidP="00D72BAE">
                            <w:pPr>
                              <w:spacing w:after="160"/>
                              <w:jc w:val="both"/>
                              <w:rPr>
                                <w:rFonts w:ascii="Supria Sans Light" w:hAnsi="Supria Sans Light"/>
                                <w:bCs/>
                                <w:noProof w:val="0"/>
                                <w:color w:val="667F9E"/>
                                <w:sz w:val="20"/>
                                <w:szCs w:val="20"/>
                                <w:lang w:bidi="ar-SA"/>
                              </w:rPr>
                            </w:pPr>
                            <w:r w:rsidRPr="00B45C79">
                              <w:rPr>
                                <w:rFonts w:ascii="Supria Sans Light" w:hAnsi="Supria Sans Light"/>
                                <w:bCs/>
                                <w:noProof w:val="0"/>
                                <w:color w:val="667F9E"/>
                                <w:sz w:val="20"/>
                                <w:szCs w:val="20"/>
                                <w:lang w:bidi="ar-SA"/>
                              </w:rPr>
                              <w:t>e</w:t>
                            </w:r>
                            <w:r w:rsidR="00867A94" w:rsidRPr="00B45C79">
                              <w:rPr>
                                <w:rFonts w:ascii="Supria Sans Light" w:hAnsi="Supria Sans Light"/>
                                <w:bCs/>
                                <w:noProof w:val="0"/>
                                <w:color w:val="667F9E"/>
                                <w:sz w:val="20"/>
                                <w:szCs w:val="20"/>
                                <w:lang w:bidi="ar-SA"/>
                              </w:rPr>
                              <w:t>s ist Osterzeit.</w:t>
                            </w:r>
                          </w:p>
                          <w:p w14:paraId="75ED01CA" w14:textId="77777777" w:rsidR="00D72BAE" w:rsidRPr="00B45C79" w:rsidRDefault="009B3C40" w:rsidP="00D72BAE">
                            <w:pPr>
                              <w:spacing w:after="160"/>
                              <w:jc w:val="both"/>
                              <w:rPr>
                                <w:rFonts w:ascii="Supria Sans Light" w:hAnsi="Supria Sans Light"/>
                                <w:bCs/>
                                <w:noProof w:val="0"/>
                                <w:color w:val="667F9E"/>
                                <w:sz w:val="20"/>
                                <w:szCs w:val="20"/>
                                <w:lang w:bidi="ar-SA"/>
                              </w:rPr>
                            </w:pPr>
                            <w:r>
                              <w:rPr>
                                <w:rFonts w:ascii="Supria Sans Light" w:hAnsi="Supria Sans Light"/>
                                <w:bCs/>
                                <w:noProof w:val="0"/>
                                <w:color w:val="667F9E"/>
                                <w:sz w:val="20"/>
                                <w:szCs w:val="20"/>
                                <w:lang w:bidi="ar-SA"/>
                              </w:rPr>
                              <w:t xml:space="preserve">Für viele bedeutet das </w:t>
                            </w:r>
                            <w:r w:rsidR="00D72BAE" w:rsidRPr="00B45C79">
                              <w:rPr>
                                <w:rFonts w:ascii="Supria Sans Light" w:hAnsi="Supria Sans Light"/>
                                <w:bCs/>
                                <w:noProof w:val="0"/>
                                <w:color w:val="667F9E"/>
                                <w:sz w:val="20"/>
                                <w:szCs w:val="20"/>
                                <w:lang w:bidi="ar-SA"/>
                              </w:rPr>
                              <w:t>Stress und die Angst vor Gewichtszunahme, wenn bei Einladungen die falschen Geric</w:t>
                            </w:r>
                            <w:r w:rsidR="00617E0D">
                              <w:rPr>
                                <w:rFonts w:ascii="Supria Sans Light" w:hAnsi="Supria Sans Light"/>
                                <w:bCs/>
                                <w:noProof w:val="0"/>
                                <w:color w:val="667F9E"/>
                                <w:sz w:val="20"/>
                                <w:szCs w:val="20"/>
                                <w:lang w:bidi="ar-SA"/>
                              </w:rPr>
                              <w:t>h</w:t>
                            </w:r>
                            <w:r w:rsidR="00D72BAE" w:rsidRPr="00B45C79">
                              <w:rPr>
                                <w:rFonts w:ascii="Supria Sans Light" w:hAnsi="Supria Sans Light"/>
                                <w:bCs/>
                                <w:noProof w:val="0"/>
                                <w:color w:val="667F9E"/>
                                <w:sz w:val="20"/>
                                <w:szCs w:val="20"/>
                                <w:lang w:bidi="ar-SA"/>
                              </w:rPr>
                              <w:t>te serviert werden.</w:t>
                            </w:r>
                          </w:p>
                          <w:p w14:paraId="206A916E" w14:textId="77777777" w:rsidR="00D72BAE" w:rsidRPr="00B45C79" w:rsidRDefault="00D72BAE" w:rsidP="00D72BAE">
                            <w:pPr>
                              <w:spacing w:after="160"/>
                              <w:jc w:val="both"/>
                              <w:rPr>
                                <w:rFonts w:ascii="Supria Sans Light" w:hAnsi="Supria Sans Light"/>
                                <w:bCs/>
                                <w:noProof w:val="0"/>
                                <w:color w:val="667F9E"/>
                                <w:sz w:val="20"/>
                                <w:szCs w:val="20"/>
                                <w:lang w:bidi="ar-SA"/>
                              </w:rPr>
                            </w:pPr>
                            <w:r w:rsidRPr="00B45C79">
                              <w:rPr>
                                <w:rFonts w:ascii="Supria Sans Light" w:hAnsi="Supria Sans Light"/>
                                <w:bCs/>
                                <w:noProof w:val="0"/>
                                <w:color w:val="667F9E"/>
                                <w:sz w:val="20"/>
                                <w:szCs w:val="20"/>
                                <w:lang w:bidi="ar-SA"/>
                              </w:rPr>
                              <w:t>Aber es muss an den Festtagen ja nicht immer Gans, Lammkeule oder fetter Schweinebraten sein. Probiert es doch einfach einmal mit einer fettärmeren Variante wie Fisch, Hähnchen oder Pute. Dabei ist es allerdings auch wichtig die Beilagen zu „entschärfen“. Also keine fetten Kl</w:t>
                            </w:r>
                            <w:r w:rsidR="00DF48BE">
                              <w:rPr>
                                <w:rFonts w:ascii="Supria Sans Light" w:hAnsi="Supria Sans Light"/>
                                <w:bCs/>
                                <w:noProof w:val="0"/>
                                <w:color w:val="667F9E"/>
                                <w:sz w:val="20"/>
                                <w:szCs w:val="20"/>
                                <w:lang w:bidi="ar-SA"/>
                              </w:rPr>
                              <w:t>ö</w:t>
                            </w:r>
                            <w:r w:rsidRPr="00B45C79">
                              <w:rPr>
                                <w:rFonts w:ascii="Supria Sans Light" w:hAnsi="Supria Sans Light"/>
                                <w:bCs/>
                                <w:noProof w:val="0"/>
                                <w:color w:val="667F9E"/>
                                <w:sz w:val="20"/>
                                <w:szCs w:val="20"/>
                                <w:lang w:bidi="ar-SA"/>
                              </w:rPr>
                              <w:t>ße, Pommes oder Kroketten, sondern Salz-, Pellkartoffeln oder Süß</w:t>
                            </w:r>
                            <w:r w:rsidR="00F178D3">
                              <w:rPr>
                                <w:rFonts w:ascii="Supria Sans Light" w:hAnsi="Supria Sans Light"/>
                                <w:bCs/>
                                <w:noProof w:val="0"/>
                                <w:color w:val="667F9E"/>
                                <w:sz w:val="20"/>
                                <w:szCs w:val="20"/>
                                <w:lang w:bidi="ar-SA"/>
                              </w:rPr>
                              <w:t>-</w:t>
                            </w:r>
                            <w:r w:rsidRPr="00B45C79">
                              <w:rPr>
                                <w:rFonts w:ascii="Supria Sans Light" w:hAnsi="Supria Sans Light"/>
                                <w:bCs/>
                                <w:noProof w:val="0"/>
                                <w:color w:val="667F9E"/>
                                <w:sz w:val="20"/>
                                <w:szCs w:val="20"/>
                                <w:lang w:bidi="ar-SA"/>
                              </w:rPr>
                              <w:t>kartoffelecken sowie leckeres Gemüse. Auch sahnige Soßen können ersetzt werden durch Varianten mit saurer Sahne, Milch, Brühe oder fettarmen Schmelzkäse.</w:t>
                            </w:r>
                            <w:r w:rsidR="00E80AFE">
                              <w:rPr>
                                <w:rFonts w:ascii="Supria Sans Light" w:hAnsi="Supria Sans Light"/>
                                <w:bCs/>
                                <w:noProof w:val="0"/>
                                <w:color w:val="667F9E"/>
                                <w:sz w:val="20"/>
                                <w:szCs w:val="20"/>
                                <w:lang w:bidi="ar-SA"/>
                              </w:rPr>
                              <w:t xml:space="preserve"> Oder versucht einmal eine vegetarische Variante (siehe unseren leckeren vegetarischen Burger </w:t>
                            </w:r>
                            <w:r w:rsidR="00E80AFE" w:rsidRPr="00E80AFE">
                              <w:rPr>
                                <w:rFonts w:ascii="Segoe UI Emoji" w:eastAsia="Segoe UI Emoji" w:hAnsi="Segoe UI Emoji" w:cs="Segoe UI Emoji"/>
                                <w:bCs/>
                                <w:noProof w:val="0"/>
                                <w:color w:val="667F9E"/>
                                <w:sz w:val="20"/>
                                <w:szCs w:val="20"/>
                                <w:lang w:bidi="ar-SA"/>
                              </w:rPr>
                              <w:t>😊</w:t>
                            </w:r>
                            <w:r w:rsidR="00E80AFE">
                              <w:rPr>
                                <w:rFonts w:ascii="Segoe UI Emoji" w:eastAsia="Segoe UI Emoji" w:hAnsi="Segoe UI Emoji" w:cs="Segoe UI Emoji"/>
                                <w:bCs/>
                                <w:noProof w:val="0"/>
                                <w:color w:val="667F9E"/>
                                <w:sz w:val="20"/>
                                <w:szCs w:val="20"/>
                                <w:lang w:bidi="ar-SA"/>
                              </w:rPr>
                              <w:t>)</w:t>
                            </w:r>
                          </w:p>
                          <w:p w14:paraId="3359E3EE" w14:textId="77777777" w:rsidR="00867A94" w:rsidRPr="00B45C79" w:rsidRDefault="00D72BAE" w:rsidP="00D72BAE">
                            <w:pPr>
                              <w:spacing w:after="160"/>
                              <w:jc w:val="both"/>
                              <w:rPr>
                                <w:rFonts w:ascii="Supria Sans Light" w:hAnsi="Supria Sans Light"/>
                                <w:bCs/>
                                <w:noProof w:val="0"/>
                                <w:color w:val="667F9E"/>
                                <w:sz w:val="20"/>
                                <w:szCs w:val="20"/>
                                <w:lang w:bidi="ar-SA"/>
                              </w:rPr>
                            </w:pPr>
                            <w:r w:rsidRPr="00B45C79">
                              <w:rPr>
                                <w:rFonts w:ascii="Supria Sans Light" w:hAnsi="Supria Sans Light"/>
                                <w:bCs/>
                                <w:noProof w:val="0"/>
                                <w:color w:val="667F9E"/>
                                <w:sz w:val="20"/>
                                <w:szCs w:val="20"/>
                                <w:lang w:bidi="ar-SA"/>
                              </w:rPr>
                              <w:t xml:space="preserve">Sollte das Festessen aber doch etwas üppiger ausfallen – kein Problem: Nutzt einfach die Zeit, um draußen aktiv zu werden. Schon ein kleiner Osterspaziergang </w:t>
                            </w:r>
                            <w:r w:rsidR="002A0776">
                              <w:rPr>
                                <w:rFonts w:ascii="Supria Sans Light" w:hAnsi="Supria Sans Light"/>
                                <w:bCs/>
                                <w:noProof w:val="0"/>
                                <w:color w:val="667F9E"/>
                                <w:sz w:val="20"/>
                                <w:szCs w:val="20"/>
                                <w:lang w:bidi="ar-SA"/>
                              </w:rPr>
                              <w:t xml:space="preserve">an der frischen Luft </w:t>
                            </w:r>
                            <w:r w:rsidR="00DF48BE">
                              <w:rPr>
                                <w:rFonts w:ascii="Supria Sans Light" w:hAnsi="Supria Sans Light"/>
                                <w:bCs/>
                                <w:noProof w:val="0"/>
                                <w:color w:val="667F9E"/>
                                <w:sz w:val="20"/>
                                <w:szCs w:val="20"/>
                                <w:lang w:bidi="ar-SA"/>
                              </w:rPr>
                              <w:t>wirkt sich positiv auf das Kalorien</w:t>
                            </w:r>
                            <w:r w:rsidRPr="00B45C79">
                              <w:rPr>
                                <w:rFonts w:ascii="Supria Sans Light" w:hAnsi="Supria Sans Light"/>
                                <w:bCs/>
                                <w:noProof w:val="0"/>
                                <w:color w:val="667F9E"/>
                                <w:sz w:val="20"/>
                                <w:szCs w:val="20"/>
                                <w:lang w:bidi="ar-SA"/>
                              </w:rPr>
                              <w:t>konto aus und ku</w:t>
                            </w:r>
                            <w:r w:rsidR="00617E0D">
                              <w:rPr>
                                <w:rFonts w:ascii="Supria Sans Light" w:hAnsi="Supria Sans Light"/>
                                <w:bCs/>
                                <w:noProof w:val="0"/>
                                <w:color w:val="667F9E"/>
                                <w:sz w:val="20"/>
                                <w:szCs w:val="20"/>
                                <w:lang w:bidi="ar-SA"/>
                              </w:rPr>
                              <w:t>r</w:t>
                            </w:r>
                            <w:r w:rsidRPr="00B45C79">
                              <w:rPr>
                                <w:rFonts w:ascii="Supria Sans Light" w:hAnsi="Supria Sans Light"/>
                                <w:bCs/>
                                <w:noProof w:val="0"/>
                                <w:color w:val="667F9E"/>
                                <w:sz w:val="20"/>
                                <w:szCs w:val="20"/>
                                <w:lang w:bidi="ar-SA"/>
                              </w:rPr>
                              <w:t>belt die Fettverbrennung an.</w:t>
                            </w:r>
                          </w:p>
                          <w:p w14:paraId="1A89F96E" w14:textId="77777777" w:rsidR="00E80AFE" w:rsidRDefault="00E80AFE" w:rsidP="00D72BAE">
                            <w:pPr>
                              <w:spacing w:after="160"/>
                              <w:jc w:val="both"/>
                              <w:rPr>
                                <w:rFonts w:ascii="Supria Sans Light" w:hAnsi="Supria Sans Light"/>
                                <w:bCs/>
                                <w:noProof w:val="0"/>
                                <w:color w:val="667F9E"/>
                                <w:sz w:val="20"/>
                                <w:szCs w:val="20"/>
                                <w:lang w:bidi="ar-SA"/>
                              </w:rPr>
                            </w:pPr>
                            <w:r>
                              <w:rPr>
                                <w:rFonts w:ascii="Supria Sans Light" w:hAnsi="Supria Sans Light"/>
                                <w:bCs/>
                                <w:noProof w:val="0"/>
                                <w:color w:val="667F9E"/>
                                <w:sz w:val="20"/>
                                <w:szCs w:val="20"/>
                                <w:lang w:bidi="ar-SA"/>
                              </w:rPr>
                              <w:t>M</w:t>
                            </w:r>
                            <w:r w:rsidR="00617E0D">
                              <w:rPr>
                                <w:rFonts w:ascii="Supria Sans Light" w:hAnsi="Supria Sans Light"/>
                                <w:bCs/>
                                <w:noProof w:val="0"/>
                                <w:color w:val="667F9E"/>
                                <w:sz w:val="20"/>
                                <w:szCs w:val="20"/>
                                <w:lang w:bidi="ar-SA"/>
                              </w:rPr>
                              <w:t xml:space="preserve">öchtet Ihr </w:t>
                            </w:r>
                            <w:r>
                              <w:rPr>
                                <w:rFonts w:ascii="Supria Sans Light" w:hAnsi="Supria Sans Light"/>
                                <w:bCs/>
                                <w:noProof w:val="0"/>
                                <w:color w:val="667F9E"/>
                                <w:sz w:val="20"/>
                                <w:szCs w:val="20"/>
                                <w:lang w:bidi="ar-SA"/>
                              </w:rPr>
                              <w:t>einen etwas intensiveren Osterspaziergang machen, baut einfach unsere Ausfallschritte ein, das verbrennt noch mehr Kalorien und sorgt für schöne Beine und einen straffen Po.</w:t>
                            </w:r>
                            <w:r w:rsidR="00617E0D">
                              <w:rPr>
                                <w:rFonts w:ascii="Supria Sans Light" w:hAnsi="Supria Sans Light"/>
                                <w:bCs/>
                                <w:noProof w:val="0"/>
                                <w:color w:val="667F9E"/>
                                <w:sz w:val="20"/>
                                <w:szCs w:val="20"/>
                                <w:lang w:bidi="ar-SA"/>
                              </w:rPr>
                              <w:t xml:space="preserve"> </w:t>
                            </w:r>
                          </w:p>
                          <w:p w14:paraId="3A32ADE1" w14:textId="77777777" w:rsidR="00D72BAE" w:rsidRPr="00B45C79" w:rsidRDefault="00D72BAE" w:rsidP="00D72BAE">
                            <w:pPr>
                              <w:spacing w:after="160"/>
                              <w:jc w:val="both"/>
                              <w:rPr>
                                <w:rFonts w:ascii="Supria Sans Light" w:hAnsi="Supria Sans Light"/>
                                <w:bCs/>
                                <w:noProof w:val="0"/>
                                <w:color w:val="667F9E"/>
                                <w:sz w:val="20"/>
                                <w:szCs w:val="20"/>
                                <w:lang w:bidi="ar-SA"/>
                              </w:rPr>
                            </w:pPr>
                            <w:r w:rsidRPr="00B45C79">
                              <w:rPr>
                                <w:rFonts w:ascii="Supria Sans Light" w:hAnsi="Supria Sans Light"/>
                                <w:bCs/>
                                <w:noProof w:val="0"/>
                                <w:color w:val="667F9E"/>
                                <w:sz w:val="20"/>
                                <w:szCs w:val="20"/>
                                <w:lang w:bidi="ar-SA"/>
                              </w:rPr>
                              <w:t xml:space="preserve">Wir wünschen Euch allen </w:t>
                            </w:r>
                            <w:r w:rsidR="009D231B" w:rsidRPr="00B45C79">
                              <w:rPr>
                                <w:rFonts w:ascii="Supria Sans Light" w:hAnsi="Supria Sans Light"/>
                                <w:bCs/>
                                <w:noProof w:val="0"/>
                                <w:color w:val="667F9E"/>
                                <w:sz w:val="20"/>
                                <w:szCs w:val="20"/>
                                <w:lang w:bidi="ar-SA"/>
                              </w:rPr>
                              <w:t xml:space="preserve">eine schöne Osterzeit und </w:t>
                            </w:r>
                            <w:r w:rsidRPr="00B45C79">
                              <w:rPr>
                                <w:rFonts w:ascii="Supria Sans Light" w:hAnsi="Supria Sans Light"/>
                                <w:bCs/>
                                <w:noProof w:val="0"/>
                                <w:color w:val="667F9E"/>
                                <w:sz w:val="20"/>
                                <w:szCs w:val="20"/>
                                <w:lang w:bidi="ar-SA"/>
                              </w:rPr>
                              <w:t>ein frohes</w:t>
                            </w:r>
                            <w:r w:rsidR="009D231B" w:rsidRPr="00B45C79">
                              <w:rPr>
                                <w:rFonts w:ascii="Supria Sans Light" w:hAnsi="Supria Sans Light"/>
                                <w:bCs/>
                                <w:noProof w:val="0"/>
                                <w:color w:val="667F9E"/>
                                <w:sz w:val="20"/>
                                <w:szCs w:val="20"/>
                                <w:lang w:bidi="ar-SA"/>
                              </w:rPr>
                              <w:t xml:space="preserve">, </w:t>
                            </w:r>
                            <w:r w:rsidRPr="00B45C79">
                              <w:rPr>
                                <w:rFonts w:ascii="Supria Sans Light" w:hAnsi="Supria Sans Light"/>
                                <w:bCs/>
                                <w:noProof w:val="0"/>
                                <w:color w:val="667F9E"/>
                                <w:sz w:val="20"/>
                                <w:szCs w:val="20"/>
                                <w:lang w:bidi="ar-SA"/>
                              </w:rPr>
                              <w:t>erhol</w:t>
                            </w:r>
                            <w:r w:rsidR="00DF48BE">
                              <w:rPr>
                                <w:rFonts w:ascii="Supria Sans Light" w:hAnsi="Supria Sans Light"/>
                                <w:bCs/>
                                <w:noProof w:val="0"/>
                                <w:color w:val="667F9E"/>
                                <w:sz w:val="20"/>
                                <w:szCs w:val="20"/>
                                <w:lang w:bidi="ar-SA"/>
                              </w:rPr>
                              <w:t>sa</w:t>
                            </w:r>
                            <w:r w:rsidRPr="00B45C79">
                              <w:rPr>
                                <w:rFonts w:ascii="Supria Sans Light" w:hAnsi="Supria Sans Light"/>
                                <w:bCs/>
                                <w:noProof w:val="0"/>
                                <w:color w:val="667F9E"/>
                                <w:sz w:val="20"/>
                                <w:szCs w:val="20"/>
                                <w:lang w:bidi="ar-SA"/>
                              </w:rPr>
                              <w:t>mes Osterfest.</w:t>
                            </w:r>
                          </w:p>
                          <w:p w14:paraId="45455E10" w14:textId="77777777" w:rsidR="00D72BAE" w:rsidRPr="00B45C79" w:rsidRDefault="00F178D3" w:rsidP="00F178D3">
                            <w:pPr>
                              <w:jc w:val="both"/>
                              <w:rPr>
                                <w:rFonts w:ascii="Supria Sans Light" w:hAnsi="Supria Sans Light"/>
                                <w:bCs/>
                                <w:noProof w:val="0"/>
                                <w:color w:val="667F9E"/>
                                <w:sz w:val="20"/>
                                <w:szCs w:val="20"/>
                                <w:lang w:bidi="ar-SA"/>
                              </w:rPr>
                            </w:pPr>
                            <w:r>
                              <w:rPr>
                                <w:rFonts w:ascii="Supria Sans Light" w:hAnsi="Supria Sans Light"/>
                                <w:bCs/>
                                <w:noProof w:val="0"/>
                                <w:color w:val="667F9E"/>
                                <w:sz w:val="20"/>
                                <w:szCs w:val="20"/>
                                <w:lang w:bidi="ar-SA"/>
                              </w:rPr>
                              <w:t xml:space="preserve">Herzlichst, </w:t>
                            </w:r>
                            <w:r w:rsidR="00912D77">
                              <w:rPr>
                                <w:rFonts w:ascii="Supria Sans Light" w:hAnsi="Supria Sans Light"/>
                                <w:bCs/>
                                <w:noProof w:val="0"/>
                                <w:color w:val="667F9E"/>
                                <w:sz w:val="20"/>
                                <w:szCs w:val="20"/>
                                <w:lang w:bidi="ar-SA"/>
                              </w:rPr>
                              <w:t>Dein</w:t>
                            </w:r>
                            <w:r w:rsidR="00D72BAE" w:rsidRPr="00B45C79">
                              <w:rPr>
                                <w:rFonts w:ascii="Supria Sans Light" w:hAnsi="Supria Sans Light"/>
                                <w:bCs/>
                                <w:noProof w:val="0"/>
                                <w:color w:val="667F9E"/>
                                <w:sz w:val="20"/>
                                <w:szCs w:val="20"/>
                                <w:lang w:bidi="ar-SA"/>
                              </w:rPr>
                              <w:t xml:space="preserve"> Sporteve-Team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A18F0" id="Text Box 28" o:spid="_x0000_s1027" type="#_x0000_t202" style="position:absolute;margin-left:214.4pt;margin-top:364pt;width:322.4pt;height:402.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" filled="f" stroked="f">
                <v:textbox inset="0,0,0,0">
                  <w:txbxContent>
                    <w:p w14:paraId="423A54D9" w14:textId="77777777" w:rsidR="008100CF" w:rsidRPr="00100BDA" w:rsidRDefault="00D72BAE" w:rsidP="00225C98">
                      <w:pPr>
                        <w:pStyle w:val="Textkrper"/>
                        <w:spacing w:after="0"/>
                        <w:jc w:val="both"/>
                        <w:rPr>
                          <w:rFonts w:ascii="Heroic Condensed Medium" w:hAnsi="Heroic Condensed Medium"/>
                          <w:bCs/>
                          <w:i/>
                          <w:iCs/>
                          <w:color w:val="667F9E"/>
                          <w:sz w:val="48"/>
                          <w:szCs w:val="48"/>
                        </w:rPr>
                      </w:pPr>
                      <w:r>
                        <w:rPr>
                          <w:rFonts w:ascii="Heroic Condensed Medium" w:hAnsi="Heroic Condensed Medium"/>
                          <w:bCs/>
                          <w:i/>
                          <w:iCs/>
                          <w:color w:val="002647"/>
                          <w:sz w:val="48"/>
                          <w:szCs w:val="48"/>
                        </w:rPr>
                        <w:t>OSTERN</w:t>
                      </w:r>
                      <w:r w:rsidR="009D231B">
                        <w:rPr>
                          <w:rFonts w:ascii="Heroic Condensed Medium" w:hAnsi="Heroic Condensed Medium"/>
                          <w:bCs/>
                          <w:i/>
                          <w:iCs/>
                          <w:color w:val="002647"/>
                          <w:sz w:val="48"/>
                          <w:szCs w:val="48"/>
                        </w:rPr>
                        <w:t xml:space="preserve"> </w:t>
                      </w:r>
                      <w:r w:rsidR="00996799">
                        <w:rPr>
                          <w:rFonts w:ascii="Heroic Condensed Medium" w:hAnsi="Heroic Condensed Medium"/>
                          <w:bCs/>
                          <w:i/>
                          <w:iCs/>
                          <w:color w:val="002647"/>
                          <w:sz w:val="48"/>
                          <w:szCs w:val="48"/>
                        </w:rPr>
                        <w:t>STEHT VOR DER TÜR</w:t>
                      </w:r>
                    </w:p>
                    <w:p w14:paraId="52D5DA0E" w14:textId="77777777" w:rsidR="00985DA0" w:rsidRPr="009D231B" w:rsidRDefault="00985DA0" w:rsidP="00225C98">
                      <w:pPr>
                        <w:pStyle w:val="Textkrper"/>
                        <w:spacing w:after="0"/>
                        <w:jc w:val="both"/>
                        <w:rPr>
                          <w:rFonts w:ascii="Supria Sans Light" w:hAnsi="Supria Sans Light"/>
                          <w:bCs/>
                          <w:iCs/>
                          <w:color w:val="667F9E"/>
                          <w:sz w:val="22"/>
                          <w:szCs w:val="22"/>
                        </w:rPr>
                      </w:pPr>
                    </w:p>
                    <w:p w14:paraId="711B2107" w14:textId="77777777" w:rsidR="00A8280E" w:rsidRPr="00B45C79" w:rsidRDefault="00912D77" w:rsidP="000A30A8">
                      <w:pPr>
                        <w:spacing w:after="160"/>
                        <w:jc w:val="both"/>
                        <w:rPr>
                          <w:rFonts w:ascii="Supria Sans Light" w:hAnsi="Supria Sans Light"/>
                          <w:bCs/>
                          <w:noProof w:val="0"/>
                          <w:color w:val="667F9E"/>
                          <w:sz w:val="20"/>
                          <w:szCs w:val="20"/>
                          <w:lang w:bidi="ar-SA"/>
                        </w:rPr>
                      </w:pPr>
                      <w:r>
                        <w:rPr>
                          <w:rFonts w:ascii="Supria Sans Light" w:hAnsi="Supria Sans Light"/>
                          <w:bCs/>
                          <w:noProof w:val="0"/>
                          <w:color w:val="667F9E"/>
                          <w:sz w:val="20"/>
                          <w:szCs w:val="20"/>
                          <w:lang w:bidi="ar-SA"/>
                        </w:rPr>
                        <w:t>Liebes Mitglied,</w:t>
                      </w:r>
                    </w:p>
                    <w:p w14:paraId="38CEF07F" w14:textId="77777777" w:rsidR="00867A94" w:rsidRPr="00B45C79" w:rsidRDefault="00D72BAE" w:rsidP="00D72BAE">
                      <w:pPr>
                        <w:spacing w:after="160"/>
                        <w:jc w:val="both"/>
                        <w:rPr>
                          <w:rFonts w:ascii="Supria Sans Light" w:hAnsi="Supria Sans Light"/>
                          <w:bCs/>
                          <w:noProof w:val="0"/>
                          <w:color w:val="667F9E"/>
                          <w:sz w:val="20"/>
                          <w:szCs w:val="20"/>
                          <w:lang w:bidi="ar-SA"/>
                        </w:rPr>
                      </w:pPr>
                      <w:r w:rsidRPr="00B45C79">
                        <w:rPr>
                          <w:rFonts w:ascii="Supria Sans Light" w:hAnsi="Supria Sans Light"/>
                          <w:bCs/>
                          <w:noProof w:val="0"/>
                          <w:color w:val="667F9E"/>
                          <w:sz w:val="20"/>
                          <w:szCs w:val="20"/>
                          <w:lang w:bidi="ar-SA"/>
                        </w:rPr>
                        <w:t>e</w:t>
                      </w:r>
                      <w:r w:rsidR="00867A94" w:rsidRPr="00B45C79">
                        <w:rPr>
                          <w:rFonts w:ascii="Supria Sans Light" w:hAnsi="Supria Sans Light"/>
                          <w:bCs/>
                          <w:noProof w:val="0"/>
                          <w:color w:val="667F9E"/>
                          <w:sz w:val="20"/>
                          <w:szCs w:val="20"/>
                          <w:lang w:bidi="ar-SA"/>
                        </w:rPr>
                        <w:t>s ist Osterzeit.</w:t>
                      </w:r>
                    </w:p>
                    <w:p w14:paraId="75ED01CA" w14:textId="77777777" w:rsidR="00D72BAE" w:rsidRPr="00B45C79" w:rsidRDefault="009B3C40" w:rsidP="00D72BAE">
                      <w:pPr>
                        <w:spacing w:after="160"/>
                        <w:jc w:val="both"/>
                        <w:rPr>
                          <w:rFonts w:ascii="Supria Sans Light" w:hAnsi="Supria Sans Light"/>
                          <w:bCs/>
                          <w:noProof w:val="0"/>
                          <w:color w:val="667F9E"/>
                          <w:sz w:val="20"/>
                          <w:szCs w:val="20"/>
                          <w:lang w:bidi="ar-SA"/>
                        </w:rPr>
                      </w:pPr>
                      <w:r>
                        <w:rPr>
                          <w:rFonts w:ascii="Supria Sans Light" w:hAnsi="Supria Sans Light"/>
                          <w:bCs/>
                          <w:noProof w:val="0"/>
                          <w:color w:val="667F9E"/>
                          <w:sz w:val="20"/>
                          <w:szCs w:val="20"/>
                          <w:lang w:bidi="ar-SA"/>
                        </w:rPr>
                        <w:t xml:space="preserve">Für viele bedeutet das </w:t>
                      </w:r>
                      <w:r w:rsidR="00D72BAE" w:rsidRPr="00B45C79">
                        <w:rPr>
                          <w:rFonts w:ascii="Supria Sans Light" w:hAnsi="Supria Sans Light"/>
                          <w:bCs/>
                          <w:noProof w:val="0"/>
                          <w:color w:val="667F9E"/>
                          <w:sz w:val="20"/>
                          <w:szCs w:val="20"/>
                          <w:lang w:bidi="ar-SA"/>
                        </w:rPr>
                        <w:t>Stress und die Angst vor Gewichtszunahme, wenn bei Einladungen die falschen Geric</w:t>
                      </w:r>
                      <w:r w:rsidR="00617E0D">
                        <w:rPr>
                          <w:rFonts w:ascii="Supria Sans Light" w:hAnsi="Supria Sans Light"/>
                          <w:bCs/>
                          <w:noProof w:val="0"/>
                          <w:color w:val="667F9E"/>
                          <w:sz w:val="20"/>
                          <w:szCs w:val="20"/>
                          <w:lang w:bidi="ar-SA"/>
                        </w:rPr>
                        <w:t>h</w:t>
                      </w:r>
                      <w:r w:rsidR="00D72BAE" w:rsidRPr="00B45C79">
                        <w:rPr>
                          <w:rFonts w:ascii="Supria Sans Light" w:hAnsi="Supria Sans Light"/>
                          <w:bCs/>
                          <w:noProof w:val="0"/>
                          <w:color w:val="667F9E"/>
                          <w:sz w:val="20"/>
                          <w:szCs w:val="20"/>
                          <w:lang w:bidi="ar-SA"/>
                        </w:rPr>
                        <w:t>te serviert werden.</w:t>
                      </w:r>
                    </w:p>
                    <w:p w14:paraId="206A916E" w14:textId="77777777" w:rsidR="00D72BAE" w:rsidRPr="00B45C79" w:rsidRDefault="00D72BAE" w:rsidP="00D72BAE">
                      <w:pPr>
                        <w:spacing w:after="160"/>
                        <w:jc w:val="both"/>
                        <w:rPr>
                          <w:rFonts w:ascii="Supria Sans Light" w:hAnsi="Supria Sans Light"/>
                          <w:bCs/>
                          <w:noProof w:val="0"/>
                          <w:color w:val="667F9E"/>
                          <w:sz w:val="20"/>
                          <w:szCs w:val="20"/>
                          <w:lang w:bidi="ar-SA"/>
                        </w:rPr>
                      </w:pPr>
                      <w:r w:rsidRPr="00B45C79">
                        <w:rPr>
                          <w:rFonts w:ascii="Supria Sans Light" w:hAnsi="Supria Sans Light"/>
                          <w:bCs/>
                          <w:noProof w:val="0"/>
                          <w:color w:val="667F9E"/>
                          <w:sz w:val="20"/>
                          <w:szCs w:val="20"/>
                          <w:lang w:bidi="ar-SA"/>
                        </w:rPr>
                        <w:t>Aber es muss an den Festtagen ja nicht immer Gans, Lammkeule oder fetter Schweinebraten sein. Probiert es doch einfach einmal mit einer fettärmeren Variante wie Fisch, Hähnchen oder Pute. Dabei ist es allerdings auch wichtig die Beilagen zu „entschärfen“. Also keine fetten Kl</w:t>
                      </w:r>
                      <w:r w:rsidR="00DF48BE">
                        <w:rPr>
                          <w:rFonts w:ascii="Supria Sans Light" w:hAnsi="Supria Sans Light"/>
                          <w:bCs/>
                          <w:noProof w:val="0"/>
                          <w:color w:val="667F9E"/>
                          <w:sz w:val="20"/>
                          <w:szCs w:val="20"/>
                          <w:lang w:bidi="ar-SA"/>
                        </w:rPr>
                        <w:t>ö</w:t>
                      </w:r>
                      <w:r w:rsidRPr="00B45C79">
                        <w:rPr>
                          <w:rFonts w:ascii="Supria Sans Light" w:hAnsi="Supria Sans Light"/>
                          <w:bCs/>
                          <w:noProof w:val="0"/>
                          <w:color w:val="667F9E"/>
                          <w:sz w:val="20"/>
                          <w:szCs w:val="20"/>
                          <w:lang w:bidi="ar-SA"/>
                        </w:rPr>
                        <w:t>ße, Pommes oder Kroketten, sondern Salz-, Pellkartoffeln oder Süß</w:t>
                      </w:r>
                      <w:r w:rsidR="00F178D3">
                        <w:rPr>
                          <w:rFonts w:ascii="Supria Sans Light" w:hAnsi="Supria Sans Light"/>
                          <w:bCs/>
                          <w:noProof w:val="0"/>
                          <w:color w:val="667F9E"/>
                          <w:sz w:val="20"/>
                          <w:szCs w:val="20"/>
                          <w:lang w:bidi="ar-SA"/>
                        </w:rPr>
                        <w:t>-</w:t>
                      </w:r>
                      <w:r w:rsidRPr="00B45C79">
                        <w:rPr>
                          <w:rFonts w:ascii="Supria Sans Light" w:hAnsi="Supria Sans Light"/>
                          <w:bCs/>
                          <w:noProof w:val="0"/>
                          <w:color w:val="667F9E"/>
                          <w:sz w:val="20"/>
                          <w:szCs w:val="20"/>
                          <w:lang w:bidi="ar-SA"/>
                        </w:rPr>
                        <w:t>kartoffelecken sowie leckeres Gemüse. Auch sahnige Soßen können ersetzt werden durch Varianten mit saurer Sahne, Milch, Brühe oder fettarmen Schmelzkäse.</w:t>
                      </w:r>
                      <w:r w:rsidR="00E80AFE">
                        <w:rPr>
                          <w:rFonts w:ascii="Supria Sans Light" w:hAnsi="Supria Sans Light"/>
                          <w:bCs/>
                          <w:noProof w:val="0"/>
                          <w:color w:val="667F9E"/>
                          <w:sz w:val="20"/>
                          <w:szCs w:val="20"/>
                          <w:lang w:bidi="ar-SA"/>
                        </w:rPr>
                        <w:t xml:space="preserve"> Oder versucht einmal eine vegetarische Variante (siehe unseren leckeren vegetarischen Burger </w:t>
                      </w:r>
                      <w:r w:rsidR="00E80AFE" w:rsidRPr="00E80AFE">
                        <w:rPr>
                          <w:rFonts w:ascii="Segoe UI Emoji" w:eastAsia="Segoe UI Emoji" w:hAnsi="Segoe UI Emoji" w:cs="Segoe UI Emoji"/>
                          <w:bCs/>
                          <w:noProof w:val="0"/>
                          <w:color w:val="667F9E"/>
                          <w:sz w:val="20"/>
                          <w:szCs w:val="20"/>
                          <w:lang w:bidi="ar-SA"/>
                        </w:rPr>
                        <w:t>😊</w:t>
                      </w:r>
                      <w:r w:rsidR="00E80AFE">
                        <w:rPr>
                          <w:rFonts w:ascii="Segoe UI Emoji" w:eastAsia="Segoe UI Emoji" w:hAnsi="Segoe UI Emoji" w:cs="Segoe UI Emoji"/>
                          <w:bCs/>
                          <w:noProof w:val="0"/>
                          <w:color w:val="667F9E"/>
                          <w:sz w:val="20"/>
                          <w:szCs w:val="20"/>
                          <w:lang w:bidi="ar-SA"/>
                        </w:rPr>
                        <w:t>)</w:t>
                      </w:r>
                    </w:p>
                    <w:p w14:paraId="3359E3EE" w14:textId="77777777" w:rsidR="00867A94" w:rsidRPr="00B45C79" w:rsidRDefault="00D72BAE" w:rsidP="00D72BAE">
                      <w:pPr>
                        <w:spacing w:after="160"/>
                        <w:jc w:val="both"/>
                        <w:rPr>
                          <w:rFonts w:ascii="Supria Sans Light" w:hAnsi="Supria Sans Light"/>
                          <w:bCs/>
                          <w:noProof w:val="0"/>
                          <w:color w:val="667F9E"/>
                          <w:sz w:val="20"/>
                          <w:szCs w:val="20"/>
                          <w:lang w:bidi="ar-SA"/>
                        </w:rPr>
                      </w:pPr>
                      <w:r w:rsidRPr="00B45C79">
                        <w:rPr>
                          <w:rFonts w:ascii="Supria Sans Light" w:hAnsi="Supria Sans Light"/>
                          <w:bCs/>
                          <w:noProof w:val="0"/>
                          <w:color w:val="667F9E"/>
                          <w:sz w:val="20"/>
                          <w:szCs w:val="20"/>
                          <w:lang w:bidi="ar-SA"/>
                        </w:rPr>
                        <w:t xml:space="preserve">Sollte das Festessen aber doch etwas üppiger ausfallen – kein Problem: Nutzt einfach die Zeit, um draußen aktiv zu werden. Schon ein kleiner Osterspaziergang </w:t>
                      </w:r>
                      <w:r w:rsidR="002A0776">
                        <w:rPr>
                          <w:rFonts w:ascii="Supria Sans Light" w:hAnsi="Supria Sans Light"/>
                          <w:bCs/>
                          <w:noProof w:val="0"/>
                          <w:color w:val="667F9E"/>
                          <w:sz w:val="20"/>
                          <w:szCs w:val="20"/>
                          <w:lang w:bidi="ar-SA"/>
                        </w:rPr>
                        <w:t xml:space="preserve">an der frischen Luft </w:t>
                      </w:r>
                      <w:r w:rsidR="00DF48BE">
                        <w:rPr>
                          <w:rFonts w:ascii="Supria Sans Light" w:hAnsi="Supria Sans Light"/>
                          <w:bCs/>
                          <w:noProof w:val="0"/>
                          <w:color w:val="667F9E"/>
                          <w:sz w:val="20"/>
                          <w:szCs w:val="20"/>
                          <w:lang w:bidi="ar-SA"/>
                        </w:rPr>
                        <w:t>wirkt sich positiv auf das Kalorien</w:t>
                      </w:r>
                      <w:r w:rsidRPr="00B45C79">
                        <w:rPr>
                          <w:rFonts w:ascii="Supria Sans Light" w:hAnsi="Supria Sans Light"/>
                          <w:bCs/>
                          <w:noProof w:val="0"/>
                          <w:color w:val="667F9E"/>
                          <w:sz w:val="20"/>
                          <w:szCs w:val="20"/>
                          <w:lang w:bidi="ar-SA"/>
                        </w:rPr>
                        <w:t>konto aus und ku</w:t>
                      </w:r>
                      <w:r w:rsidR="00617E0D">
                        <w:rPr>
                          <w:rFonts w:ascii="Supria Sans Light" w:hAnsi="Supria Sans Light"/>
                          <w:bCs/>
                          <w:noProof w:val="0"/>
                          <w:color w:val="667F9E"/>
                          <w:sz w:val="20"/>
                          <w:szCs w:val="20"/>
                          <w:lang w:bidi="ar-SA"/>
                        </w:rPr>
                        <w:t>r</w:t>
                      </w:r>
                      <w:r w:rsidRPr="00B45C79">
                        <w:rPr>
                          <w:rFonts w:ascii="Supria Sans Light" w:hAnsi="Supria Sans Light"/>
                          <w:bCs/>
                          <w:noProof w:val="0"/>
                          <w:color w:val="667F9E"/>
                          <w:sz w:val="20"/>
                          <w:szCs w:val="20"/>
                          <w:lang w:bidi="ar-SA"/>
                        </w:rPr>
                        <w:t>belt die Fettverbrennung an.</w:t>
                      </w:r>
                    </w:p>
                    <w:p w14:paraId="1A89F96E" w14:textId="77777777" w:rsidR="00E80AFE" w:rsidRDefault="00E80AFE" w:rsidP="00D72BAE">
                      <w:pPr>
                        <w:spacing w:after="160"/>
                        <w:jc w:val="both"/>
                        <w:rPr>
                          <w:rFonts w:ascii="Supria Sans Light" w:hAnsi="Supria Sans Light"/>
                          <w:bCs/>
                          <w:noProof w:val="0"/>
                          <w:color w:val="667F9E"/>
                          <w:sz w:val="20"/>
                          <w:szCs w:val="20"/>
                          <w:lang w:bidi="ar-SA"/>
                        </w:rPr>
                      </w:pPr>
                      <w:r>
                        <w:rPr>
                          <w:rFonts w:ascii="Supria Sans Light" w:hAnsi="Supria Sans Light"/>
                          <w:bCs/>
                          <w:noProof w:val="0"/>
                          <w:color w:val="667F9E"/>
                          <w:sz w:val="20"/>
                          <w:szCs w:val="20"/>
                          <w:lang w:bidi="ar-SA"/>
                        </w:rPr>
                        <w:t>M</w:t>
                      </w:r>
                      <w:r w:rsidR="00617E0D">
                        <w:rPr>
                          <w:rFonts w:ascii="Supria Sans Light" w:hAnsi="Supria Sans Light"/>
                          <w:bCs/>
                          <w:noProof w:val="0"/>
                          <w:color w:val="667F9E"/>
                          <w:sz w:val="20"/>
                          <w:szCs w:val="20"/>
                          <w:lang w:bidi="ar-SA"/>
                        </w:rPr>
                        <w:t xml:space="preserve">öchtet Ihr </w:t>
                      </w:r>
                      <w:r>
                        <w:rPr>
                          <w:rFonts w:ascii="Supria Sans Light" w:hAnsi="Supria Sans Light"/>
                          <w:bCs/>
                          <w:noProof w:val="0"/>
                          <w:color w:val="667F9E"/>
                          <w:sz w:val="20"/>
                          <w:szCs w:val="20"/>
                          <w:lang w:bidi="ar-SA"/>
                        </w:rPr>
                        <w:t>einen etwas intensiveren Osterspaziergang machen, baut einfach unsere Ausfallschritte ein, das verbrennt noch mehr Kalorien und sorgt für schöne Beine und einen straffen Po.</w:t>
                      </w:r>
                      <w:r w:rsidR="00617E0D">
                        <w:rPr>
                          <w:rFonts w:ascii="Supria Sans Light" w:hAnsi="Supria Sans Light"/>
                          <w:bCs/>
                          <w:noProof w:val="0"/>
                          <w:color w:val="667F9E"/>
                          <w:sz w:val="20"/>
                          <w:szCs w:val="20"/>
                          <w:lang w:bidi="ar-SA"/>
                        </w:rPr>
                        <w:t xml:space="preserve"> </w:t>
                      </w:r>
                    </w:p>
                    <w:p w14:paraId="3A32ADE1" w14:textId="77777777" w:rsidR="00D72BAE" w:rsidRPr="00B45C79" w:rsidRDefault="00D72BAE" w:rsidP="00D72BAE">
                      <w:pPr>
                        <w:spacing w:after="160"/>
                        <w:jc w:val="both"/>
                        <w:rPr>
                          <w:rFonts w:ascii="Supria Sans Light" w:hAnsi="Supria Sans Light"/>
                          <w:bCs/>
                          <w:noProof w:val="0"/>
                          <w:color w:val="667F9E"/>
                          <w:sz w:val="20"/>
                          <w:szCs w:val="20"/>
                          <w:lang w:bidi="ar-SA"/>
                        </w:rPr>
                      </w:pPr>
                      <w:r w:rsidRPr="00B45C79">
                        <w:rPr>
                          <w:rFonts w:ascii="Supria Sans Light" w:hAnsi="Supria Sans Light"/>
                          <w:bCs/>
                          <w:noProof w:val="0"/>
                          <w:color w:val="667F9E"/>
                          <w:sz w:val="20"/>
                          <w:szCs w:val="20"/>
                          <w:lang w:bidi="ar-SA"/>
                        </w:rPr>
                        <w:t xml:space="preserve">Wir wünschen Euch allen </w:t>
                      </w:r>
                      <w:r w:rsidR="009D231B" w:rsidRPr="00B45C79">
                        <w:rPr>
                          <w:rFonts w:ascii="Supria Sans Light" w:hAnsi="Supria Sans Light"/>
                          <w:bCs/>
                          <w:noProof w:val="0"/>
                          <w:color w:val="667F9E"/>
                          <w:sz w:val="20"/>
                          <w:szCs w:val="20"/>
                          <w:lang w:bidi="ar-SA"/>
                        </w:rPr>
                        <w:t xml:space="preserve">eine schöne Osterzeit und </w:t>
                      </w:r>
                      <w:r w:rsidRPr="00B45C79">
                        <w:rPr>
                          <w:rFonts w:ascii="Supria Sans Light" w:hAnsi="Supria Sans Light"/>
                          <w:bCs/>
                          <w:noProof w:val="0"/>
                          <w:color w:val="667F9E"/>
                          <w:sz w:val="20"/>
                          <w:szCs w:val="20"/>
                          <w:lang w:bidi="ar-SA"/>
                        </w:rPr>
                        <w:t>ein frohes</w:t>
                      </w:r>
                      <w:r w:rsidR="009D231B" w:rsidRPr="00B45C79">
                        <w:rPr>
                          <w:rFonts w:ascii="Supria Sans Light" w:hAnsi="Supria Sans Light"/>
                          <w:bCs/>
                          <w:noProof w:val="0"/>
                          <w:color w:val="667F9E"/>
                          <w:sz w:val="20"/>
                          <w:szCs w:val="20"/>
                          <w:lang w:bidi="ar-SA"/>
                        </w:rPr>
                        <w:t xml:space="preserve">, </w:t>
                      </w:r>
                      <w:r w:rsidRPr="00B45C79">
                        <w:rPr>
                          <w:rFonts w:ascii="Supria Sans Light" w:hAnsi="Supria Sans Light"/>
                          <w:bCs/>
                          <w:noProof w:val="0"/>
                          <w:color w:val="667F9E"/>
                          <w:sz w:val="20"/>
                          <w:szCs w:val="20"/>
                          <w:lang w:bidi="ar-SA"/>
                        </w:rPr>
                        <w:t>erhol</w:t>
                      </w:r>
                      <w:r w:rsidR="00DF48BE">
                        <w:rPr>
                          <w:rFonts w:ascii="Supria Sans Light" w:hAnsi="Supria Sans Light"/>
                          <w:bCs/>
                          <w:noProof w:val="0"/>
                          <w:color w:val="667F9E"/>
                          <w:sz w:val="20"/>
                          <w:szCs w:val="20"/>
                          <w:lang w:bidi="ar-SA"/>
                        </w:rPr>
                        <w:t>sa</w:t>
                      </w:r>
                      <w:r w:rsidRPr="00B45C79">
                        <w:rPr>
                          <w:rFonts w:ascii="Supria Sans Light" w:hAnsi="Supria Sans Light"/>
                          <w:bCs/>
                          <w:noProof w:val="0"/>
                          <w:color w:val="667F9E"/>
                          <w:sz w:val="20"/>
                          <w:szCs w:val="20"/>
                          <w:lang w:bidi="ar-SA"/>
                        </w:rPr>
                        <w:t>mes Osterfest.</w:t>
                      </w:r>
                    </w:p>
                    <w:p w14:paraId="45455E10" w14:textId="77777777" w:rsidR="00D72BAE" w:rsidRPr="00B45C79" w:rsidRDefault="00F178D3" w:rsidP="00F178D3">
                      <w:pPr>
                        <w:jc w:val="both"/>
                        <w:rPr>
                          <w:rFonts w:ascii="Supria Sans Light" w:hAnsi="Supria Sans Light"/>
                          <w:bCs/>
                          <w:noProof w:val="0"/>
                          <w:color w:val="667F9E"/>
                          <w:sz w:val="20"/>
                          <w:szCs w:val="20"/>
                          <w:lang w:bidi="ar-SA"/>
                        </w:rPr>
                      </w:pPr>
                      <w:r>
                        <w:rPr>
                          <w:rFonts w:ascii="Supria Sans Light" w:hAnsi="Supria Sans Light"/>
                          <w:bCs/>
                          <w:noProof w:val="0"/>
                          <w:color w:val="667F9E"/>
                          <w:sz w:val="20"/>
                          <w:szCs w:val="20"/>
                          <w:lang w:bidi="ar-SA"/>
                        </w:rPr>
                        <w:t xml:space="preserve">Herzlichst, </w:t>
                      </w:r>
                      <w:r w:rsidR="00912D77">
                        <w:rPr>
                          <w:rFonts w:ascii="Supria Sans Light" w:hAnsi="Supria Sans Light"/>
                          <w:bCs/>
                          <w:noProof w:val="0"/>
                          <w:color w:val="667F9E"/>
                          <w:sz w:val="20"/>
                          <w:szCs w:val="20"/>
                          <w:lang w:bidi="ar-SA"/>
                        </w:rPr>
                        <w:t>Dein</w:t>
                      </w:r>
                      <w:r w:rsidR="00D72BAE" w:rsidRPr="00B45C79">
                        <w:rPr>
                          <w:rFonts w:ascii="Supria Sans Light" w:hAnsi="Supria Sans Light"/>
                          <w:bCs/>
                          <w:noProof w:val="0"/>
                          <w:color w:val="667F9E"/>
                          <w:sz w:val="20"/>
                          <w:szCs w:val="20"/>
                          <w:lang w:bidi="ar-SA"/>
                        </w:rPr>
                        <w:t xml:space="preserve"> Sporteve-Team</w:t>
                      </w:r>
                    </w:p>
                  </w:txbxContent>
                </v:textbox>
                <w10:wrap anchorx="page" anchory="page"/>
              </v:shape>
            </w:pict>
          </mc:Fallback>
        </mc:AlternateContent>
      </w:r>
    </w:p>
    <w:p w14:paraId="456BE644" w14:textId="77777777" w:rsidR="0054446D" w:rsidRPr="00AE4DE7" w:rsidRDefault="0054446D" w:rsidP="00A65231">
      <w:pPr>
        <w:tabs>
          <w:tab w:val="left" w:pos="3780"/>
        </w:tabs>
        <w:rPr>
          <w:rFonts w:ascii="Supria Sans Light" w:hAnsi="Supria Sans Light"/>
          <w:color w:val="002647"/>
          <w:spacing w:val="20"/>
        </w:rPr>
      </w:pPr>
    </w:p>
    <w:p w14:paraId="576D9AB7" w14:textId="77777777" w:rsidR="0054446D" w:rsidRPr="00AE4DE7" w:rsidRDefault="0054446D" w:rsidP="00A65231">
      <w:pPr>
        <w:tabs>
          <w:tab w:val="left" w:pos="3780"/>
        </w:tabs>
        <w:rPr>
          <w:rFonts w:ascii="Supria Sans Light" w:hAnsi="Supria Sans Light"/>
          <w:color w:val="002647"/>
          <w:spacing w:val="20"/>
        </w:rPr>
      </w:pPr>
    </w:p>
    <w:p w14:paraId="22D53A6B" w14:textId="77777777" w:rsidR="0054446D" w:rsidRPr="00AE4DE7" w:rsidRDefault="0054446D" w:rsidP="00A65231">
      <w:pPr>
        <w:tabs>
          <w:tab w:val="left" w:pos="3780"/>
        </w:tabs>
        <w:rPr>
          <w:rFonts w:ascii="Supria Sans Light" w:hAnsi="Supria Sans Light"/>
          <w:color w:val="002647"/>
          <w:spacing w:val="20"/>
        </w:rPr>
      </w:pPr>
    </w:p>
    <w:p w14:paraId="692EEFD6" w14:textId="77777777" w:rsidR="00650D48" w:rsidRPr="00AE4DE7" w:rsidRDefault="00650D48" w:rsidP="00AE4DE7">
      <w:pPr>
        <w:rPr>
          <w:rFonts w:ascii="Supria Sans Light" w:hAnsi="Supria Sans Light"/>
          <w:color w:val="002647"/>
          <w:spacing w:val="20"/>
        </w:rPr>
      </w:pPr>
    </w:p>
    <w:p w14:paraId="48B3E432" w14:textId="77777777" w:rsidR="004B5A7F" w:rsidRPr="00AE4DE7" w:rsidRDefault="00AE4DE7" w:rsidP="00AE4DE7">
      <w:pPr>
        <w:tabs>
          <w:tab w:val="left" w:pos="2835"/>
        </w:tabs>
        <w:rPr>
          <w:rFonts w:ascii="Supria Sans Light" w:hAnsi="Supria Sans Light"/>
          <w:color w:val="002647"/>
          <w:spacing w:val="20"/>
        </w:rPr>
      </w:pPr>
      <w:r w:rsidRPr="00AE4DE7">
        <w:rPr>
          <w:color w:val="002647"/>
          <w:spacing w:val="20"/>
          <w:lang w:bidi="ar-SA"/>
        </w:rPr>
        <mc:AlternateContent>
          <mc:Choice Requires="wps">
            <w:drawing>
              <wp:anchor distT="0" distB="0" distL="114300" distR="114300" simplePos="0" relativeHeight="251661824" behindDoc="0" locked="0" layoutInCell="0" allowOverlap="1" wp14:anchorId="7337D847" wp14:editId="407116D3">
                <wp:simplePos x="0" y="0"/>
                <wp:positionH relativeFrom="page">
                  <wp:posOffset>845820</wp:posOffset>
                </wp:positionH>
                <wp:positionV relativeFrom="page">
                  <wp:posOffset>5836920</wp:posOffset>
                </wp:positionV>
                <wp:extent cx="1584960" cy="3794760"/>
                <wp:effectExtent l="0" t="0" r="0" b="0"/>
                <wp:wrapNone/>
                <wp:docPr id="28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3794760"/>
                        </a:xfrm>
                        <a:prstGeom prst="rect">
                          <a:avLst/>
                        </a:prstGeom>
                        <a:noFill/>
                        <a:ln w="6350">
                          <a:solidFill>
                            <a:schemeClr val="tx1"/>
                          </a:solidFill>
                        </a:ln>
                        <a:effectLst>
                          <a:softEdge rad="63500"/>
                        </a:effectLst>
                      </wps:spPr>
                      <wps:txbx>
                        <w:txbxContent>
                          <w:p w14:paraId="71816B55" w14:textId="77777777" w:rsidR="00E55498" w:rsidRDefault="00BA7A1D" w:rsidP="00C46795">
                            <w:pPr>
                              <w:pStyle w:val="Textkrper"/>
                              <w:jc w:val="center"/>
                              <w:rPr>
                                <w:rFonts w:ascii="Heroic Condensed Medium" w:hAnsi="Heroic Condensed Medium"/>
                                <w:b/>
                                <w:bCs/>
                                <w:i/>
                                <w:iCs/>
                                <w:color w:val="002647"/>
                                <w:sz w:val="32"/>
                                <w:szCs w:val="32"/>
                              </w:rPr>
                            </w:pPr>
                            <w:r w:rsidRPr="009057B9">
                              <w:rPr>
                                <w:rFonts w:ascii="Heroic Condensed Medium" w:hAnsi="Heroic Condensed Medium"/>
                                <w:b/>
                                <w:bCs/>
                                <w:i/>
                                <w:iCs/>
                                <w:color w:val="002647"/>
                                <w:sz w:val="32"/>
                                <w:szCs w:val="32"/>
                              </w:rPr>
                              <w:t>K</w:t>
                            </w:r>
                            <w:r w:rsidR="001A486E">
                              <w:rPr>
                                <w:rFonts w:ascii="Heroic Condensed Medium" w:hAnsi="Heroic Condensed Medium"/>
                                <w:b/>
                                <w:bCs/>
                                <w:i/>
                                <w:iCs/>
                                <w:color w:val="002647"/>
                                <w:sz w:val="32"/>
                                <w:szCs w:val="32"/>
                              </w:rPr>
                              <w:t>ONTAKT &amp;</w:t>
                            </w:r>
                            <w:r w:rsidRPr="009057B9">
                              <w:rPr>
                                <w:rFonts w:ascii="Heroic Condensed Medium" w:hAnsi="Heroic Condensed Medium"/>
                                <w:b/>
                                <w:bCs/>
                                <w:i/>
                                <w:iCs/>
                                <w:color w:val="002647"/>
                                <w:sz w:val="32"/>
                                <w:szCs w:val="32"/>
                              </w:rPr>
                              <w:t xml:space="preserve"> ÖFFNUNG</w:t>
                            </w:r>
                            <w:r w:rsidR="0006630E">
                              <w:rPr>
                                <w:rFonts w:ascii="Heroic Condensed Medium" w:hAnsi="Heroic Condensed Medium"/>
                                <w:b/>
                                <w:bCs/>
                                <w:i/>
                                <w:iCs/>
                                <w:color w:val="002647"/>
                                <w:sz w:val="32"/>
                                <w:szCs w:val="32"/>
                              </w:rPr>
                              <w:t>S</w:t>
                            </w:r>
                            <w:r w:rsidRPr="009057B9">
                              <w:rPr>
                                <w:rFonts w:ascii="Heroic Condensed Medium" w:hAnsi="Heroic Condensed Medium"/>
                                <w:b/>
                                <w:bCs/>
                                <w:i/>
                                <w:iCs/>
                                <w:color w:val="002647"/>
                                <w:sz w:val="32"/>
                                <w:szCs w:val="32"/>
                              </w:rPr>
                              <w:t>ZEITEN</w:t>
                            </w:r>
                          </w:p>
                          <w:p w14:paraId="0CFF9EA2" w14:textId="77777777" w:rsidR="000A4787" w:rsidRPr="000A4787" w:rsidRDefault="000A4787" w:rsidP="000A4787">
                            <w:pPr>
                              <w:pStyle w:val="Textkrper"/>
                              <w:tabs>
                                <w:tab w:val="right" w:pos="2127"/>
                              </w:tabs>
                              <w:rPr>
                                <w:rFonts w:ascii="Supria Sans Light" w:hAnsi="Supria Sans Light"/>
                                <w:color w:val="97D2D4"/>
                                <w:u w:val="dotted"/>
                              </w:rPr>
                            </w:pPr>
                            <w:r>
                              <w:rPr>
                                <w:rFonts w:ascii="Supria Sans Light" w:hAnsi="Supria Sans Light"/>
                                <w:color w:val="97D2D4"/>
                                <w:u w:val="dotted"/>
                              </w:rPr>
                              <w:tab/>
                            </w:r>
                          </w:p>
                          <w:p w14:paraId="45755EFB" w14:textId="77777777" w:rsidR="00AE4DE7" w:rsidRPr="00E76D4B" w:rsidRDefault="00AE4DE7" w:rsidP="00AE4DE7">
                            <w:pPr>
                              <w:pStyle w:val="Textkrper-Zeileneinzug"/>
                              <w:tabs>
                                <w:tab w:val="clear" w:pos="180"/>
                              </w:tabs>
                              <w:spacing w:line="220" w:lineRule="exact"/>
                              <w:ind w:left="0" w:firstLine="0"/>
                              <w:rPr>
                                <w:rFonts w:ascii="Supria Sans Light" w:hAnsi="Supria Sans Light"/>
                                <w:color w:val="667F9E"/>
                              </w:rPr>
                            </w:pPr>
                          </w:p>
                          <w:p w14:paraId="42C98A84" w14:textId="77777777" w:rsidR="002D03E4" w:rsidRPr="002D03E4" w:rsidRDefault="002D03E4" w:rsidP="002D03E4">
                            <w:pPr>
                              <w:pStyle w:val="Textkrper"/>
                              <w:spacing w:after="0"/>
                              <w:rPr>
                                <w:rFonts w:ascii="Supria Sans Light" w:hAnsi="Supria Sans Light"/>
                                <w:color w:val="97D2D4"/>
                                <w:sz w:val="18"/>
                                <w:szCs w:val="18"/>
                              </w:rPr>
                            </w:pPr>
                            <w:r w:rsidRPr="002D03E4">
                              <w:rPr>
                                <w:rFonts w:ascii="Supria Sans Light" w:hAnsi="Supria Sans Light"/>
                                <w:b/>
                                <w:color w:val="667F9E"/>
                                <w:sz w:val="18"/>
                                <w:szCs w:val="18"/>
                              </w:rPr>
                              <w:t>Sporteve Club</w:t>
                            </w:r>
                          </w:p>
                          <w:p w14:paraId="48D3C0CB" w14:textId="77777777" w:rsidR="002D03E4" w:rsidRPr="002D03E4" w:rsidRDefault="002D03E4" w:rsidP="00422FAA">
                            <w:pPr>
                              <w:pStyle w:val="Textkrper-Zeileneinzug"/>
                              <w:tabs>
                                <w:tab w:val="clear" w:pos="180"/>
                              </w:tabs>
                              <w:spacing w:line="220" w:lineRule="exact"/>
                              <w:ind w:left="0" w:firstLine="0"/>
                              <w:rPr>
                                <w:rFonts w:ascii="Supria Sans Light" w:hAnsi="Supria Sans Light"/>
                                <w:b/>
                                <w:color w:val="667F9E"/>
                              </w:rPr>
                            </w:pPr>
                            <w:r w:rsidRPr="002D03E4">
                              <w:rPr>
                                <w:rFonts w:ascii="Supria Sans Light" w:hAnsi="Supria Sans Light"/>
                                <w:b/>
                                <w:color w:val="667F9E"/>
                              </w:rPr>
                              <w:t>Hamburg-Eppendorf</w:t>
                            </w:r>
                          </w:p>
                          <w:p w14:paraId="7E981996" w14:textId="77777777" w:rsidR="00E55498" w:rsidRPr="00FE10EE" w:rsidRDefault="00E55498" w:rsidP="00422FAA">
                            <w:pPr>
                              <w:pStyle w:val="Textkrper-Zeileneinzug"/>
                              <w:tabs>
                                <w:tab w:val="clear" w:pos="180"/>
                              </w:tabs>
                              <w:spacing w:line="220" w:lineRule="exact"/>
                              <w:ind w:left="0" w:firstLine="0"/>
                              <w:rPr>
                                <w:rFonts w:ascii="Supria Sans Light" w:hAnsi="Supria Sans Light"/>
                                <w:color w:val="667F9E"/>
                              </w:rPr>
                            </w:pPr>
                            <w:r w:rsidRPr="00FE10EE">
                              <w:rPr>
                                <w:rFonts w:ascii="Supria Sans Light" w:hAnsi="Supria Sans Light"/>
                                <w:color w:val="667F9E"/>
                              </w:rPr>
                              <w:t>Geschwister-Scholl-Str. 6</w:t>
                            </w:r>
                          </w:p>
                          <w:p w14:paraId="2C1A9AA3" w14:textId="77777777" w:rsidR="00E55498" w:rsidRPr="00FE10EE" w:rsidRDefault="00E55498" w:rsidP="00422FAA">
                            <w:pPr>
                              <w:pStyle w:val="Textkrper-Zeileneinzug"/>
                              <w:tabs>
                                <w:tab w:val="clear" w:pos="180"/>
                              </w:tabs>
                              <w:spacing w:line="220" w:lineRule="exact"/>
                              <w:ind w:left="0" w:firstLine="0"/>
                              <w:rPr>
                                <w:rFonts w:ascii="Supria Sans Light" w:hAnsi="Supria Sans Light"/>
                                <w:color w:val="667F9E"/>
                              </w:rPr>
                            </w:pPr>
                            <w:r w:rsidRPr="00FE10EE">
                              <w:rPr>
                                <w:rFonts w:ascii="Supria Sans Light" w:hAnsi="Supria Sans Light"/>
                                <w:color w:val="667F9E"/>
                              </w:rPr>
                              <w:t>20251 Hamburg</w:t>
                            </w:r>
                          </w:p>
                          <w:p w14:paraId="13AB1E88" w14:textId="77777777" w:rsidR="00AA455C" w:rsidRPr="00FE10EE" w:rsidRDefault="00AA455C" w:rsidP="003B7A7F">
                            <w:pPr>
                              <w:pStyle w:val="Textkrper-Zeileneinzug"/>
                              <w:tabs>
                                <w:tab w:val="clear" w:pos="180"/>
                              </w:tabs>
                              <w:spacing w:line="220" w:lineRule="exact"/>
                              <w:ind w:left="0" w:firstLine="0"/>
                              <w:rPr>
                                <w:rFonts w:ascii="Supria Sans Light" w:hAnsi="Supria Sans Light"/>
                                <w:color w:val="667F9E"/>
                              </w:rPr>
                            </w:pPr>
                          </w:p>
                          <w:p w14:paraId="26BF0D8A" w14:textId="77777777" w:rsidR="00625F3C" w:rsidRPr="00625F3C" w:rsidRDefault="00625F3C" w:rsidP="00625F3C">
                            <w:pPr>
                              <w:tabs>
                                <w:tab w:val="left" w:pos="284"/>
                              </w:tabs>
                              <w:spacing w:line="220" w:lineRule="exact"/>
                              <w:rPr>
                                <w:rFonts w:ascii="Supria Sans Light" w:hAnsi="Supria Sans Light"/>
                                <w:color w:val="667F9E"/>
                                <w:sz w:val="18"/>
                                <w:szCs w:val="18"/>
                              </w:rPr>
                            </w:pPr>
                            <w:r w:rsidRPr="00625F3C">
                              <w:rPr>
                                <w:rFonts w:ascii="Supria Sans Light" w:hAnsi="Supria Sans Light"/>
                                <w:b/>
                                <w:color w:val="667F9E"/>
                                <w:sz w:val="18"/>
                                <w:szCs w:val="18"/>
                              </w:rPr>
                              <w:t>T.</w:t>
                            </w:r>
                            <w:r w:rsidRPr="00625F3C">
                              <w:rPr>
                                <w:rFonts w:ascii="Supria Sans Light" w:hAnsi="Supria Sans Light"/>
                                <w:color w:val="667F9E"/>
                                <w:sz w:val="18"/>
                                <w:szCs w:val="18"/>
                              </w:rPr>
                              <w:tab/>
                              <w:t>040 · 72 96 46 35</w:t>
                            </w:r>
                          </w:p>
                          <w:p w14:paraId="0A774193" w14:textId="77777777" w:rsidR="00625F3C" w:rsidRPr="00625F3C" w:rsidRDefault="00625F3C" w:rsidP="00625F3C">
                            <w:pPr>
                              <w:tabs>
                                <w:tab w:val="left" w:pos="284"/>
                              </w:tabs>
                              <w:spacing w:line="220" w:lineRule="exact"/>
                              <w:rPr>
                                <w:rFonts w:ascii="Supria Sans Light" w:hAnsi="Supria Sans Light"/>
                                <w:color w:val="667F9E"/>
                                <w:sz w:val="18"/>
                                <w:szCs w:val="18"/>
                              </w:rPr>
                            </w:pPr>
                            <w:r w:rsidRPr="00625F3C">
                              <w:rPr>
                                <w:rFonts w:ascii="Supria Sans Light" w:hAnsi="Supria Sans Light"/>
                                <w:b/>
                                <w:color w:val="667F9E"/>
                                <w:sz w:val="18"/>
                                <w:szCs w:val="18"/>
                              </w:rPr>
                              <w:t>E.</w:t>
                            </w:r>
                            <w:r w:rsidRPr="00625F3C">
                              <w:rPr>
                                <w:rFonts w:ascii="Supria Sans Light" w:hAnsi="Supria Sans Light"/>
                                <w:color w:val="667F9E"/>
                                <w:sz w:val="18"/>
                                <w:szCs w:val="18"/>
                              </w:rPr>
                              <w:tab/>
                            </w:r>
                            <w:hyperlink r:id="rId10" w:history="1">
                              <w:r w:rsidRPr="00625F3C">
                                <w:rPr>
                                  <w:rFonts w:ascii="Supria Sans Light" w:hAnsi="Supria Sans Light"/>
                                  <w:color w:val="667F9E"/>
                                  <w:sz w:val="18"/>
                                  <w:szCs w:val="18"/>
                                </w:rPr>
                                <w:t>eppendorf@sporteve.de</w:t>
                              </w:r>
                            </w:hyperlink>
                          </w:p>
                          <w:p w14:paraId="1C1B6119" w14:textId="77777777" w:rsidR="00625F3C" w:rsidRPr="00625F3C" w:rsidRDefault="00625F3C" w:rsidP="00625F3C">
                            <w:pPr>
                              <w:tabs>
                                <w:tab w:val="left" w:pos="284"/>
                              </w:tabs>
                              <w:spacing w:line="220" w:lineRule="exact"/>
                              <w:rPr>
                                <w:rFonts w:ascii="Supria Sans Light" w:hAnsi="Supria Sans Light"/>
                                <w:color w:val="667F9E"/>
                                <w:sz w:val="18"/>
                                <w:szCs w:val="18"/>
                              </w:rPr>
                            </w:pPr>
                            <w:r w:rsidRPr="00625F3C">
                              <w:rPr>
                                <w:rFonts w:ascii="Supria Sans Light" w:hAnsi="Supria Sans Light"/>
                                <w:b/>
                                <w:color w:val="667F9E"/>
                                <w:sz w:val="18"/>
                                <w:szCs w:val="18"/>
                              </w:rPr>
                              <w:t>W.</w:t>
                            </w:r>
                            <w:r w:rsidRPr="00625F3C">
                              <w:rPr>
                                <w:rFonts w:ascii="Supria Sans Light" w:hAnsi="Supria Sans Light"/>
                                <w:color w:val="667F9E"/>
                                <w:sz w:val="18"/>
                                <w:szCs w:val="18"/>
                              </w:rPr>
                              <w:tab/>
                              <w:t>eppendorf.sporteve.de</w:t>
                            </w:r>
                          </w:p>
                          <w:p w14:paraId="6168B480" w14:textId="77777777" w:rsidR="00AA455C" w:rsidRPr="00625F3C" w:rsidRDefault="00AA455C" w:rsidP="00422FAA">
                            <w:pPr>
                              <w:pStyle w:val="Textkrper-Zeileneinzug"/>
                              <w:tabs>
                                <w:tab w:val="clear" w:pos="180"/>
                              </w:tabs>
                              <w:spacing w:line="220" w:lineRule="exact"/>
                              <w:ind w:left="0" w:firstLine="0"/>
                              <w:rPr>
                                <w:rFonts w:ascii="Supria Sans Light" w:hAnsi="Supria Sans Light"/>
                                <w:color w:val="667F9E"/>
                              </w:rPr>
                            </w:pPr>
                          </w:p>
                          <w:p w14:paraId="08E18A17" w14:textId="77777777" w:rsidR="00E55498" w:rsidRPr="00FE10EE" w:rsidRDefault="00E55498" w:rsidP="00422FAA">
                            <w:pPr>
                              <w:pStyle w:val="Textkrper-Zeileneinzug"/>
                              <w:tabs>
                                <w:tab w:val="clear" w:pos="180"/>
                              </w:tabs>
                              <w:spacing w:line="220" w:lineRule="exact"/>
                              <w:ind w:left="0" w:firstLine="0"/>
                              <w:rPr>
                                <w:rFonts w:ascii="Supria Sans Light" w:hAnsi="Supria Sans Light"/>
                                <w:color w:val="667F9E"/>
                              </w:rPr>
                            </w:pPr>
                            <w:r w:rsidRPr="00FE10EE">
                              <w:rPr>
                                <w:rFonts w:ascii="Supria Sans Light" w:hAnsi="Supria Sans Light"/>
                                <w:color w:val="667F9E"/>
                              </w:rPr>
                              <w:t>Geschäftsführung:</w:t>
                            </w:r>
                          </w:p>
                          <w:p w14:paraId="4F7B43EF" w14:textId="77777777" w:rsidR="00E55498" w:rsidRPr="00FE10EE" w:rsidRDefault="00E55498" w:rsidP="00422FAA">
                            <w:pPr>
                              <w:pStyle w:val="Textkrper-Zeileneinzug"/>
                              <w:tabs>
                                <w:tab w:val="clear" w:pos="180"/>
                              </w:tabs>
                              <w:spacing w:line="220" w:lineRule="exact"/>
                              <w:ind w:left="0" w:firstLine="0"/>
                              <w:rPr>
                                <w:rFonts w:ascii="Supria Sans Light" w:hAnsi="Supria Sans Light"/>
                                <w:color w:val="667F9E"/>
                              </w:rPr>
                            </w:pPr>
                            <w:r w:rsidRPr="00FE10EE">
                              <w:rPr>
                                <w:rFonts w:ascii="Supria Sans Light" w:hAnsi="Supria Sans Light"/>
                                <w:color w:val="667F9E"/>
                              </w:rPr>
                              <w:t>Sabine Knoche-Lenz</w:t>
                            </w:r>
                          </w:p>
                          <w:p w14:paraId="46EA0EC7" w14:textId="77777777" w:rsidR="00E55498" w:rsidRPr="00FE10EE" w:rsidRDefault="00E55498" w:rsidP="00422FAA">
                            <w:pPr>
                              <w:pStyle w:val="Textkrper-Zeileneinzug"/>
                              <w:tabs>
                                <w:tab w:val="clear" w:pos="180"/>
                              </w:tabs>
                              <w:spacing w:line="220" w:lineRule="exact"/>
                              <w:ind w:left="0" w:firstLine="0"/>
                              <w:rPr>
                                <w:rFonts w:ascii="Supria Sans Light" w:hAnsi="Supria Sans Light"/>
                                <w:color w:val="667F9E"/>
                              </w:rPr>
                            </w:pPr>
                          </w:p>
                          <w:p w14:paraId="1C45B1CD" w14:textId="77777777" w:rsidR="00E55498" w:rsidRPr="004A336B" w:rsidRDefault="003B7A7F" w:rsidP="001C7E8C">
                            <w:pPr>
                              <w:pStyle w:val="Textkrper-Zeileneinzug"/>
                              <w:tabs>
                                <w:tab w:val="clear" w:pos="180"/>
                                <w:tab w:val="right" w:pos="851"/>
                                <w:tab w:val="right" w:pos="993"/>
                                <w:tab w:val="right" w:pos="1843"/>
                              </w:tabs>
                              <w:spacing w:line="220" w:lineRule="exact"/>
                              <w:ind w:left="0" w:firstLine="0"/>
                              <w:jc w:val="both"/>
                              <w:rPr>
                                <w:rFonts w:ascii="Supria Sans Light" w:hAnsi="Supria Sans Light"/>
                                <w:color w:val="667F9E"/>
                              </w:rPr>
                            </w:pPr>
                            <w:r>
                              <w:rPr>
                                <w:rFonts w:ascii="Supria Sans Light" w:hAnsi="Supria Sans Light"/>
                                <w:color w:val="667F9E"/>
                              </w:rPr>
                              <w:t>MO.</w:t>
                            </w:r>
                            <w:r>
                              <w:rPr>
                                <w:rFonts w:ascii="Supria Sans Light" w:hAnsi="Supria Sans Light"/>
                                <w:color w:val="667F9E"/>
                              </w:rPr>
                              <w:tab/>
                              <w:t>8</w:t>
                            </w:r>
                            <w:r w:rsidR="004A336B" w:rsidRPr="004A336B">
                              <w:rPr>
                                <w:rFonts w:ascii="Supria Sans Light" w:hAnsi="Supria Sans Light"/>
                                <w:color w:val="667F9E"/>
                              </w:rPr>
                              <w:t>:30</w:t>
                            </w:r>
                            <w:r w:rsidR="001C7E8C">
                              <w:rPr>
                                <w:rFonts w:ascii="Supria Sans Light" w:hAnsi="Supria Sans Light"/>
                                <w:color w:val="667F9E"/>
                              </w:rPr>
                              <w:tab/>
                            </w:r>
                            <w:r w:rsidR="004A336B" w:rsidRPr="004A336B">
                              <w:rPr>
                                <w:rFonts w:ascii="Supria Sans Light" w:hAnsi="Supria Sans Light"/>
                                <w:color w:val="667F9E"/>
                              </w:rPr>
                              <w:t>–</w:t>
                            </w:r>
                            <w:r w:rsidR="001C7E8C">
                              <w:rPr>
                                <w:rFonts w:ascii="Supria Sans Light" w:hAnsi="Supria Sans Light"/>
                                <w:color w:val="667F9E"/>
                              </w:rPr>
                              <w:tab/>
                            </w:r>
                            <w:r w:rsidR="004A336B">
                              <w:rPr>
                                <w:rFonts w:ascii="Supria Sans Light" w:hAnsi="Supria Sans Light"/>
                                <w:color w:val="667F9E"/>
                              </w:rPr>
                              <w:t>2</w:t>
                            </w:r>
                            <w:r w:rsidR="004A336B" w:rsidRPr="004A336B">
                              <w:rPr>
                                <w:rFonts w:ascii="Supria Sans Light" w:hAnsi="Supria Sans Light"/>
                                <w:color w:val="667F9E"/>
                              </w:rPr>
                              <w:t>0:30</w:t>
                            </w:r>
                            <w:r w:rsidR="00E55498" w:rsidRPr="004A336B">
                              <w:rPr>
                                <w:rFonts w:ascii="Supria Sans Light" w:hAnsi="Supria Sans Light"/>
                                <w:color w:val="667F9E"/>
                              </w:rPr>
                              <w:t xml:space="preserve"> Uhr</w:t>
                            </w:r>
                          </w:p>
                          <w:p w14:paraId="38C2C038" w14:textId="77777777" w:rsidR="00E55498" w:rsidRPr="004A336B" w:rsidRDefault="001C7E8C" w:rsidP="001C7E8C">
                            <w:pPr>
                              <w:pStyle w:val="Textkrper-Zeileneinzug"/>
                              <w:tabs>
                                <w:tab w:val="clear" w:pos="180"/>
                                <w:tab w:val="right" w:pos="851"/>
                                <w:tab w:val="right" w:pos="993"/>
                                <w:tab w:val="right" w:pos="1843"/>
                              </w:tabs>
                              <w:spacing w:line="220" w:lineRule="exact"/>
                              <w:ind w:left="0" w:firstLine="0"/>
                              <w:jc w:val="both"/>
                              <w:rPr>
                                <w:rFonts w:ascii="Supria Sans Light" w:hAnsi="Supria Sans Light"/>
                                <w:color w:val="667F9E"/>
                              </w:rPr>
                            </w:pPr>
                            <w:r>
                              <w:rPr>
                                <w:rFonts w:ascii="Supria Sans Light" w:hAnsi="Supria Sans Light"/>
                                <w:color w:val="667F9E"/>
                              </w:rPr>
                              <w:t>DI.</w:t>
                            </w:r>
                            <w:r>
                              <w:rPr>
                                <w:rFonts w:ascii="Supria Sans Light" w:hAnsi="Supria Sans Light"/>
                                <w:color w:val="667F9E"/>
                              </w:rPr>
                              <w:tab/>
                              <w:t>8:30</w:t>
                            </w:r>
                            <w:r>
                              <w:rPr>
                                <w:rFonts w:ascii="Supria Sans Light" w:hAnsi="Supria Sans Light"/>
                                <w:color w:val="667F9E"/>
                              </w:rPr>
                              <w:tab/>
                            </w:r>
                            <w:r w:rsidR="003B7A7F">
                              <w:rPr>
                                <w:rFonts w:ascii="Supria Sans Light" w:hAnsi="Supria Sans Light"/>
                                <w:color w:val="667F9E"/>
                              </w:rPr>
                              <w:t>–</w:t>
                            </w:r>
                            <w:r>
                              <w:rPr>
                                <w:rFonts w:ascii="Supria Sans Light" w:hAnsi="Supria Sans Light"/>
                                <w:color w:val="667F9E"/>
                              </w:rPr>
                              <w:tab/>
                            </w:r>
                            <w:r w:rsidR="004A336B">
                              <w:rPr>
                                <w:rFonts w:ascii="Supria Sans Light" w:hAnsi="Supria Sans Light"/>
                                <w:color w:val="667F9E"/>
                              </w:rPr>
                              <w:t>2</w:t>
                            </w:r>
                            <w:r w:rsidR="004A336B" w:rsidRPr="004A336B">
                              <w:rPr>
                                <w:rFonts w:ascii="Supria Sans Light" w:hAnsi="Supria Sans Light"/>
                                <w:color w:val="667F9E"/>
                              </w:rPr>
                              <w:t>0:00 Uhr</w:t>
                            </w:r>
                          </w:p>
                          <w:p w14:paraId="2254E768" w14:textId="77777777" w:rsidR="00E55498" w:rsidRPr="004A336B" w:rsidRDefault="001C7E8C" w:rsidP="001C7E8C">
                            <w:pPr>
                              <w:pStyle w:val="Textkrper-Zeileneinzug"/>
                              <w:tabs>
                                <w:tab w:val="clear" w:pos="180"/>
                                <w:tab w:val="right" w:pos="851"/>
                                <w:tab w:val="right" w:pos="993"/>
                                <w:tab w:val="right" w:pos="1843"/>
                              </w:tabs>
                              <w:spacing w:line="220" w:lineRule="exact"/>
                              <w:ind w:left="0" w:firstLine="0"/>
                              <w:jc w:val="both"/>
                              <w:rPr>
                                <w:rFonts w:ascii="Supria Sans Light" w:hAnsi="Supria Sans Light"/>
                                <w:color w:val="667F9E"/>
                              </w:rPr>
                            </w:pPr>
                            <w:r>
                              <w:rPr>
                                <w:rFonts w:ascii="Supria Sans Light" w:hAnsi="Supria Sans Light"/>
                                <w:color w:val="667F9E"/>
                              </w:rPr>
                              <w:t>MI.</w:t>
                            </w:r>
                            <w:r>
                              <w:rPr>
                                <w:rFonts w:ascii="Supria Sans Light" w:hAnsi="Supria Sans Light"/>
                                <w:color w:val="667F9E"/>
                              </w:rPr>
                              <w:tab/>
                              <w:t>8:30</w:t>
                            </w:r>
                            <w:r>
                              <w:rPr>
                                <w:rFonts w:ascii="Supria Sans Light" w:hAnsi="Supria Sans Light"/>
                                <w:color w:val="667F9E"/>
                              </w:rPr>
                              <w:tab/>
                            </w:r>
                            <w:r w:rsidR="004A336B" w:rsidRPr="004A336B">
                              <w:rPr>
                                <w:rFonts w:ascii="Supria Sans Light" w:hAnsi="Supria Sans Light"/>
                                <w:color w:val="667F9E"/>
                              </w:rPr>
                              <w:t>–</w:t>
                            </w:r>
                            <w:r>
                              <w:rPr>
                                <w:rFonts w:ascii="Supria Sans Light" w:hAnsi="Supria Sans Light"/>
                                <w:color w:val="667F9E"/>
                              </w:rPr>
                              <w:tab/>
                            </w:r>
                            <w:r w:rsidR="004A336B" w:rsidRPr="004A336B">
                              <w:rPr>
                                <w:rFonts w:ascii="Supria Sans Light" w:hAnsi="Supria Sans Light"/>
                                <w:color w:val="667F9E"/>
                              </w:rPr>
                              <w:t>20:30 Uhr</w:t>
                            </w:r>
                          </w:p>
                          <w:p w14:paraId="2E3E4A10" w14:textId="77777777" w:rsidR="00E55498" w:rsidRPr="004A336B" w:rsidRDefault="003B7A7F" w:rsidP="001C7E8C">
                            <w:pPr>
                              <w:pStyle w:val="Textkrper-Zeileneinzug"/>
                              <w:tabs>
                                <w:tab w:val="clear" w:pos="180"/>
                                <w:tab w:val="right" w:pos="851"/>
                                <w:tab w:val="right" w:pos="993"/>
                                <w:tab w:val="right" w:pos="1843"/>
                              </w:tabs>
                              <w:spacing w:line="220" w:lineRule="exact"/>
                              <w:ind w:left="0" w:firstLine="0"/>
                              <w:jc w:val="both"/>
                              <w:rPr>
                                <w:rFonts w:ascii="Supria Sans Light" w:hAnsi="Supria Sans Light"/>
                                <w:color w:val="667F9E"/>
                              </w:rPr>
                            </w:pPr>
                            <w:r>
                              <w:rPr>
                                <w:rFonts w:ascii="Supria Sans Light" w:hAnsi="Supria Sans Light"/>
                                <w:color w:val="667F9E"/>
                              </w:rPr>
                              <w:t>DO.</w:t>
                            </w:r>
                            <w:r w:rsidR="001C7E8C">
                              <w:rPr>
                                <w:rFonts w:ascii="Supria Sans Light" w:hAnsi="Supria Sans Light"/>
                                <w:color w:val="667F9E"/>
                              </w:rPr>
                              <w:tab/>
                              <w:t>8:30</w:t>
                            </w:r>
                            <w:r w:rsidR="001C7E8C">
                              <w:rPr>
                                <w:rFonts w:ascii="Supria Sans Light" w:hAnsi="Supria Sans Light"/>
                                <w:color w:val="667F9E"/>
                              </w:rPr>
                              <w:tab/>
                            </w:r>
                            <w:r w:rsidR="001C7E8C" w:rsidRPr="004A336B">
                              <w:rPr>
                                <w:rFonts w:ascii="Supria Sans Light" w:hAnsi="Supria Sans Light"/>
                                <w:color w:val="667F9E"/>
                              </w:rPr>
                              <w:t>–</w:t>
                            </w:r>
                            <w:r w:rsidR="001C7E8C">
                              <w:rPr>
                                <w:rFonts w:ascii="Supria Sans Light" w:hAnsi="Supria Sans Light"/>
                                <w:color w:val="667F9E"/>
                              </w:rPr>
                              <w:tab/>
                            </w:r>
                            <w:r w:rsidR="004A336B">
                              <w:rPr>
                                <w:rFonts w:ascii="Supria Sans Light" w:hAnsi="Supria Sans Light"/>
                                <w:color w:val="667F9E"/>
                              </w:rPr>
                              <w:t>2</w:t>
                            </w:r>
                            <w:r w:rsidR="004A336B" w:rsidRPr="004A336B">
                              <w:rPr>
                                <w:rFonts w:ascii="Supria Sans Light" w:hAnsi="Supria Sans Light"/>
                                <w:color w:val="667F9E"/>
                              </w:rPr>
                              <w:t>0:30 Uhr</w:t>
                            </w:r>
                          </w:p>
                          <w:p w14:paraId="26AC1404" w14:textId="77777777" w:rsidR="00E55498" w:rsidRPr="004A336B" w:rsidRDefault="003B7A7F" w:rsidP="001C7E8C">
                            <w:pPr>
                              <w:pStyle w:val="Textkrper-Zeileneinzug"/>
                              <w:tabs>
                                <w:tab w:val="clear" w:pos="180"/>
                                <w:tab w:val="right" w:pos="851"/>
                                <w:tab w:val="right" w:pos="993"/>
                                <w:tab w:val="right" w:pos="1843"/>
                              </w:tabs>
                              <w:spacing w:line="220" w:lineRule="exact"/>
                              <w:ind w:left="0" w:firstLine="0"/>
                              <w:jc w:val="both"/>
                              <w:rPr>
                                <w:rFonts w:ascii="Supria Sans Light" w:hAnsi="Supria Sans Light"/>
                                <w:color w:val="667F9E"/>
                              </w:rPr>
                            </w:pPr>
                            <w:r>
                              <w:rPr>
                                <w:rFonts w:ascii="Supria Sans Light" w:hAnsi="Supria Sans Light"/>
                                <w:color w:val="667F9E"/>
                              </w:rPr>
                              <w:t>FR.</w:t>
                            </w:r>
                            <w:r>
                              <w:rPr>
                                <w:rFonts w:ascii="Supria Sans Light" w:hAnsi="Supria Sans Light"/>
                                <w:color w:val="667F9E"/>
                              </w:rPr>
                              <w:tab/>
                              <w:t>8</w:t>
                            </w:r>
                            <w:r w:rsidR="004A336B" w:rsidRPr="004A336B">
                              <w:rPr>
                                <w:rFonts w:ascii="Supria Sans Light" w:hAnsi="Supria Sans Light"/>
                                <w:color w:val="667F9E"/>
                              </w:rPr>
                              <w:t>:30</w:t>
                            </w:r>
                            <w:r w:rsidR="001C7E8C">
                              <w:rPr>
                                <w:rFonts w:ascii="Supria Sans Light" w:hAnsi="Supria Sans Light"/>
                                <w:color w:val="667F9E"/>
                              </w:rPr>
                              <w:tab/>
                            </w:r>
                            <w:r w:rsidR="004A336B" w:rsidRPr="004A336B">
                              <w:rPr>
                                <w:rFonts w:ascii="Supria Sans Light" w:hAnsi="Supria Sans Light"/>
                                <w:color w:val="667F9E"/>
                              </w:rPr>
                              <w:t>–</w:t>
                            </w:r>
                            <w:r w:rsidR="001C7E8C">
                              <w:rPr>
                                <w:rFonts w:ascii="Supria Sans Light" w:hAnsi="Supria Sans Light"/>
                                <w:color w:val="667F9E"/>
                              </w:rPr>
                              <w:tab/>
                            </w:r>
                            <w:r w:rsidR="004A336B" w:rsidRPr="004A336B">
                              <w:rPr>
                                <w:rFonts w:ascii="Supria Sans Light" w:hAnsi="Supria Sans Light"/>
                                <w:color w:val="667F9E"/>
                              </w:rPr>
                              <w:t>20:00 Uhr</w:t>
                            </w:r>
                          </w:p>
                          <w:p w14:paraId="3288ACE1" w14:textId="77777777" w:rsidR="00E55498" w:rsidRPr="004A336B" w:rsidRDefault="00E55498" w:rsidP="006136B5">
                            <w:pPr>
                              <w:pStyle w:val="Textkrper-Zeileneinzug"/>
                              <w:tabs>
                                <w:tab w:val="clear" w:pos="180"/>
                                <w:tab w:val="right" w:pos="851"/>
                                <w:tab w:val="right" w:pos="993"/>
                                <w:tab w:val="right" w:pos="1843"/>
                              </w:tabs>
                              <w:spacing w:line="220" w:lineRule="exact"/>
                              <w:ind w:left="0" w:firstLine="0"/>
                              <w:jc w:val="both"/>
                              <w:rPr>
                                <w:rFonts w:ascii="Supria Sans Light" w:hAnsi="Supria Sans Light"/>
                                <w:color w:val="667F9E"/>
                              </w:rPr>
                            </w:pPr>
                            <w:r w:rsidRPr="004A336B">
                              <w:rPr>
                                <w:rFonts w:ascii="Supria Sans Light" w:hAnsi="Supria Sans Light"/>
                                <w:color w:val="667F9E"/>
                              </w:rPr>
                              <w:t>SA.</w:t>
                            </w:r>
                            <w:r w:rsidR="003B7A7F">
                              <w:rPr>
                                <w:rFonts w:ascii="Supria Sans Light" w:hAnsi="Supria Sans Light"/>
                                <w:color w:val="667F9E"/>
                              </w:rPr>
                              <w:tab/>
                              <w:t>9:00</w:t>
                            </w:r>
                            <w:r w:rsidR="001C7E8C">
                              <w:rPr>
                                <w:rFonts w:ascii="Supria Sans Light" w:hAnsi="Supria Sans Light"/>
                                <w:color w:val="667F9E"/>
                              </w:rPr>
                              <w:tab/>
                              <w:t>–</w:t>
                            </w:r>
                            <w:r w:rsidR="001C7E8C">
                              <w:rPr>
                                <w:rFonts w:ascii="Supria Sans Light" w:hAnsi="Supria Sans Light"/>
                                <w:color w:val="667F9E"/>
                              </w:rPr>
                              <w:tab/>
                            </w:r>
                            <w:r w:rsidR="003B7A7F">
                              <w:rPr>
                                <w:rFonts w:ascii="Supria Sans Light" w:hAnsi="Supria Sans Light"/>
                                <w:color w:val="667F9E"/>
                              </w:rPr>
                              <w:t>1</w:t>
                            </w:r>
                            <w:r w:rsidR="004A336B" w:rsidRPr="004A336B">
                              <w:rPr>
                                <w:rFonts w:ascii="Supria Sans Light" w:hAnsi="Supria Sans Light"/>
                                <w:color w:val="667F9E"/>
                              </w:rPr>
                              <w:t>5:00 Uhr</w:t>
                            </w:r>
                          </w:p>
                          <w:p w14:paraId="405CFBE5" w14:textId="77777777" w:rsidR="001A486E" w:rsidRPr="00FE10EE" w:rsidRDefault="00E55498" w:rsidP="001C7E8C">
                            <w:pPr>
                              <w:pStyle w:val="Textkrper-Zeileneinzug"/>
                              <w:tabs>
                                <w:tab w:val="clear" w:pos="180"/>
                                <w:tab w:val="right" w:pos="851"/>
                                <w:tab w:val="right" w:pos="993"/>
                                <w:tab w:val="right" w:pos="1843"/>
                              </w:tabs>
                              <w:spacing w:line="360" w:lineRule="auto"/>
                              <w:ind w:left="0" w:firstLine="0"/>
                              <w:jc w:val="both"/>
                              <w:rPr>
                                <w:rFonts w:ascii="Supria Sans Light" w:hAnsi="Supria Sans Light"/>
                                <w:color w:val="667F9E"/>
                              </w:rPr>
                            </w:pPr>
                            <w:r w:rsidRPr="004A336B">
                              <w:rPr>
                                <w:rFonts w:ascii="Supria Sans Light" w:hAnsi="Supria Sans Light"/>
                                <w:color w:val="667F9E"/>
                              </w:rPr>
                              <w:t>SO.</w:t>
                            </w:r>
                            <w:r w:rsidR="003B7A7F">
                              <w:rPr>
                                <w:rFonts w:ascii="Supria Sans Light" w:hAnsi="Supria Sans Light"/>
                                <w:color w:val="667F9E"/>
                              </w:rPr>
                              <w:tab/>
                            </w:r>
                            <w:r w:rsidR="004A336B">
                              <w:rPr>
                                <w:rFonts w:ascii="Supria Sans Light" w:hAnsi="Supria Sans Light"/>
                                <w:color w:val="667F9E"/>
                              </w:rPr>
                              <w:t>10:00</w:t>
                            </w:r>
                            <w:r w:rsidR="001C7E8C">
                              <w:rPr>
                                <w:rFonts w:ascii="Supria Sans Light" w:hAnsi="Supria Sans Light"/>
                                <w:color w:val="667F9E"/>
                              </w:rPr>
                              <w:tab/>
                              <w:t>–</w:t>
                            </w:r>
                            <w:r w:rsidR="001C7E8C">
                              <w:rPr>
                                <w:rFonts w:ascii="Supria Sans Light" w:hAnsi="Supria Sans Light"/>
                                <w:color w:val="667F9E"/>
                              </w:rPr>
                              <w:tab/>
                            </w:r>
                            <w:r w:rsidR="003B7A7F">
                              <w:rPr>
                                <w:rFonts w:ascii="Supria Sans Light" w:hAnsi="Supria Sans Light"/>
                                <w:color w:val="667F9E"/>
                              </w:rPr>
                              <w:t>1</w:t>
                            </w:r>
                            <w:r w:rsidR="004A336B" w:rsidRPr="004A336B">
                              <w:rPr>
                                <w:rFonts w:ascii="Supria Sans Light" w:hAnsi="Supria Sans Light"/>
                                <w:color w:val="667F9E"/>
                              </w:rPr>
                              <w:t>2:00 Uhr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7D847" id="Text Box 10" o:spid="_x0000_s1028" type="#_x0000_t202" style="position:absolute;margin-left:66.6pt;margin-top:459.6pt;width:124.8pt;height:298.8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" o:allowincell="f" filled="f" strokecolor="black [3213]" strokeweight=".5pt">
                <v:textbox>
                  <w:txbxContent>
                    <w:p w14:paraId="71816B55" w14:textId="77777777" w:rsidR="00E55498" w:rsidRDefault="00BA7A1D" w:rsidP="00C46795">
                      <w:pPr>
                        <w:pStyle w:val="Textkrper"/>
                        <w:jc w:val="center"/>
                        <w:rPr>
                          <w:rFonts w:ascii="Heroic Condensed Medium" w:hAnsi="Heroic Condensed Medium"/>
                          <w:b/>
                          <w:bCs/>
                          <w:i/>
                          <w:iCs/>
                          <w:color w:val="002647"/>
                          <w:sz w:val="32"/>
                          <w:szCs w:val="32"/>
                        </w:rPr>
                      </w:pPr>
                      <w:r w:rsidRPr="009057B9">
                        <w:rPr>
                          <w:rFonts w:ascii="Heroic Condensed Medium" w:hAnsi="Heroic Condensed Medium"/>
                          <w:b/>
                          <w:bCs/>
                          <w:i/>
                          <w:iCs/>
                          <w:color w:val="002647"/>
                          <w:sz w:val="32"/>
                          <w:szCs w:val="32"/>
                        </w:rPr>
                        <w:t>K</w:t>
                      </w:r>
                      <w:r w:rsidR="001A486E">
                        <w:rPr>
                          <w:rFonts w:ascii="Heroic Condensed Medium" w:hAnsi="Heroic Condensed Medium"/>
                          <w:b/>
                          <w:bCs/>
                          <w:i/>
                          <w:iCs/>
                          <w:color w:val="002647"/>
                          <w:sz w:val="32"/>
                          <w:szCs w:val="32"/>
                        </w:rPr>
                        <w:t>ONTAKT &amp;</w:t>
                      </w:r>
                      <w:r w:rsidRPr="009057B9">
                        <w:rPr>
                          <w:rFonts w:ascii="Heroic Condensed Medium" w:hAnsi="Heroic Condensed Medium"/>
                          <w:b/>
                          <w:bCs/>
                          <w:i/>
                          <w:iCs/>
                          <w:color w:val="002647"/>
                          <w:sz w:val="32"/>
                          <w:szCs w:val="32"/>
                        </w:rPr>
                        <w:t xml:space="preserve"> ÖFFNUNG</w:t>
                      </w:r>
                      <w:r w:rsidR="0006630E">
                        <w:rPr>
                          <w:rFonts w:ascii="Heroic Condensed Medium" w:hAnsi="Heroic Condensed Medium"/>
                          <w:b/>
                          <w:bCs/>
                          <w:i/>
                          <w:iCs/>
                          <w:color w:val="002647"/>
                          <w:sz w:val="32"/>
                          <w:szCs w:val="32"/>
                        </w:rPr>
                        <w:t>S</w:t>
                      </w:r>
                      <w:r w:rsidRPr="009057B9">
                        <w:rPr>
                          <w:rFonts w:ascii="Heroic Condensed Medium" w:hAnsi="Heroic Condensed Medium"/>
                          <w:b/>
                          <w:bCs/>
                          <w:i/>
                          <w:iCs/>
                          <w:color w:val="002647"/>
                          <w:sz w:val="32"/>
                          <w:szCs w:val="32"/>
                        </w:rPr>
                        <w:t>ZEITEN</w:t>
                      </w:r>
                    </w:p>
                    <w:p w14:paraId="0CFF9EA2" w14:textId="77777777" w:rsidR="000A4787" w:rsidRPr="000A4787" w:rsidRDefault="000A4787" w:rsidP="000A4787">
                      <w:pPr>
                        <w:pStyle w:val="Textkrper"/>
                        <w:tabs>
                          <w:tab w:val="right" w:pos="2127"/>
                        </w:tabs>
                        <w:rPr>
                          <w:rFonts w:ascii="Supria Sans Light" w:hAnsi="Supria Sans Light"/>
                          <w:color w:val="97D2D4"/>
                          <w:u w:val="dotted"/>
                        </w:rPr>
                      </w:pPr>
                      <w:r>
                        <w:rPr>
                          <w:rFonts w:ascii="Supria Sans Light" w:hAnsi="Supria Sans Light"/>
                          <w:color w:val="97D2D4"/>
                          <w:u w:val="dotted"/>
                        </w:rPr>
                        <w:tab/>
                      </w:r>
                    </w:p>
                    <w:p w14:paraId="45755EFB" w14:textId="77777777" w:rsidR="00AE4DE7" w:rsidRPr="00E76D4B" w:rsidRDefault="00AE4DE7" w:rsidP="00AE4DE7">
                      <w:pPr>
                        <w:pStyle w:val="Textkrper-Zeileneinzug"/>
                        <w:tabs>
                          <w:tab w:val="clear" w:pos="180"/>
                        </w:tabs>
                        <w:spacing w:line="220" w:lineRule="exact"/>
                        <w:ind w:left="0" w:firstLine="0"/>
                        <w:rPr>
                          <w:rFonts w:ascii="Supria Sans Light" w:hAnsi="Supria Sans Light"/>
                          <w:color w:val="667F9E"/>
                        </w:rPr>
                      </w:pPr>
                    </w:p>
                    <w:p w14:paraId="42C98A84" w14:textId="77777777" w:rsidR="002D03E4" w:rsidRPr="002D03E4" w:rsidRDefault="002D03E4" w:rsidP="002D03E4">
                      <w:pPr>
                        <w:pStyle w:val="Textkrper"/>
                        <w:spacing w:after="0"/>
                        <w:rPr>
                          <w:rFonts w:ascii="Supria Sans Light" w:hAnsi="Supria Sans Light"/>
                          <w:color w:val="97D2D4"/>
                          <w:sz w:val="18"/>
                          <w:szCs w:val="18"/>
                        </w:rPr>
                      </w:pPr>
                      <w:r w:rsidRPr="002D03E4">
                        <w:rPr>
                          <w:rFonts w:ascii="Supria Sans Light" w:hAnsi="Supria Sans Light"/>
                          <w:b/>
                          <w:color w:val="667F9E"/>
                          <w:sz w:val="18"/>
                          <w:szCs w:val="18"/>
                        </w:rPr>
                        <w:t>Sporteve Club</w:t>
                      </w:r>
                    </w:p>
                    <w:p w14:paraId="48D3C0CB" w14:textId="77777777" w:rsidR="002D03E4" w:rsidRPr="002D03E4" w:rsidRDefault="002D03E4" w:rsidP="00422FAA">
                      <w:pPr>
                        <w:pStyle w:val="Textkrper-Zeileneinzug"/>
                        <w:tabs>
                          <w:tab w:val="clear" w:pos="180"/>
                        </w:tabs>
                        <w:spacing w:line="220" w:lineRule="exact"/>
                        <w:ind w:left="0" w:firstLine="0"/>
                        <w:rPr>
                          <w:rFonts w:ascii="Supria Sans Light" w:hAnsi="Supria Sans Light"/>
                          <w:b/>
                          <w:color w:val="667F9E"/>
                        </w:rPr>
                      </w:pPr>
                      <w:r w:rsidRPr="002D03E4">
                        <w:rPr>
                          <w:rFonts w:ascii="Supria Sans Light" w:hAnsi="Supria Sans Light"/>
                          <w:b/>
                          <w:color w:val="667F9E"/>
                        </w:rPr>
                        <w:t>Hamburg-Eppendorf</w:t>
                      </w:r>
                    </w:p>
                    <w:p w14:paraId="7E981996" w14:textId="77777777" w:rsidR="00E55498" w:rsidRPr="00FE10EE" w:rsidRDefault="00E55498" w:rsidP="00422FAA">
                      <w:pPr>
                        <w:pStyle w:val="Textkrper-Zeileneinzug"/>
                        <w:tabs>
                          <w:tab w:val="clear" w:pos="180"/>
                        </w:tabs>
                        <w:spacing w:line="220" w:lineRule="exact"/>
                        <w:ind w:left="0" w:firstLine="0"/>
                        <w:rPr>
                          <w:rFonts w:ascii="Supria Sans Light" w:hAnsi="Supria Sans Light"/>
                          <w:color w:val="667F9E"/>
                        </w:rPr>
                      </w:pPr>
                      <w:r w:rsidRPr="00FE10EE">
                        <w:rPr>
                          <w:rFonts w:ascii="Supria Sans Light" w:hAnsi="Supria Sans Light"/>
                          <w:color w:val="667F9E"/>
                        </w:rPr>
                        <w:t>Geschwister-Scholl-Str. 6</w:t>
                      </w:r>
                    </w:p>
                    <w:p w14:paraId="2C1A9AA3" w14:textId="77777777" w:rsidR="00E55498" w:rsidRPr="00FE10EE" w:rsidRDefault="00E55498" w:rsidP="00422FAA">
                      <w:pPr>
                        <w:pStyle w:val="Textkrper-Zeileneinzug"/>
                        <w:tabs>
                          <w:tab w:val="clear" w:pos="180"/>
                        </w:tabs>
                        <w:spacing w:line="220" w:lineRule="exact"/>
                        <w:ind w:left="0" w:firstLine="0"/>
                        <w:rPr>
                          <w:rFonts w:ascii="Supria Sans Light" w:hAnsi="Supria Sans Light"/>
                          <w:color w:val="667F9E"/>
                        </w:rPr>
                      </w:pPr>
                      <w:r w:rsidRPr="00FE10EE">
                        <w:rPr>
                          <w:rFonts w:ascii="Supria Sans Light" w:hAnsi="Supria Sans Light"/>
                          <w:color w:val="667F9E"/>
                        </w:rPr>
                        <w:t>20251 Hamburg</w:t>
                      </w:r>
                    </w:p>
                    <w:p w14:paraId="13AB1E88" w14:textId="77777777" w:rsidR="00AA455C" w:rsidRPr="00FE10EE" w:rsidRDefault="00AA455C" w:rsidP="003B7A7F">
                      <w:pPr>
                        <w:pStyle w:val="Textkrper-Zeileneinzug"/>
                        <w:tabs>
                          <w:tab w:val="clear" w:pos="180"/>
                        </w:tabs>
                        <w:spacing w:line="220" w:lineRule="exact"/>
                        <w:ind w:left="0" w:firstLine="0"/>
                        <w:rPr>
                          <w:rFonts w:ascii="Supria Sans Light" w:hAnsi="Supria Sans Light"/>
                          <w:color w:val="667F9E"/>
                        </w:rPr>
                      </w:pPr>
                    </w:p>
                    <w:p w14:paraId="26BF0D8A" w14:textId="77777777" w:rsidR="00625F3C" w:rsidRPr="00625F3C" w:rsidRDefault="00625F3C" w:rsidP="00625F3C">
                      <w:pPr>
                        <w:tabs>
                          <w:tab w:val="left" w:pos="284"/>
                        </w:tabs>
                        <w:spacing w:line="220" w:lineRule="exact"/>
                        <w:rPr>
                          <w:rFonts w:ascii="Supria Sans Light" w:hAnsi="Supria Sans Light"/>
                          <w:color w:val="667F9E"/>
                          <w:sz w:val="18"/>
                          <w:szCs w:val="18"/>
                        </w:rPr>
                      </w:pPr>
                      <w:r w:rsidRPr="00625F3C">
                        <w:rPr>
                          <w:rFonts w:ascii="Supria Sans Light" w:hAnsi="Supria Sans Light"/>
                          <w:b/>
                          <w:color w:val="667F9E"/>
                          <w:sz w:val="18"/>
                          <w:szCs w:val="18"/>
                        </w:rPr>
                        <w:t>T.</w:t>
                      </w:r>
                      <w:r w:rsidRPr="00625F3C">
                        <w:rPr>
                          <w:rFonts w:ascii="Supria Sans Light" w:hAnsi="Supria Sans Light"/>
                          <w:color w:val="667F9E"/>
                          <w:sz w:val="18"/>
                          <w:szCs w:val="18"/>
                        </w:rPr>
                        <w:tab/>
                        <w:t>040 · 72 96 46 35</w:t>
                      </w:r>
                    </w:p>
                    <w:p w14:paraId="0A774193" w14:textId="77777777" w:rsidR="00625F3C" w:rsidRPr="00625F3C" w:rsidRDefault="00625F3C" w:rsidP="00625F3C">
                      <w:pPr>
                        <w:tabs>
                          <w:tab w:val="left" w:pos="284"/>
                        </w:tabs>
                        <w:spacing w:line="220" w:lineRule="exact"/>
                        <w:rPr>
                          <w:rFonts w:ascii="Supria Sans Light" w:hAnsi="Supria Sans Light"/>
                          <w:color w:val="667F9E"/>
                          <w:sz w:val="18"/>
                          <w:szCs w:val="18"/>
                        </w:rPr>
                      </w:pPr>
                      <w:r w:rsidRPr="00625F3C">
                        <w:rPr>
                          <w:rFonts w:ascii="Supria Sans Light" w:hAnsi="Supria Sans Light"/>
                          <w:b/>
                          <w:color w:val="667F9E"/>
                          <w:sz w:val="18"/>
                          <w:szCs w:val="18"/>
                        </w:rPr>
                        <w:t>E.</w:t>
                      </w:r>
                      <w:r w:rsidRPr="00625F3C">
                        <w:rPr>
                          <w:rFonts w:ascii="Supria Sans Light" w:hAnsi="Supria Sans Light"/>
                          <w:color w:val="667F9E"/>
                          <w:sz w:val="18"/>
                          <w:szCs w:val="18"/>
                        </w:rPr>
                        <w:tab/>
                      </w:r>
                      <w:hyperlink r:id="rId11" w:history="1">
                        <w:r w:rsidRPr="00625F3C">
                          <w:rPr>
                            <w:rFonts w:ascii="Supria Sans Light" w:hAnsi="Supria Sans Light"/>
                            <w:color w:val="667F9E"/>
                            <w:sz w:val="18"/>
                            <w:szCs w:val="18"/>
                          </w:rPr>
                          <w:t>eppendorf@sporteve.de</w:t>
                        </w:r>
                      </w:hyperlink>
                    </w:p>
                    <w:p w14:paraId="1C1B6119" w14:textId="77777777" w:rsidR="00625F3C" w:rsidRPr="00625F3C" w:rsidRDefault="00625F3C" w:rsidP="00625F3C">
                      <w:pPr>
                        <w:tabs>
                          <w:tab w:val="left" w:pos="284"/>
                        </w:tabs>
                        <w:spacing w:line="220" w:lineRule="exact"/>
                        <w:rPr>
                          <w:rFonts w:ascii="Supria Sans Light" w:hAnsi="Supria Sans Light"/>
                          <w:color w:val="667F9E"/>
                          <w:sz w:val="18"/>
                          <w:szCs w:val="18"/>
                        </w:rPr>
                      </w:pPr>
                      <w:r w:rsidRPr="00625F3C">
                        <w:rPr>
                          <w:rFonts w:ascii="Supria Sans Light" w:hAnsi="Supria Sans Light"/>
                          <w:b/>
                          <w:color w:val="667F9E"/>
                          <w:sz w:val="18"/>
                          <w:szCs w:val="18"/>
                        </w:rPr>
                        <w:t>W.</w:t>
                      </w:r>
                      <w:r w:rsidRPr="00625F3C">
                        <w:rPr>
                          <w:rFonts w:ascii="Supria Sans Light" w:hAnsi="Supria Sans Light"/>
                          <w:color w:val="667F9E"/>
                          <w:sz w:val="18"/>
                          <w:szCs w:val="18"/>
                        </w:rPr>
                        <w:tab/>
                        <w:t>eppendorf.sporteve.de</w:t>
                      </w:r>
                    </w:p>
                    <w:p w14:paraId="6168B480" w14:textId="77777777" w:rsidR="00AA455C" w:rsidRPr="00625F3C" w:rsidRDefault="00AA455C" w:rsidP="00422FAA">
                      <w:pPr>
                        <w:pStyle w:val="Textkrper-Zeileneinzug"/>
                        <w:tabs>
                          <w:tab w:val="clear" w:pos="180"/>
                        </w:tabs>
                        <w:spacing w:line="220" w:lineRule="exact"/>
                        <w:ind w:left="0" w:firstLine="0"/>
                        <w:rPr>
                          <w:rFonts w:ascii="Supria Sans Light" w:hAnsi="Supria Sans Light"/>
                          <w:color w:val="667F9E"/>
                        </w:rPr>
                      </w:pPr>
                    </w:p>
                    <w:p w14:paraId="08E18A17" w14:textId="77777777" w:rsidR="00E55498" w:rsidRPr="00FE10EE" w:rsidRDefault="00E55498" w:rsidP="00422FAA">
                      <w:pPr>
                        <w:pStyle w:val="Textkrper-Zeileneinzug"/>
                        <w:tabs>
                          <w:tab w:val="clear" w:pos="180"/>
                        </w:tabs>
                        <w:spacing w:line="220" w:lineRule="exact"/>
                        <w:ind w:left="0" w:firstLine="0"/>
                        <w:rPr>
                          <w:rFonts w:ascii="Supria Sans Light" w:hAnsi="Supria Sans Light"/>
                          <w:color w:val="667F9E"/>
                        </w:rPr>
                      </w:pPr>
                      <w:r w:rsidRPr="00FE10EE">
                        <w:rPr>
                          <w:rFonts w:ascii="Supria Sans Light" w:hAnsi="Supria Sans Light"/>
                          <w:color w:val="667F9E"/>
                        </w:rPr>
                        <w:t>Geschäftsführung:</w:t>
                      </w:r>
                    </w:p>
                    <w:p w14:paraId="4F7B43EF" w14:textId="77777777" w:rsidR="00E55498" w:rsidRPr="00FE10EE" w:rsidRDefault="00E55498" w:rsidP="00422FAA">
                      <w:pPr>
                        <w:pStyle w:val="Textkrper-Zeileneinzug"/>
                        <w:tabs>
                          <w:tab w:val="clear" w:pos="180"/>
                        </w:tabs>
                        <w:spacing w:line="220" w:lineRule="exact"/>
                        <w:ind w:left="0" w:firstLine="0"/>
                        <w:rPr>
                          <w:rFonts w:ascii="Supria Sans Light" w:hAnsi="Supria Sans Light"/>
                          <w:color w:val="667F9E"/>
                        </w:rPr>
                      </w:pPr>
                      <w:r w:rsidRPr="00FE10EE">
                        <w:rPr>
                          <w:rFonts w:ascii="Supria Sans Light" w:hAnsi="Supria Sans Light"/>
                          <w:color w:val="667F9E"/>
                        </w:rPr>
                        <w:t>Sabine Knoche-Lenz</w:t>
                      </w:r>
                    </w:p>
                    <w:p w14:paraId="46EA0EC7" w14:textId="77777777" w:rsidR="00E55498" w:rsidRPr="00FE10EE" w:rsidRDefault="00E55498" w:rsidP="00422FAA">
                      <w:pPr>
                        <w:pStyle w:val="Textkrper-Zeileneinzug"/>
                        <w:tabs>
                          <w:tab w:val="clear" w:pos="180"/>
                        </w:tabs>
                        <w:spacing w:line="220" w:lineRule="exact"/>
                        <w:ind w:left="0" w:firstLine="0"/>
                        <w:rPr>
                          <w:rFonts w:ascii="Supria Sans Light" w:hAnsi="Supria Sans Light"/>
                          <w:color w:val="667F9E"/>
                        </w:rPr>
                      </w:pPr>
                    </w:p>
                    <w:p w14:paraId="1C45B1CD" w14:textId="77777777" w:rsidR="00E55498" w:rsidRPr="004A336B" w:rsidRDefault="003B7A7F" w:rsidP="001C7E8C">
                      <w:pPr>
                        <w:pStyle w:val="Textkrper-Zeileneinzug"/>
                        <w:tabs>
                          <w:tab w:val="clear" w:pos="180"/>
                          <w:tab w:val="right" w:pos="851"/>
                          <w:tab w:val="right" w:pos="993"/>
                          <w:tab w:val="right" w:pos="1843"/>
                        </w:tabs>
                        <w:spacing w:line="220" w:lineRule="exact"/>
                        <w:ind w:left="0" w:firstLine="0"/>
                        <w:jc w:val="both"/>
                        <w:rPr>
                          <w:rFonts w:ascii="Supria Sans Light" w:hAnsi="Supria Sans Light"/>
                          <w:color w:val="667F9E"/>
                        </w:rPr>
                      </w:pPr>
                      <w:r>
                        <w:rPr>
                          <w:rFonts w:ascii="Supria Sans Light" w:hAnsi="Supria Sans Light"/>
                          <w:color w:val="667F9E"/>
                        </w:rPr>
                        <w:t>MO.</w:t>
                      </w:r>
                      <w:r>
                        <w:rPr>
                          <w:rFonts w:ascii="Supria Sans Light" w:hAnsi="Supria Sans Light"/>
                          <w:color w:val="667F9E"/>
                        </w:rPr>
                        <w:tab/>
                        <w:t>8</w:t>
                      </w:r>
                      <w:r w:rsidR="004A336B" w:rsidRPr="004A336B">
                        <w:rPr>
                          <w:rFonts w:ascii="Supria Sans Light" w:hAnsi="Supria Sans Light"/>
                          <w:color w:val="667F9E"/>
                        </w:rPr>
                        <w:t>:30</w:t>
                      </w:r>
                      <w:r w:rsidR="001C7E8C">
                        <w:rPr>
                          <w:rFonts w:ascii="Supria Sans Light" w:hAnsi="Supria Sans Light"/>
                          <w:color w:val="667F9E"/>
                        </w:rPr>
                        <w:tab/>
                      </w:r>
                      <w:r w:rsidR="004A336B" w:rsidRPr="004A336B">
                        <w:rPr>
                          <w:rFonts w:ascii="Supria Sans Light" w:hAnsi="Supria Sans Light"/>
                          <w:color w:val="667F9E"/>
                        </w:rPr>
                        <w:t>–</w:t>
                      </w:r>
                      <w:r w:rsidR="001C7E8C">
                        <w:rPr>
                          <w:rFonts w:ascii="Supria Sans Light" w:hAnsi="Supria Sans Light"/>
                          <w:color w:val="667F9E"/>
                        </w:rPr>
                        <w:tab/>
                      </w:r>
                      <w:r w:rsidR="004A336B">
                        <w:rPr>
                          <w:rFonts w:ascii="Supria Sans Light" w:hAnsi="Supria Sans Light"/>
                          <w:color w:val="667F9E"/>
                        </w:rPr>
                        <w:t>2</w:t>
                      </w:r>
                      <w:r w:rsidR="004A336B" w:rsidRPr="004A336B">
                        <w:rPr>
                          <w:rFonts w:ascii="Supria Sans Light" w:hAnsi="Supria Sans Light"/>
                          <w:color w:val="667F9E"/>
                        </w:rPr>
                        <w:t>0:30</w:t>
                      </w:r>
                      <w:r w:rsidR="00E55498" w:rsidRPr="004A336B">
                        <w:rPr>
                          <w:rFonts w:ascii="Supria Sans Light" w:hAnsi="Supria Sans Light"/>
                          <w:color w:val="667F9E"/>
                        </w:rPr>
                        <w:t xml:space="preserve"> Uhr</w:t>
                      </w:r>
                    </w:p>
                    <w:p w14:paraId="38C2C038" w14:textId="77777777" w:rsidR="00E55498" w:rsidRPr="004A336B" w:rsidRDefault="001C7E8C" w:rsidP="001C7E8C">
                      <w:pPr>
                        <w:pStyle w:val="Textkrper-Zeileneinzug"/>
                        <w:tabs>
                          <w:tab w:val="clear" w:pos="180"/>
                          <w:tab w:val="right" w:pos="851"/>
                          <w:tab w:val="right" w:pos="993"/>
                          <w:tab w:val="right" w:pos="1843"/>
                        </w:tabs>
                        <w:spacing w:line="220" w:lineRule="exact"/>
                        <w:ind w:left="0" w:firstLine="0"/>
                        <w:jc w:val="both"/>
                        <w:rPr>
                          <w:rFonts w:ascii="Supria Sans Light" w:hAnsi="Supria Sans Light"/>
                          <w:color w:val="667F9E"/>
                        </w:rPr>
                      </w:pPr>
                      <w:r>
                        <w:rPr>
                          <w:rFonts w:ascii="Supria Sans Light" w:hAnsi="Supria Sans Light"/>
                          <w:color w:val="667F9E"/>
                        </w:rPr>
                        <w:t>DI.</w:t>
                      </w:r>
                      <w:r>
                        <w:rPr>
                          <w:rFonts w:ascii="Supria Sans Light" w:hAnsi="Supria Sans Light"/>
                          <w:color w:val="667F9E"/>
                        </w:rPr>
                        <w:tab/>
                        <w:t>8:30</w:t>
                      </w:r>
                      <w:r>
                        <w:rPr>
                          <w:rFonts w:ascii="Supria Sans Light" w:hAnsi="Supria Sans Light"/>
                          <w:color w:val="667F9E"/>
                        </w:rPr>
                        <w:tab/>
                      </w:r>
                      <w:r w:rsidR="003B7A7F">
                        <w:rPr>
                          <w:rFonts w:ascii="Supria Sans Light" w:hAnsi="Supria Sans Light"/>
                          <w:color w:val="667F9E"/>
                        </w:rPr>
                        <w:t>–</w:t>
                      </w:r>
                      <w:r>
                        <w:rPr>
                          <w:rFonts w:ascii="Supria Sans Light" w:hAnsi="Supria Sans Light"/>
                          <w:color w:val="667F9E"/>
                        </w:rPr>
                        <w:tab/>
                      </w:r>
                      <w:r w:rsidR="004A336B">
                        <w:rPr>
                          <w:rFonts w:ascii="Supria Sans Light" w:hAnsi="Supria Sans Light"/>
                          <w:color w:val="667F9E"/>
                        </w:rPr>
                        <w:t>2</w:t>
                      </w:r>
                      <w:r w:rsidR="004A336B" w:rsidRPr="004A336B">
                        <w:rPr>
                          <w:rFonts w:ascii="Supria Sans Light" w:hAnsi="Supria Sans Light"/>
                          <w:color w:val="667F9E"/>
                        </w:rPr>
                        <w:t>0:00 Uhr</w:t>
                      </w:r>
                    </w:p>
                    <w:p w14:paraId="2254E768" w14:textId="77777777" w:rsidR="00E55498" w:rsidRPr="004A336B" w:rsidRDefault="001C7E8C" w:rsidP="001C7E8C">
                      <w:pPr>
                        <w:pStyle w:val="Textkrper-Zeileneinzug"/>
                        <w:tabs>
                          <w:tab w:val="clear" w:pos="180"/>
                          <w:tab w:val="right" w:pos="851"/>
                          <w:tab w:val="right" w:pos="993"/>
                          <w:tab w:val="right" w:pos="1843"/>
                        </w:tabs>
                        <w:spacing w:line="220" w:lineRule="exact"/>
                        <w:ind w:left="0" w:firstLine="0"/>
                        <w:jc w:val="both"/>
                        <w:rPr>
                          <w:rFonts w:ascii="Supria Sans Light" w:hAnsi="Supria Sans Light"/>
                          <w:color w:val="667F9E"/>
                        </w:rPr>
                      </w:pPr>
                      <w:r>
                        <w:rPr>
                          <w:rFonts w:ascii="Supria Sans Light" w:hAnsi="Supria Sans Light"/>
                          <w:color w:val="667F9E"/>
                        </w:rPr>
                        <w:t>MI.</w:t>
                      </w:r>
                      <w:r>
                        <w:rPr>
                          <w:rFonts w:ascii="Supria Sans Light" w:hAnsi="Supria Sans Light"/>
                          <w:color w:val="667F9E"/>
                        </w:rPr>
                        <w:tab/>
                        <w:t>8:30</w:t>
                      </w:r>
                      <w:r>
                        <w:rPr>
                          <w:rFonts w:ascii="Supria Sans Light" w:hAnsi="Supria Sans Light"/>
                          <w:color w:val="667F9E"/>
                        </w:rPr>
                        <w:tab/>
                      </w:r>
                      <w:r w:rsidR="004A336B" w:rsidRPr="004A336B">
                        <w:rPr>
                          <w:rFonts w:ascii="Supria Sans Light" w:hAnsi="Supria Sans Light"/>
                          <w:color w:val="667F9E"/>
                        </w:rPr>
                        <w:t>–</w:t>
                      </w:r>
                      <w:r>
                        <w:rPr>
                          <w:rFonts w:ascii="Supria Sans Light" w:hAnsi="Supria Sans Light"/>
                          <w:color w:val="667F9E"/>
                        </w:rPr>
                        <w:tab/>
                      </w:r>
                      <w:r w:rsidR="004A336B" w:rsidRPr="004A336B">
                        <w:rPr>
                          <w:rFonts w:ascii="Supria Sans Light" w:hAnsi="Supria Sans Light"/>
                          <w:color w:val="667F9E"/>
                        </w:rPr>
                        <w:t>20:30 Uhr</w:t>
                      </w:r>
                    </w:p>
                    <w:p w14:paraId="2E3E4A10" w14:textId="77777777" w:rsidR="00E55498" w:rsidRPr="004A336B" w:rsidRDefault="003B7A7F" w:rsidP="001C7E8C">
                      <w:pPr>
                        <w:pStyle w:val="Textkrper-Zeileneinzug"/>
                        <w:tabs>
                          <w:tab w:val="clear" w:pos="180"/>
                          <w:tab w:val="right" w:pos="851"/>
                          <w:tab w:val="right" w:pos="993"/>
                          <w:tab w:val="right" w:pos="1843"/>
                        </w:tabs>
                        <w:spacing w:line="220" w:lineRule="exact"/>
                        <w:ind w:left="0" w:firstLine="0"/>
                        <w:jc w:val="both"/>
                        <w:rPr>
                          <w:rFonts w:ascii="Supria Sans Light" w:hAnsi="Supria Sans Light"/>
                          <w:color w:val="667F9E"/>
                        </w:rPr>
                      </w:pPr>
                      <w:r>
                        <w:rPr>
                          <w:rFonts w:ascii="Supria Sans Light" w:hAnsi="Supria Sans Light"/>
                          <w:color w:val="667F9E"/>
                        </w:rPr>
                        <w:t>DO.</w:t>
                      </w:r>
                      <w:r w:rsidR="001C7E8C">
                        <w:rPr>
                          <w:rFonts w:ascii="Supria Sans Light" w:hAnsi="Supria Sans Light"/>
                          <w:color w:val="667F9E"/>
                        </w:rPr>
                        <w:tab/>
                        <w:t>8:30</w:t>
                      </w:r>
                      <w:r w:rsidR="001C7E8C">
                        <w:rPr>
                          <w:rFonts w:ascii="Supria Sans Light" w:hAnsi="Supria Sans Light"/>
                          <w:color w:val="667F9E"/>
                        </w:rPr>
                        <w:tab/>
                      </w:r>
                      <w:r w:rsidR="001C7E8C" w:rsidRPr="004A336B">
                        <w:rPr>
                          <w:rFonts w:ascii="Supria Sans Light" w:hAnsi="Supria Sans Light"/>
                          <w:color w:val="667F9E"/>
                        </w:rPr>
                        <w:t>–</w:t>
                      </w:r>
                      <w:r w:rsidR="001C7E8C">
                        <w:rPr>
                          <w:rFonts w:ascii="Supria Sans Light" w:hAnsi="Supria Sans Light"/>
                          <w:color w:val="667F9E"/>
                        </w:rPr>
                        <w:tab/>
                      </w:r>
                      <w:r w:rsidR="004A336B">
                        <w:rPr>
                          <w:rFonts w:ascii="Supria Sans Light" w:hAnsi="Supria Sans Light"/>
                          <w:color w:val="667F9E"/>
                        </w:rPr>
                        <w:t>2</w:t>
                      </w:r>
                      <w:r w:rsidR="004A336B" w:rsidRPr="004A336B">
                        <w:rPr>
                          <w:rFonts w:ascii="Supria Sans Light" w:hAnsi="Supria Sans Light"/>
                          <w:color w:val="667F9E"/>
                        </w:rPr>
                        <w:t>0:30 Uhr</w:t>
                      </w:r>
                    </w:p>
                    <w:p w14:paraId="26AC1404" w14:textId="77777777" w:rsidR="00E55498" w:rsidRPr="004A336B" w:rsidRDefault="003B7A7F" w:rsidP="001C7E8C">
                      <w:pPr>
                        <w:pStyle w:val="Textkrper-Zeileneinzug"/>
                        <w:tabs>
                          <w:tab w:val="clear" w:pos="180"/>
                          <w:tab w:val="right" w:pos="851"/>
                          <w:tab w:val="right" w:pos="993"/>
                          <w:tab w:val="right" w:pos="1843"/>
                        </w:tabs>
                        <w:spacing w:line="220" w:lineRule="exact"/>
                        <w:ind w:left="0" w:firstLine="0"/>
                        <w:jc w:val="both"/>
                        <w:rPr>
                          <w:rFonts w:ascii="Supria Sans Light" w:hAnsi="Supria Sans Light"/>
                          <w:color w:val="667F9E"/>
                        </w:rPr>
                      </w:pPr>
                      <w:r>
                        <w:rPr>
                          <w:rFonts w:ascii="Supria Sans Light" w:hAnsi="Supria Sans Light"/>
                          <w:color w:val="667F9E"/>
                        </w:rPr>
                        <w:t>FR.</w:t>
                      </w:r>
                      <w:r>
                        <w:rPr>
                          <w:rFonts w:ascii="Supria Sans Light" w:hAnsi="Supria Sans Light"/>
                          <w:color w:val="667F9E"/>
                        </w:rPr>
                        <w:tab/>
                        <w:t>8</w:t>
                      </w:r>
                      <w:r w:rsidR="004A336B" w:rsidRPr="004A336B">
                        <w:rPr>
                          <w:rFonts w:ascii="Supria Sans Light" w:hAnsi="Supria Sans Light"/>
                          <w:color w:val="667F9E"/>
                        </w:rPr>
                        <w:t>:30</w:t>
                      </w:r>
                      <w:r w:rsidR="001C7E8C">
                        <w:rPr>
                          <w:rFonts w:ascii="Supria Sans Light" w:hAnsi="Supria Sans Light"/>
                          <w:color w:val="667F9E"/>
                        </w:rPr>
                        <w:tab/>
                      </w:r>
                      <w:r w:rsidR="004A336B" w:rsidRPr="004A336B">
                        <w:rPr>
                          <w:rFonts w:ascii="Supria Sans Light" w:hAnsi="Supria Sans Light"/>
                          <w:color w:val="667F9E"/>
                        </w:rPr>
                        <w:t>–</w:t>
                      </w:r>
                      <w:r w:rsidR="001C7E8C">
                        <w:rPr>
                          <w:rFonts w:ascii="Supria Sans Light" w:hAnsi="Supria Sans Light"/>
                          <w:color w:val="667F9E"/>
                        </w:rPr>
                        <w:tab/>
                      </w:r>
                      <w:r w:rsidR="004A336B" w:rsidRPr="004A336B">
                        <w:rPr>
                          <w:rFonts w:ascii="Supria Sans Light" w:hAnsi="Supria Sans Light"/>
                          <w:color w:val="667F9E"/>
                        </w:rPr>
                        <w:t>20:00 Uhr</w:t>
                      </w:r>
                    </w:p>
                    <w:p w14:paraId="3288ACE1" w14:textId="77777777" w:rsidR="00E55498" w:rsidRPr="004A336B" w:rsidRDefault="00E55498" w:rsidP="006136B5">
                      <w:pPr>
                        <w:pStyle w:val="Textkrper-Zeileneinzug"/>
                        <w:tabs>
                          <w:tab w:val="clear" w:pos="180"/>
                          <w:tab w:val="right" w:pos="851"/>
                          <w:tab w:val="right" w:pos="993"/>
                          <w:tab w:val="right" w:pos="1843"/>
                        </w:tabs>
                        <w:spacing w:line="220" w:lineRule="exact"/>
                        <w:ind w:left="0" w:firstLine="0"/>
                        <w:jc w:val="both"/>
                        <w:rPr>
                          <w:rFonts w:ascii="Supria Sans Light" w:hAnsi="Supria Sans Light"/>
                          <w:color w:val="667F9E"/>
                        </w:rPr>
                      </w:pPr>
                      <w:r w:rsidRPr="004A336B">
                        <w:rPr>
                          <w:rFonts w:ascii="Supria Sans Light" w:hAnsi="Supria Sans Light"/>
                          <w:color w:val="667F9E"/>
                        </w:rPr>
                        <w:t>SA.</w:t>
                      </w:r>
                      <w:r w:rsidR="003B7A7F">
                        <w:rPr>
                          <w:rFonts w:ascii="Supria Sans Light" w:hAnsi="Supria Sans Light"/>
                          <w:color w:val="667F9E"/>
                        </w:rPr>
                        <w:tab/>
                        <w:t>9:00</w:t>
                      </w:r>
                      <w:r w:rsidR="001C7E8C">
                        <w:rPr>
                          <w:rFonts w:ascii="Supria Sans Light" w:hAnsi="Supria Sans Light"/>
                          <w:color w:val="667F9E"/>
                        </w:rPr>
                        <w:tab/>
                        <w:t>–</w:t>
                      </w:r>
                      <w:r w:rsidR="001C7E8C">
                        <w:rPr>
                          <w:rFonts w:ascii="Supria Sans Light" w:hAnsi="Supria Sans Light"/>
                          <w:color w:val="667F9E"/>
                        </w:rPr>
                        <w:tab/>
                      </w:r>
                      <w:r w:rsidR="003B7A7F">
                        <w:rPr>
                          <w:rFonts w:ascii="Supria Sans Light" w:hAnsi="Supria Sans Light"/>
                          <w:color w:val="667F9E"/>
                        </w:rPr>
                        <w:t>1</w:t>
                      </w:r>
                      <w:r w:rsidR="004A336B" w:rsidRPr="004A336B">
                        <w:rPr>
                          <w:rFonts w:ascii="Supria Sans Light" w:hAnsi="Supria Sans Light"/>
                          <w:color w:val="667F9E"/>
                        </w:rPr>
                        <w:t>5:00 Uhr</w:t>
                      </w:r>
                    </w:p>
                    <w:p w14:paraId="405CFBE5" w14:textId="77777777" w:rsidR="001A486E" w:rsidRPr="00FE10EE" w:rsidRDefault="00E55498" w:rsidP="001C7E8C">
                      <w:pPr>
                        <w:pStyle w:val="Textkrper-Zeileneinzug"/>
                        <w:tabs>
                          <w:tab w:val="clear" w:pos="180"/>
                          <w:tab w:val="right" w:pos="851"/>
                          <w:tab w:val="right" w:pos="993"/>
                          <w:tab w:val="right" w:pos="1843"/>
                        </w:tabs>
                        <w:spacing w:line="360" w:lineRule="auto"/>
                        <w:ind w:left="0" w:firstLine="0"/>
                        <w:jc w:val="both"/>
                        <w:rPr>
                          <w:rFonts w:ascii="Supria Sans Light" w:hAnsi="Supria Sans Light"/>
                          <w:color w:val="667F9E"/>
                        </w:rPr>
                      </w:pPr>
                      <w:r w:rsidRPr="004A336B">
                        <w:rPr>
                          <w:rFonts w:ascii="Supria Sans Light" w:hAnsi="Supria Sans Light"/>
                          <w:color w:val="667F9E"/>
                        </w:rPr>
                        <w:t>SO.</w:t>
                      </w:r>
                      <w:r w:rsidR="003B7A7F">
                        <w:rPr>
                          <w:rFonts w:ascii="Supria Sans Light" w:hAnsi="Supria Sans Light"/>
                          <w:color w:val="667F9E"/>
                        </w:rPr>
                        <w:tab/>
                      </w:r>
                      <w:r w:rsidR="004A336B">
                        <w:rPr>
                          <w:rFonts w:ascii="Supria Sans Light" w:hAnsi="Supria Sans Light"/>
                          <w:color w:val="667F9E"/>
                        </w:rPr>
                        <w:t>10:00</w:t>
                      </w:r>
                      <w:r w:rsidR="001C7E8C">
                        <w:rPr>
                          <w:rFonts w:ascii="Supria Sans Light" w:hAnsi="Supria Sans Light"/>
                          <w:color w:val="667F9E"/>
                        </w:rPr>
                        <w:tab/>
                        <w:t>–</w:t>
                      </w:r>
                      <w:r w:rsidR="001C7E8C">
                        <w:rPr>
                          <w:rFonts w:ascii="Supria Sans Light" w:hAnsi="Supria Sans Light"/>
                          <w:color w:val="667F9E"/>
                        </w:rPr>
                        <w:tab/>
                      </w:r>
                      <w:r w:rsidR="003B7A7F">
                        <w:rPr>
                          <w:rFonts w:ascii="Supria Sans Light" w:hAnsi="Supria Sans Light"/>
                          <w:color w:val="667F9E"/>
                        </w:rPr>
                        <w:t>1</w:t>
                      </w:r>
                      <w:r w:rsidR="004A336B" w:rsidRPr="004A336B">
                        <w:rPr>
                          <w:rFonts w:ascii="Supria Sans Light" w:hAnsi="Supria Sans Light"/>
                          <w:color w:val="667F9E"/>
                        </w:rPr>
                        <w:t>2:00 Uhr</w:t>
                      </w:r>
                    </w:p>
                  </w:txbxContent>
                </v:textbox>
                <w10:wrap anchorx="page" anchory="page"/>
              </v:shape>
            </w:pict>
          </mc:Fallback>
        </mc:AlternateContent>
      </w:r>
      <w:r w:rsidRPr="00AE4DE7">
        <w:rPr>
          <w:color w:val="002647"/>
          <w:spacing w:val="20"/>
          <w:lang w:bidi="ar-SA"/>
        </w:rPr>
        <mc:AlternateContent>
          <mc:Choice Requires="wps">
            <w:drawing>
              <wp:anchor distT="0" distB="0" distL="114300" distR="114300" simplePos="0" relativeHeight="251660800" behindDoc="0" locked="0" layoutInCell="1" allowOverlap="1" wp14:anchorId="4D858062" wp14:editId="159B0061">
                <wp:simplePos x="0" y="0"/>
                <wp:positionH relativeFrom="column">
                  <wp:posOffset>19050</wp:posOffset>
                </wp:positionH>
                <wp:positionV relativeFrom="paragraph">
                  <wp:posOffset>114300</wp:posOffset>
                </wp:positionV>
                <wp:extent cx="1748790" cy="4160520"/>
                <wp:effectExtent l="0" t="0" r="22860" b="11430"/>
                <wp:wrapNone/>
                <wp:docPr id="17" name="Abgerundetes Rechteck 17"/>
                <wp:cNvGraphicFramePr/>
                <a:graphic xmlns:a="http://schemas.openxmlformats.org/drawingml/2006/main">
                  <a:graphicData uri="http://schemas.microsoft.com/office/word/2010/wordprocessingShape">
                    <wps:wsp>
                      <wps:cNvSpPr/>
                      <wps:spPr>
                        <a:xfrm>
                          <a:off x="0" y="0"/>
                          <a:ext cx="1748790" cy="4160520"/>
                        </a:xfrm>
                        <a:prstGeom prst="roundRect">
                          <a:avLst/>
                        </a:prstGeom>
                        <a:solidFill>
                          <a:sysClr val="window" lastClr="FFFFFF"/>
                        </a:solidFill>
                        <a:ln w="6350" cap="flat" cmpd="sng" algn="ctr">
                          <a:solidFill>
                            <a:srgbClr val="97D2D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24AB5C" id="Abgerundetes Rechteck 17" o:spid="_x0000_s1026" style="position:absolute;margin-left:1.5pt;margin-top:9pt;width:137.7pt;height:327.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" fillcolor="window" strokecolor="#97d2d4" strokeweight=".5pt"/>
            </w:pict>
          </mc:Fallback>
        </mc:AlternateContent>
      </w:r>
      <w:r w:rsidR="00B43F60" w:rsidRPr="00AE4DE7">
        <w:rPr>
          <w:color w:val="002647"/>
          <w:spacing w:val="20"/>
          <w:lang w:bidi="ar-SA"/>
        </w:rPr>
        <mc:AlternateContent>
          <mc:Choice Requires="wpg">
            <w:drawing>
              <wp:anchor distT="0" distB="0" distL="114300" distR="114300" simplePos="0" relativeHeight="251654656" behindDoc="0" locked="0" layoutInCell="1" allowOverlap="1" wp14:anchorId="766A355E" wp14:editId="638E56D3">
                <wp:simplePos x="0" y="0"/>
                <wp:positionH relativeFrom="column">
                  <wp:posOffset>1372870</wp:posOffset>
                </wp:positionH>
                <wp:positionV relativeFrom="paragraph">
                  <wp:posOffset>8099425</wp:posOffset>
                </wp:positionV>
                <wp:extent cx="5106670" cy="222885"/>
                <wp:effectExtent l="0" t="0" r="17780" b="5715"/>
                <wp:wrapNone/>
                <wp:docPr id="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6670" cy="222885"/>
                          <a:chOff x="3326" y="14760"/>
                          <a:chExt cx="8160" cy="351"/>
                        </a:xfrm>
                      </wpg:grpSpPr>
                      <wps:wsp>
                        <wps:cNvPr id="5" name="COM 1"/>
                        <wps:cNvSpPr>
                          <a:spLocks noChangeArrowheads="1"/>
                        </wps:cNvSpPr>
                        <wps:spPr bwMode="auto">
                          <a:xfrm>
                            <a:off x="8100" y="14760"/>
                            <a:ext cx="2910" cy="351"/>
                          </a:xfrm>
                          <a:prstGeom prst="rect">
                            <a:avLst/>
                          </a:prstGeom>
                          <a:solidFill>
                            <a:schemeClr val="bg1">
                              <a:lumMod val="8500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6" name="REC 1"/>
                        <wps:cNvCnPr/>
                        <wps:spPr bwMode="auto">
                          <a:xfrm>
                            <a:off x="3326" y="14924"/>
                            <a:ext cx="8160" cy="0"/>
                          </a:xfrm>
                          <a:prstGeom prst="line">
                            <a:avLst/>
                          </a:prstGeom>
                          <a:ln>
                            <a:solidFill>
                              <a:srgbClr val="CCECFF"/>
                            </a:solidFill>
                            <a:headEnd/>
                            <a:tailE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43DCDED" id="Group 9" o:spid="_x0000_s1026" style="position:absolute;margin-left:108.1pt;margin-top:637.75pt;width:402.1pt;height:17.55pt;z-index:251654656"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">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" fillcolor="#d8d8d8 [2732]" stroked="f" strokeweight="0"/>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" strokecolor="#ccecff"/>
              </v:group>
            </w:pict>
          </mc:Fallback>
        </mc:AlternateContent>
      </w:r>
      <w:r w:rsidR="0072636B" w:rsidRPr="00AE4DE7">
        <w:rPr>
          <w:color w:val="002647"/>
          <w:spacing w:val="20"/>
        </w:rPr>
        <w:br w:type="page"/>
      </w:r>
    </w:p>
    <w:p w14:paraId="38462AE1" w14:textId="77777777" w:rsidR="00035AE9" w:rsidRPr="00E80AFE" w:rsidRDefault="00E80AFE">
      <w:pPr>
        <w:rPr>
          <w:rFonts w:ascii="Supria Sans Light" w:hAnsi="Supria Sans Light"/>
          <w:i/>
          <w:iCs/>
          <w:color w:val="002647"/>
          <w:spacing w:val="20"/>
        </w:rPr>
      </w:pPr>
      <w:r w:rsidRPr="00E80AFE">
        <w:rPr>
          <w:i/>
          <w:iCs/>
          <w:color w:val="002647"/>
          <w:spacing w:val="20"/>
        </w:rPr>
        <w:lastRenderedPageBreak/>
        <mc:AlternateContent>
          <mc:Choice Requires="wps">
            <w:drawing>
              <wp:anchor distT="45720" distB="45720" distL="114300" distR="114300" simplePos="0" relativeHeight="251673600" behindDoc="0" locked="0" layoutInCell="1" allowOverlap="1" wp14:anchorId="66A5CA45" wp14:editId="014DAF4F">
                <wp:simplePos x="0" y="0"/>
                <wp:positionH relativeFrom="column">
                  <wp:posOffset>3004185</wp:posOffset>
                </wp:positionH>
                <wp:positionV relativeFrom="paragraph">
                  <wp:posOffset>7620</wp:posOffset>
                </wp:positionV>
                <wp:extent cx="2990850" cy="87630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876300"/>
                        </a:xfrm>
                        <a:prstGeom prst="rect">
                          <a:avLst/>
                        </a:prstGeom>
                        <a:solidFill>
                          <a:srgbClr val="FFFFFF"/>
                        </a:solidFill>
                        <a:ln w="9525">
                          <a:noFill/>
                          <a:miter lim="800000"/>
                          <a:headEnd/>
                          <a:tailEnd/>
                        </a:ln>
                      </wps:spPr>
                      <wps:txbx>
                        <w:txbxContent>
                          <w:p w14:paraId="6E6CDBE1" w14:textId="77777777" w:rsidR="00E80AFE" w:rsidRPr="00E80AFE" w:rsidRDefault="00E80AFE" w:rsidP="00E80AFE">
                            <w:pPr>
                              <w:spacing w:before="60" w:after="180"/>
                              <w:ind w:right="9"/>
                              <w:rPr>
                                <w:rFonts w:ascii="Supria Sans Light" w:hAnsi="Supria Sans Light"/>
                                <w:bCs/>
                                <w:noProof w:val="0"/>
                                <w:color w:val="667F9E"/>
                                <w:sz w:val="20"/>
                                <w:szCs w:val="20"/>
                                <w:lang w:bidi="ar-SA"/>
                              </w:rPr>
                            </w:pPr>
                            <w:r>
                              <w:rPr>
                                <w:rFonts w:ascii="Supria Sans Light" w:hAnsi="Supria Sans Light"/>
                                <w:bCs/>
                                <w:noProof w:val="0"/>
                                <w:color w:val="667F9E"/>
                                <w:sz w:val="20"/>
                                <w:szCs w:val="20"/>
                                <w:lang w:bidi="ar-SA"/>
                              </w:rPr>
                              <w:t>Versuche</w:t>
                            </w:r>
                            <w:r w:rsidRPr="003B43F7">
                              <w:rPr>
                                <w:rFonts w:ascii="Supria Sans Light" w:hAnsi="Supria Sans Light"/>
                                <w:bCs/>
                                <w:noProof w:val="0"/>
                                <w:color w:val="667F9E"/>
                                <w:sz w:val="20"/>
                                <w:szCs w:val="20"/>
                                <w:lang w:bidi="ar-SA"/>
                              </w:rPr>
                              <w:t xml:space="preserve"> im Wechsel jeweils </w:t>
                            </w:r>
                            <w:r>
                              <w:rPr>
                                <w:rFonts w:ascii="Supria Sans Light" w:hAnsi="Supria Sans Light"/>
                                <w:bCs/>
                                <w:noProof w:val="0"/>
                                <w:color w:val="667F9E"/>
                                <w:sz w:val="20"/>
                                <w:szCs w:val="20"/>
                                <w:lang w:bidi="ar-SA"/>
                              </w:rPr>
                              <w:t xml:space="preserve">mit </w:t>
                            </w:r>
                            <w:r w:rsidRPr="003B43F7">
                              <w:rPr>
                                <w:rFonts w:ascii="Supria Sans Light" w:hAnsi="Supria Sans Light"/>
                                <w:bCs/>
                                <w:noProof w:val="0"/>
                                <w:color w:val="667F9E"/>
                                <w:sz w:val="20"/>
                                <w:szCs w:val="20"/>
                                <w:lang w:bidi="ar-SA"/>
                              </w:rPr>
                              <w:t>de</w:t>
                            </w:r>
                            <w:r>
                              <w:rPr>
                                <w:rFonts w:ascii="Supria Sans Light" w:hAnsi="Supria Sans Light"/>
                                <w:bCs/>
                                <w:noProof w:val="0"/>
                                <w:color w:val="667F9E"/>
                                <w:sz w:val="20"/>
                                <w:szCs w:val="20"/>
                                <w:lang w:bidi="ar-SA"/>
                              </w:rPr>
                              <w:t>m</w:t>
                            </w:r>
                            <w:r w:rsidRPr="003B43F7">
                              <w:rPr>
                                <w:rFonts w:ascii="Supria Sans Light" w:hAnsi="Supria Sans Light"/>
                                <w:bCs/>
                                <w:noProof w:val="0"/>
                                <w:color w:val="667F9E"/>
                                <w:sz w:val="20"/>
                                <w:szCs w:val="20"/>
                                <w:lang w:bidi="ar-SA"/>
                              </w:rPr>
                              <w:t xml:space="preserve"> rechten und dann </w:t>
                            </w:r>
                            <w:r>
                              <w:rPr>
                                <w:rFonts w:ascii="Supria Sans Light" w:hAnsi="Supria Sans Light"/>
                                <w:bCs/>
                                <w:noProof w:val="0"/>
                                <w:color w:val="667F9E"/>
                                <w:sz w:val="20"/>
                                <w:szCs w:val="20"/>
                                <w:lang w:bidi="ar-SA"/>
                              </w:rPr>
                              <w:t xml:space="preserve">mit </w:t>
                            </w:r>
                            <w:r w:rsidRPr="003B43F7">
                              <w:rPr>
                                <w:rFonts w:ascii="Supria Sans Light" w:hAnsi="Supria Sans Light"/>
                                <w:bCs/>
                                <w:noProof w:val="0"/>
                                <w:color w:val="667F9E"/>
                                <w:sz w:val="20"/>
                                <w:szCs w:val="20"/>
                                <w:lang w:bidi="ar-SA"/>
                              </w:rPr>
                              <w:t>de</w:t>
                            </w:r>
                            <w:r>
                              <w:rPr>
                                <w:rFonts w:ascii="Supria Sans Light" w:hAnsi="Supria Sans Light"/>
                                <w:bCs/>
                                <w:noProof w:val="0"/>
                                <w:color w:val="667F9E"/>
                                <w:sz w:val="20"/>
                                <w:szCs w:val="20"/>
                                <w:lang w:bidi="ar-SA"/>
                              </w:rPr>
                              <w:t>m</w:t>
                            </w:r>
                            <w:r w:rsidRPr="003B43F7">
                              <w:rPr>
                                <w:rFonts w:ascii="Supria Sans Light" w:hAnsi="Supria Sans Light"/>
                                <w:bCs/>
                                <w:noProof w:val="0"/>
                                <w:color w:val="667F9E"/>
                                <w:sz w:val="20"/>
                                <w:szCs w:val="20"/>
                                <w:lang w:bidi="ar-SA"/>
                              </w:rPr>
                              <w:t xml:space="preserve"> linken </w:t>
                            </w:r>
                            <w:r>
                              <w:rPr>
                                <w:rFonts w:ascii="Supria Sans Light" w:hAnsi="Supria Sans Light"/>
                                <w:bCs/>
                                <w:noProof w:val="0"/>
                                <w:color w:val="667F9E"/>
                                <w:sz w:val="20"/>
                                <w:szCs w:val="20"/>
                                <w:lang w:bidi="ar-SA"/>
                              </w:rPr>
                              <w:t xml:space="preserve">Bein einen </w:t>
                            </w:r>
                            <w:r w:rsidRPr="003B43F7">
                              <w:rPr>
                                <w:rFonts w:ascii="Supria Sans Light" w:hAnsi="Supria Sans Light"/>
                                <w:bCs/>
                                <w:noProof w:val="0"/>
                                <w:color w:val="667F9E"/>
                                <w:sz w:val="20"/>
                                <w:szCs w:val="20"/>
                                <w:lang w:bidi="ar-SA"/>
                              </w:rPr>
                              <w:t>Ausfallschritt zu machen</w:t>
                            </w:r>
                            <w:r>
                              <w:rPr>
                                <w:rFonts w:ascii="Supria Sans Light" w:hAnsi="Supria Sans Light"/>
                                <w:bCs/>
                                <w:noProof w:val="0"/>
                                <w:color w:val="667F9E"/>
                                <w:sz w:val="20"/>
                                <w:szCs w:val="20"/>
                                <w:lang w:bidi="ar-SA"/>
                              </w:rPr>
                              <w:t xml:space="preserve">.                                                               8-10x pro Seite. Kurze </w:t>
                            </w:r>
                            <w:r w:rsidRPr="003B43F7">
                              <w:rPr>
                                <w:rFonts w:ascii="Supria Sans Light" w:hAnsi="Supria Sans Light"/>
                                <w:bCs/>
                                <w:noProof w:val="0"/>
                                <w:color w:val="667F9E"/>
                                <w:sz w:val="20"/>
                                <w:szCs w:val="20"/>
                                <w:lang w:bidi="ar-SA"/>
                              </w:rPr>
                              <w:t>Pause</w:t>
                            </w:r>
                            <w:r>
                              <w:rPr>
                                <w:rFonts w:ascii="Supria Sans Light" w:hAnsi="Supria Sans Light"/>
                                <w:bCs/>
                                <w:noProof w:val="0"/>
                                <w:color w:val="667F9E"/>
                                <w:sz w:val="20"/>
                                <w:szCs w:val="20"/>
                                <w:lang w:bidi="ar-SA"/>
                              </w:rPr>
                              <w:t xml:space="preserve"> und das Ganze noch zwei weitere male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5CA45" id="Textfeld 2" o:spid="_x0000_s1029" type="#_x0000_t202" style="position:absolute;margin-left:236.55pt;margin-top:.6pt;width:235.5pt;height:69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" stroked="f">
                <v:textbox>
                  <w:txbxContent>
                    <w:p w14:paraId="6E6CDBE1" w14:textId="77777777" w:rsidR="00E80AFE" w:rsidRPr="00E80AFE" w:rsidRDefault="00E80AFE" w:rsidP="00E80AFE">
                      <w:pPr>
                        <w:spacing w:before="60" w:after="180"/>
                        <w:ind w:right="9"/>
                        <w:rPr>
                          <w:rFonts w:ascii="Supria Sans Light" w:hAnsi="Supria Sans Light"/>
                          <w:bCs/>
                          <w:noProof w:val="0"/>
                          <w:color w:val="667F9E"/>
                          <w:sz w:val="20"/>
                          <w:szCs w:val="20"/>
                          <w:lang w:bidi="ar-SA"/>
                        </w:rPr>
                      </w:pPr>
                      <w:r>
                        <w:rPr>
                          <w:rFonts w:ascii="Supria Sans Light" w:hAnsi="Supria Sans Light"/>
                          <w:bCs/>
                          <w:noProof w:val="0"/>
                          <w:color w:val="667F9E"/>
                          <w:sz w:val="20"/>
                          <w:szCs w:val="20"/>
                          <w:lang w:bidi="ar-SA"/>
                        </w:rPr>
                        <w:t>Versuche</w:t>
                      </w:r>
                      <w:r w:rsidRPr="003B43F7">
                        <w:rPr>
                          <w:rFonts w:ascii="Supria Sans Light" w:hAnsi="Supria Sans Light"/>
                          <w:bCs/>
                          <w:noProof w:val="0"/>
                          <w:color w:val="667F9E"/>
                          <w:sz w:val="20"/>
                          <w:szCs w:val="20"/>
                          <w:lang w:bidi="ar-SA"/>
                        </w:rPr>
                        <w:t xml:space="preserve"> im Wechsel jeweils </w:t>
                      </w:r>
                      <w:r>
                        <w:rPr>
                          <w:rFonts w:ascii="Supria Sans Light" w:hAnsi="Supria Sans Light"/>
                          <w:bCs/>
                          <w:noProof w:val="0"/>
                          <w:color w:val="667F9E"/>
                          <w:sz w:val="20"/>
                          <w:szCs w:val="20"/>
                          <w:lang w:bidi="ar-SA"/>
                        </w:rPr>
                        <w:t xml:space="preserve">mit </w:t>
                      </w:r>
                      <w:r w:rsidRPr="003B43F7">
                        <w:rPr>
                          <w:rFonts w:ascii="Supria Sans Light" w:hAnsi="Supria Sans Light"/>
                          <w:bCs/>
                          <w:noProof w:val="0"/>
                          <w:color w:val="667F9E"/>
                          <w:sz w:val="20"/>
                          <w:szCs w:val="20"/>
                          <w:lang w:bidi="ar-SA"/>
                        </w:rPr>
                        <w:t>de</w:t>
                      </w:r>
                      <w:r>
                        <w:rPr>
                          <w:rFonts w:ascii="Supria Sans Light" w:hAnsi="Supria Sans Light"/>
                          <w:bCs/>
                          <w:noProof w:val="0"/>
                          <w:color w:val="667F9E"/>
                          <w:sz w:val="20"/>
                          <w:szCs w:val="20"/>
                          <w:lang w:bidi="ar-SA"/>
                        </w:rPr>
                        <w:t>m</w:t>
                      </w:r>
                      <w:r w:rsidRPr="003B43F7">
                        <w:rPr>
                          <w:rFonts w:ascii="Supria Sans Light" w:hAnsi="Supria Sans Light"/>
                          <w:bCs/>
                          <w:noProof w:val="0"/>
                          <w:color w:val="667F9E"/>
                          <w:sz w:val="20"/>
                          <w:szCs w:val="20"/>
                          <w:lang w:bidi="ar-SA"/>
                        </w:rPr>
                        <w:t xml:space="preserve"> rechten und dann </w:t>
                      </w:r>
                      <w:r>
                        <w:rPr>
                          <w:rFonts w:ascii="Supria Sans Light" w:hAnsi="Supria Sans Light"/>
                          <w:bCs/>
                          <w:noProof w:val="0"/>
                          <w:color w:val="667F9E"/>
                          <w:sz w:val="20"/>
                          <w:szCs w:val="20"/>
                          <w:lang w:bidi="ar-SA"/>
                        </w:rPr>
                        <w:t xml:space="preserve">mit </w:t>
                      </w:r>
                      <w:r w:rsidRPr="003B43F7">
                        <w:rPr>
                          <w:rFonts w:ascii="Supria Sans Light" w:hAnsi="Supria Sans Light"/>
                          <w:bCs/>
                          <w:noProof w:val="0"/>
                          <w:color w:val="667F9E"/>
                          <w:sz w:val="20"/>
                          <w:szCs w:val="20"/>
                          <w:lang w:bidi="ar-SA"/>
                        </w:rPr>
                        <w:t>de</w:t>
                      </w:r>
                      <w:r>
                        <w:rPr>
                          <w:rFonts w:ascii="Supria Sans Light" w:hAnsi="Supria Sans Light"/>
                          <w:bCs/>
                          <w:noProof w:val="0"/>
                          <w:color w:val="667F9E"/>
                          <w:sz w:val="20"/>
                          <w:szCs w:val="20"/>
                          <w:lang w:bidi="ar-SA"/>
                        </w:rPr>
                        <w:t>m</w:t>
                      </w:r>
                      <w:r w:rsidRPr="003B43F7">
                        <w:rPr>
                          <w:rFonts w:ascii="Supria Sans Light" w:hAnsi="Supria Sans Light"/>
                          <w:bCs/>
                          <w:noProof w:val="0"/>
                          <w:color w:val="667F9E"/>
                          <w:sz w:val="20"/>
                          <w:szCs w:val="20"/>
                          <w:lang w:bidi="ar-SA"/>
                        </w:rPr>
                        <w:t xml:space="preserve"> linken </w:t>
                      </w:r>
                      <w:r>
                        <w:rPr>
                          <w:rFonts w:ascii="Supria Sans Light" w:hAnsi="Supria Sans Light"/>
                          <w:bCs/>
                          <w:noProof w:val="0"/>
                          <w:color w:val="667F9E"/>
                          <w:sz w:val="20"/>
                          <w:szCs w:val="20"/>
                          <w:lang w:bidi="ar-SA"/>
                        </w:rPr>
                        <w:t xml:space="preserve">Bein einen </w:t>
                      </w:r>
                      <w:r w:rsidRPr="003B43F7">
                        <w:rPr>
                          <w:rFonts w:ascii="Supria Sans Light" w:hAnsi="Supria Sans Light"/>
                          <w:bCs/>
                          <w:noProof w:val="0"/>
                          <w:color w:val="667F9E"/>
                          <w:sz w:val="20"/>
                          <w:szCs w:val="20"/>
                          <w:lang w:bidi="ar-SA"/>
                        </w:rPr>
                        <w:t>Ausfallschritt zu machen</w:t>
                      </w:r>
                      <w:r>
                        <w:rPr>
                          <w:rFonts w:ascii="Supria Sans Light" w:hAnsi="Supria Sans Light"/>
                          <w:bCs/>
                          <w:noProof w:val="0"/>
                          <w:color w:val="667F9E"/>
                          <w:sz w:val="20"/>
                          <w:szCs w:val="20"/>
                          <w:lang w:bidi="ar-SA"/>
                        </w:rPr>
                        <w:t xml:space="preserve">.                                                               8-10x pro Seite. Kurze </w:t>
                      </w:r>
                      <w:r w:rsidRPr="003B43F7">
                        <w:rPr>
                          <w:rFonts w:ascii="Supria Sans Light" w:hAnsi="Supria Sans Light"/>
                          <w:bCs/>
                          <w:noProof w:val="0"/>
                          <w:color w:val="667F9E"/>
                          <w:sz w:val="20"/>
                          <w:szCs w:val="20"/>
                          <w:lang w:bidi="ar-SA"/>
                        </w:rPr>
                        <w:t>Pause</w:t>
                      </w:r>
                      <w:r>
                        <w:rPr>
                          <w:rFonts w:ascii="Supria Sans Light" w:hAnsi="Supria Sans Light"/>
                          <w:bCs/>
                          <w:noProof w:val="0"/>
                          <w:color w:val="667F9E"/>
                          <w:sz w:val="20"/>
                          <w:szCs w:val="20"/>
                          <w:lang w:bidi="ar-SA"/>
                        </w:rPr>
                        <w:t xml:space="preserve"> und das Ganze noch zwei weitere male</w:t>
                      </w:r>
                    </w:p>
                  </w:txbxContent>
                </v:textbox>
                <w10:wrap type="square"/>
              </v:shape>
            </w:pict>
          </mc:Fallback>
        </mc:AlternateContent>
      </w:r>
      <w:r w:rsidR="00997A5B" w:rsidRPr="00AE4DE7">
        <w:rPr>
          <w:rFonts w:ascii="Supria Sans Light" w:hAnsi="Supria Sans Light"/>
          <w:color w:val="002647"/>
          <w:spacing w:val="20"/>
          <w:lang w:bidi="ar-SA"/>
        </w:rPr>
        <mc:AlternateContent>
          <mc:Choice Requires="wps">
            <w:drawing>
              <wp:anchor distT="0" distB="0" distL="114300" distR="114300" simplePos="0" relativeHeight="251642880" behindDoc="0" locked="0" layoutInCell="1" allowOverlap="1" wp14:anchorId="1C4B0EF1" wp14:editId="0688F199">
                <wp:simplePos x="0" y="0"/>
                <wp:positionH relativeFrom="page">
                  <wp:posOffset>723900</wp:posOffset>
                </wp:positionH>
                <wp:positionV relativeFrom="page">
                  <wp:posOffset>1428750</wp:posOffset>
                </wp:positionV>
                <wp:extent cx="2819400" cy="3638550"/>
                <wp:effectExtent l="0" t="0" r="0" b="0"/>
                <wp:wrapNone/>
                <wp:docPr id="1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3638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C6571" w14:textId="77777777" w:rsidR="00E80AFE" w:rsidRDefault="00E80AFE" w:rsidP="00E80AFE">
                            <w:pPr>
                              <w:rPr>
                                <w:rFonts w:ascii="Heroic Condensed Medium" w:hAnsi="Heroic Condensed Medium"/>
                                <w:bCs/>
                                <w:i/>
                                <w:noProof w:val="0"/>
                                <w:color w:val="002647"/>
                                <w:sz w:val="48"/>
                                <w:szCs w:val="48"/>
                                <w:lang w:bidi="ar-SA"/>
                              </w:rPr>
                            </w:pPr>
                            <w:r w:rsidRPr="005125B3">
                              <w:rPr>
                                <w:rFonts w:ascii="Heroic Condensed Medium" w:hAnsi="Heroic Condensed Medium"/>
                                <w:bCs/>
                                <w:i/>
                                <w:noProof w:val="0"/>
                                <w:color w:val="002647"/>
                                <w:sz w:val="48"/>
                                <w:szCs w:val="48"/>
                                <w:lang w:bidi="ar-SA"/>
                              </w:rPr>
                              <w:t>ÜBUNG FÜR ZU HAUSE</w:t>
                            </w:r>
                          </w:p>
                          <w:p w14:paraId="59CC8919" w14:textId="77777777" w:rsidR="00E80AFE" w:rsidRPr="007F0B48" w:rsidRDefault="00E80AFE" w:rsidP="00E80AFE">
                            <w:pPr>
                              <w:jc w:val="both"/>
                              <w:rPr>
                                <w:rFonts w:ascii="Supria Sans Light" w:hAnsi="Supria Sans Light"/>
                                <w:bCs/>
                                <w:noProof w:val="0"/>
                                <w:color w:val="667F9E"/>
                                <w:sz w:val="12"/>
                                <w:szCs w:val="12"/>
                                <w:lang w:bidi="ar-SA"/>
                              </w:rPr>
                            </w:pPr>
                          </w:p>
                          <w:p w14:paraId="16B47740" w14:textId="77777777" w:rsidR="00E80AFE" w:rsidRDefault="00E80AFE" w:rsidP="00E80AFE">
                            <w:pPr>
                              <w:spacing w:after="180"/>
                              <w:jc w:val="both"/>
                              <w:rPr>
                                <w:rFonts w:ascii="Supria Sans Light" w:hAnsi="Supria Sans Light"/>
                                <w:bCs/>
                                <w:noProof w:val="0"/>
                                <w:color w:val="667F9E"/>
                                <w:sz w:val="20"/>
                                <w:szCs w:val="20"/>
                                <w:lang w:bidi="ar-SA"/>
                              </w:rPr>
                            </w:pPr>
                            <w:r w:rsidRPr="001F1117">
                              <w:rPr>
                                <w:rFonts w:ascii="Supria Sans Light" w:hAnsi="Supria Sans Light"/>
                                <w:bCs/>
                                <w:noProof w:val="0"/>
                                <w:color w:val="667F9E"/>
                                <w:sz w:val="20"/>
                                <w:szCs w:val="20"/>
                                <w:lang w:bidi="ar-SA"/>
                              </w:rPr>
                              <w:t>Ausfallschritt</w:t>
                            </w:r>
                            <w:r>
                              <w:rPr>
                                <w:rFonts w:ascii="Supria Sans Light" w:hAnsi="Supria Sans Light"/>
                                <w:bCs/>
                                <w:noProof w:val="0"/>
                                <w:color w:val="667F9E"/>
                                <w:sz w:val="20"/>
                                <w:szCs w:val="20"/>
                                <w:lang w:bidi="ar-SA"/>
                              </w:rPr>
                              <w:t>e</w:t>
                            </w:r>
                            <w:r w:rsidRPr="001F1117">
                              <w:rPr>
                                <w:rFonts w:ascii="Supria Sans Light" w:hAnsi="Supria Sans Light"/>
                                <w:bCs/>
                                <w:noProof w:val="0"/>
                                <w:color w:val="667F9E"/>
                                <w:sz w:val="20"/>
                                <w:szCs w:val="20"/>
                                <w:lang w:bidi="ar-SA"/>
                              </w:rPr>
                              <w:t xml:space="preserve"> sorgen garantiert für durcht</w:t>
                            </w:r>
                            <w:r>
                              <w:rPr>
                                <w:rFonts w:ascii="Supria Sans Light" w:hAnsi="Supria Sans Light"/>
                                <w:bCs/>
                                <w:noProof w:val="0"/>
                                <w:color w:val="667F9E"/>
                                <w:sz w:val="20"/>
                                <w:szCs w:val="20"/>
                                <w:lang w:bidi="ar-SA"/>
                              </w:rPr>
                              <w:t>rainierte, schön geformte Beine im Sommer.</w:t>
                            </w:r>
                            <w:r w:rsidRPr="001F1117">
                              <w:t xml:space="preserve"> </w:t>
                            </w:r>
                            <w:r w:rsidRPr="001F1117">
                              <w:rPr>
                                <w:rFonts w:ascii="Supria Sans Light" w:hAnsi="Supria Sans Light"/>
                                <w:bCs/>
                                <w:noProof w:val="0"/>
                                <w:color w:val="667F9E"/>
                                <w:sz w:val="20"/>
                                <w:szCs w:val="20"/>
                                <w:lang w:bidi="ar-SA"/>
                              </w:rPr>
                              <w:t xml:space="preserve">Auch wenn keinerlei Trainings- oder Fitnessequipment zur Verfügung steht, lassen sich </w:t>
                            </w:r>
                            <w:r>
                              <w:rPr>
                                <w:rFonts w:ascii="Supria Sans Light" w:hAnsi="Supria Sans Light"/>
                                <w:bCs/>
                                <w:noProof w:val="0"/>
                                <w:color w:val="667F9E"/>
                                <w:sz w:val="20"/>
                                <w:szCs w:val="20"/>
                                <w:lang w:bidi="ar-SA"/>
                              </w:rPr>
                              <w:t xml:space="preserve">damit </w:t>
                            </w:r>
                            <w:r w:rsidRPr="001F1117">
                              <w:rPr>
                                <w:rFonts w:ascii="Supria Sans Light" w:hAnsi="Supria Sans Light"/>
                                <w:bCs/>
                                <w:noProof w:val="0"/>
                                <w:color w:val="667F9E"/>
                                <w:sz w:val="20"/>
                                <w:szCs w:val="20"/>
                                <w:lang w:bidi="ar-SA"/>
                              </w:rPr>
                              <w:t>Po u</w:t>
                            </w:r>
                            <w:r>
                              <w:rPr>
                                <w:rFonts w:ascii="Supria Sans Light" w:hAnsi="Supria Sans Light"/>
                                <w:bCs/>
                                <w:noProof w:val="0"/>
                                <w:color w:val="667F9E"/>
                                <w:sz w:val="20"/>
                                <w:szCs w:val="20"/>
                                <w:lang w:bidi="ar-SA"/>
                              </w:rPr>
                              <w:t>nd Beine problemlos trainieren.</w:t>
                            </w:r>
                          </w:p>
                          <w:p w14:paraId="244F8CB2" w14:textId="77777777" w:rsidR="00E80AFE" w:rsidRPr="00F90A24" w:rsidRDefault="00E80AFE" w:rsidP="00E80AFE">
                            <w:pPr>
                              <w:spacing w:before="240"/>
                              <w:rPr>
                                <w:rFonts w:ascii="Heroic Condensed Medium" w:hAnsi="Heroic Condensed Medium"/>
                                <w:bCs/>
                                <w:i/>
                                <w:noProof w:val="0"/>
                                <w:color w:val="002647"/>
                                <w:sz w:val="42"/>
                                <w:szCs w:val="42"/>
                                <w:u w:val="single"/>
                                <w:lang w:bidi="ar-SA"/>
                              </w:rPr>
                            </w:pPr>
                            <w:r>
                              <w:rPr>
                                <w:rFonts w:ascii="Heroic Condensed Medium" w:hAnsi="Heroic Condensed Medium"/>
                                <w:bCs/>
                                <w:i/>
                                <w:noProof w:val="0"/>
                                <w:color w:val="002647"/>
                                <w:sz w:val="42"/>
                                <w:szCs w:val="42"/>
                                <w:u w:val="single"/>
                                <w:lang w:bidi="ar-SA"/>
                              </w:rPr>
                              <w:t>AUSFALLSCHRITTE</w:t>
                            </w:r>
                          </w:p>
                          <w:p w14:paraId="1AD55638" w14:textId="77777777" w:rsidR="00E80AFE" w:rsidRPr="007F0B48" w:rsidRDefault="00E80AFE" w:rsidP="00E80AFE">
                            <w:pPr>
                              <w:jc w:val="both"/>
                              <w:rPr>
                                <w:rFonts w:ascii="Supria Sans Light" w:hAnsi="Supria Sans Light"/>
                                <w:bCs/>
                                <w:noProof w:val="0"/>
                                <w:color w:val="667F9E"/>
                                <w:sz w:val="12"/>
                                <w:szCs w:val="12"/>
                                <w:lang w:bidi="ar-SA"/>
                              </w:rPr>
                            </w:pPr>
                          </w:p>
                          <w:p w14:paraId="055955C0" w14:textId="77777777" w:rsidR="00E80AFE" w:rsidRDefault="00E80AFE" w:rsidP="00E80AFE">
                            <w:pPr>
                              <w:spacing w:after="180"/>
                              <w:jc w:val="both"/>
                              <w:rPr>
                                <w:rFonts w:ascii="Supria Sans Light" w:hAnsi="Supria Sans Light"/>
                                <w:bCs/>
                                <w:noProof w:val="0"/>
                                <w:color w:val="667F9E"/>
                                <w:sz w:val="20"/>
                                <w:szCs w:val="20"/>
                                <w:lang w:bidi="ar-SA"/>
                              </w:rPr>
                            </w:pPr>
                            <w:r>
                              <w:rPr>
                                <w:rFonts w:ascii="Supria Sans Light" w:hAnsi="Supria Sans Light"/>
                                <w:bCs/>
                                <w:noProof w:val="0"/>
                                <w:color w:val="667F9E"/>
                                <w:sz w:val="20"/>
                                <w:szCs w:val="20"/>
                                <w:lang w:bidi="ar-SA"/>
                              </w:rPr>
                              <w:t>Stelle D</w:t>
                            </w:r>
                            <w:r w:rsidRPr="00AD494B">
                              <w:rPr>
                                <w:rFonts w:ascii="Supria Sans Light" w:hAnsi="Supria Sans Light"/>
                                <w:bCs/>
                                <w:noProof w:val="0"/>
                                <w:color w:val="667F9E"/>
                                <w:sz w:val="20"/>
                                <w:szCs w:val="20"/>
                                <w:lang w:bidi="ar-SA"/>
                              </w:rPr>
                              <w:t>eine Füße etwa hüftbreit auf und stehe aufr</w:t>
                            </w:r>
                            <w:r>
                              <w:rPr>
                                <w:rFonts w:ascii="Supria Sans Light" w:hAnsi="Supria Sans Light"/>
                                <w:bCs/>
                                <w:noProof w:val="0"/>
                                <w:color w:val="667F9E"/>
                                <w:sz w:val="20"/>
                                <w:szCs w:val="20"/>
                                <w:lang w:bidi="ar-SA"/>
                              </w:rPr>
                              <w:t>echt. Dein Blick ist geradeaus gerichtet, D</w:t>
                            </w:r>
                            <w:r w:rsidRPr="00AD494B">
                              <w:rPr>
                                <w:rFonts w:ascii="Supria Sans Light" w:hAnsi="Supria Sans Light"/>
                                <w:bCs/>
                                <w:noProof w:val="0"/>
                                <w:color w:val="667F9E"/>
                                <w:sz w:val="20"/>
                                <w:szCs w:val="20"/>
                                <w:lang w:bidi="ar-SA"/>
                              </w:rPr>
                              <w:t>eine Ba</w:t>
                            </w:r>
                            <w:r>
                              <w:rPr>
                                <w:rFonts w:ascii="Supria Sans Light" w:hAnsi="Supria Sans Light"/>
                                <w:bCs/>
                                <w:noProof w:val="0"/>
                                <w:color w:val="667F9E"/>
                                <w:sz w:val="20"/>
                                <w:szCs w:val="20"/>
                                <w:lang w:bidi="ar-SA"/>
                              </w:rPr>
                              <w:t>uchmuskeln sind angespannt und D</w:t>
                            </w:r>
                            <w:r w:rsidRPr="00AD494B">
                              <w:rPr>
                                <w:rFonts w:ascii="Supria Sans Light" w:hAnsi="Supria Sans Light"/>
                                <w:bCs/>
                                <w:noProof w:val="0"/>
                                <w:color w:val="667F9E"/>
                                <w:sz w:val="20"/>
                                <w:szCs w:val="20"/>
                                <w:lang w:bidi="ar-SA"/>
                              </w:rPr>
                              <w:t>ein unterer Rücken bildet ein leichtes Hohlkreuz.</w:t>
                            </w:r>
                            <w:r>
                              <w:rPr>
                                <w:rFonts w:ascii="Supria Sans Light" w:hAnsi="Supria Sans Light"/>
                                <w:bCs/>
                                <w:noProof w:val="0"/>
                                <w:color w:val="667F9E"/>
                                <w:sz w:val="20"/>
                                <w:szCs w:val="20"/>
                                <w:lang w:bidi="ar-SA"/>
                              </w:rPr>
                              <w:t xml:space="preserve"> </w:t>
                            </w:r>
                            <w:r w:rsidRPr="00AD494B">
                              <w:rPr>
                                <w:rFonts w:ascii="Supria Sans Light" w:hAnsi="Supria Sans Light"/>
                                <w:bCs/>
                                <w:noProof w:val="0"/>
                                <w:color w:val="667F9E"/>
                                <w:sz w:val="20"/>
                                <w:szCs w:val="20"/>
                                <w:lang w:bidi="ar-SA"/>
                              </w:rPr>
                              <w:t>Mache mit einem Bein einen weiten Schritt nach vorne und atme gleichzeitig</w:t>
                            </w:r>
                            <w:r>
                              <w:rPr>
                                <w:rFonts w:ascii="Supria Sans Light" w:hAnsi="Supria Sans Light"/>
                                <w:bCs/>
                                <w:noProof w:val="0"/>
                                <w:color w:val="667F9E"/>
                                <w:sz w:val="20"/>
                                <w:szCs w:val="20"/>
                                <w:lang w:bidi="ar-SA"/>
                              </w:rPr>
                              <w:t xml:space="preserve"> ein. </w:t>
                            </w:r>
                            <w:r w:rsidRPr="00AD494B">
                              <w:rPr>
                                <w:rFonts w:ascii="Supria Sans Light" w:hAnsi="Supria Sans Light"/>
                                <w:bCs/>
                                <w:noProof w:val="0"/>
                                <w:color w:val="667F9E"/>
                                <w:sz w:val="20"/>
                                <w:szCs w:val="20"/>
                                <w:lang w:bidi="ar-SA"/>
                              </w:rPr>
                              <w:t>Es ist darauf zu achten, Deinen Schritt so weit nach vorne zu wählen, dass Deine Unter- und Oberschenkel einen Winkel von 90 Grad nicht unterschreiten und so gewährleistet i</w:t>
                            </w:r>
                            <w:r>
                              <w:rPr>
                                <w:rFonts w:ascii="Supria Sans Light" w:hAnsi="Supria Sans Light"/>
                                <w:bCs/>
                                <w:noProof w:val="0"/>
                                <w:color w:val="667F9E"/>
                                <w:sz w:val="20"/>
                                <w:szCs w:val="20"/>
                                <w:lang w:bidi="ar-SA"/>
                              </w:rPr>
                              <w:t>st, dass Deine Knie nicht über D</w:t>
                            </w:r>
                            <w:r w:rsidRPr="00AD494B">
                              <w:rPr>
                                <w:rFonts w:ascii="Supria Sans Light" w:hAnsi="Supria Sans Light"/>
                                <w:bCs/>
                                <w:noProof w:val="0"/>
                                <w:color w:val="667F9E"/>
                                <w:sz w:val="20"/>
                                <w:szCs w:val="20"/>
                                <w:lang w:bidi="ar-SA"/>
                              </w:rPr>
                              <w:t>eine Fußspitzen hinausragen.</w:t>
                            </w:r>
                          </w:p>
                          <w:p w14:paraId="4F3B4B17" w14:textId="77777777" w:rsidR="005C1550" w:rsidRPr="008560FB" w:rsidRDefault="005C1550" w:rsidP="008B7D7C">
                            <w:pPr>
                              <w:spacing w:before="100" w:beforeAutospacing="1" w:after="100" w:afterAutospacing="1"/>
                              <w:rPr>
                                <w:rFonts w:ascii="Heroic Condensed Medium" w:hAnsi="Heroic Condensed Medium"/>
                                <w:bCs/>
                                <w:i/>
                                <w:noProof w:val="0"/>
                                <w:color w:val="002647"/>
                                <w:sz w:val="48"/>
                                <w:szCs w:val="48"/>
                                <w:lang w:bidi="ar-SA"/>
                              </w:rPr>
                            </w:pPr>
                          </w:p>
                          <w:p w14:paraId="30BC8EDE" w14:textId="77777777" w:rsidR="005C1550" w:rsidRPr="00997A5B" w:rsidRDefault="005C1550" w:rsidP="005C1550">
                            <w:pPr>
                              <w:jc w:val="both"/>
                              <w:rPr>
                                <w:rFonts w:ascii="Supria Sans Light" w:hAnsi="Supria Sans Light"/>
                                <w:bCs/>
                                <w:noProof w:val="0"/>
                                <w:color w:val="667F9E"/>
                                <w:sz w:val="20"/>
                                <w:szCs w:val="20"/>
                                <w:lang w:bidi="ar-S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B0EF1" id="_x0000_s1030" type="#_x0000_t202" style="position:absolute;margin-left:57pt;margin-top:112.5pt;width:222pt;height:286.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" filled="f" stroked="f">
                <v:textbox inset="0,0,0,0">
                  <w:txbxContent>
                    <w:p w14:paraId="5CFC6571" w14:textId="77777777" w:rsidR="00E80AFE" w:rsidRDefault="00E80AFE" w:rsidP="00E80AFE">
                      <w:pPr>
                        <w:rPr>
                          <w:rFonts w:ascii="Heroic Condensed Medium" w:hAnsi="Heroic Condensed Medium"/>
                          <w:bCs/>
                          <w:i/>
                          <w:noProof w:val="0"/>
                          <w:color w:val="002647"/>
                          <w:sz w:val="48"/>
                          <w:szCs w:val="48"/>
                          <w:lang w:bidi="ar-SA"/>
                        </w:rPr>
                      </w:pPr>
                      <w:r w:rsidRPr="005125B3">
                        <w:rPr>
                          <w:rFonts w:ascii="Heroic Condensed Medium" w:hAnsi="Heroic Condensed Medium"/>
                          <w:bCs/>
                          <w:i/>
                          <w:noProof w:val="0"/>
                          <w:color w:val="002647"/>
                          <w:sz w:val="48"/>
                          <w:szCs w:val="48"/>
                          <w:lang w:bidi="ar-SA"/>
                        </w:rPr>
                        <w:t>ÜBUNG FÜR ZU HAUSE</w:t>
                      </w:r>
                    </w:p>
                    <w:p w14:paraId="59CC8919" w14:textId="77777777" w:rsidR="00E80AFE" w:rsidRPr="007F0B48" w:rsidRDefault="00E80AFE" w:rsidP="00E80AFE">
                      <w:pPr>
                        <w:jc w:val="both"/>
                        <w:rPr>
                          <w:rFonts w:ascii="Supria Sans Light" w:hAnsi="Supria Sans Light"/>
                          <w:bCs/>
                          <w:noProof w:val="0"/>
                          <w:color w:val="667F9E"/>
                          <w:sz w:val="12"/>
                          <w:szCs w:val="12"/>
                          <w:lang w:bidi="ar-SA"/>
                        </w:rPr>
                      </w:pPr>
                    </w:p>
                    <w:p w14:paraId="16B47740" w14:textId="77777777" w:rsidR="00E80AFE" w:rsidRDefault="00E80AFE" w:rsidP="00E80AFE">
                      <w:pPr>
                        <w:spacing w:after="180"/>
                        <w:jc w:val="both"/>
                        <w:rPr>
                          <w:rFonts w:ascii="Supria Sans Light" w:hAnsi="Supria Sans Light"/>
                          <w:bCs/>
                          <w:noProof w:val="0"/>
                          <w:color w:val="667F9E"/>
                          <w:sz w:val="20"/>
                          <w:szCs w:val="20"/>
                          <w:lang w:bidi="ar-SA"/>
                        </w:rPr>
                      </w:pPr>
                      <w:r w:rsidRPr="001F1117">
                        <w:rPr>
                          <w:rFonts w:ascii="Supria Sans Light" w:hAnsi="Supria Sans Light"/>
                          <w:bCs/>
                          <w:noProof w:val="0"/>
                          <w:color w:val="667F9E"/>
                          <w:sz w:val="20"/>
                          <w:szCs w:val="20"/>
                          <w:lang w:bidi="ar-SA"/>
                        </w:rPr>
                        <w:t>Ausfallschritt</w:t>
                      </w:r>
                      <w:r>
                        <w:rPr>
                          <w:rFonts w:ascii="Supria Sans Light" w:hAnsi="Supria Sans Light"/>
                          <w:bCs/>
                          <w:noProof w:val="0"/>
                          <w:color w:val="667F9E"/>
                          <w:sz w:val="20"/>
                          <w:szCs w:val="20"/>
                          <w:lang w:bidi="ar-SA"/>
                        </w:rPr>
                        <w:t>e</w:t>
                      </w:r>
                      <w:r w:rsidRPr="001F1117">
                        <w:rPr>
                          <w:rFonts w:ascii="Supria Sans Light" w:hAnsi="Supria Sans Light"/>
                          <w:bCs/>
                          <w:noProof w:val="0"/>
                          <w:color w:val="667F9E"/>
                          <w:sz w:val="20"/>
                          <w:szCs w:val="20"/>
                          <w:lang w:bidi="ar-SA"/>
                        </w:rPr>
                        <w:t xml:space="preserve"> sorgen garantiert für durcht</w:t>
                      </w:r>
                      <w:r>
                        <w:rPr>
                          <w:rFonts w:ascii="Supria Sans Light" w:hAnsi="Supria Sans Light"/>
                          <w:bCs/>
                          <w:noProof w:val="0"/>
                          <w:color w:val="667F9E"/>
                          <w:sz w:val="20"/>
                          <w:szCs w:val="20"/>
                          <w:lang w:bidi="ar-SA"/>
                        </w:rPr>
                        <w:t>rainierte, schön geformte Beine im Sommer.</w:t>
                      </w:r>
                      <w:r w:rsidRPr="001F1117">
                        <w:t xml:space="preserve"> </w:t>
                      </w:r>
                      <w:r w:rsidRPr="001F1117">
                        <w:rPr>
                          <w:rFonts w:ascii="Supria Sans Light" w:hAnsi="Supria Sans Light"/>
                          <w:bCs/>
                          <w:noProof w:val="0"/>
                          <w:color w:val="667F9E"/>
                          <w:sz w:val="20"/>
                          <w:szCs w:val="20"/>
                          <w:lang w:bidi="ar-SA"/>
                        </w:rPr>
                        <w:t xml:space="preserve">Auch wenn keinerlei Trainings- oder Fitnessequipment zur Verfügung steht, lassen sich </w:t>
                      </w:r>
                      <w:r>
                        <w:rPr>
                          <w:rFonts w:ascii="Supria Sans Light" w:hAnsi="Supria Sans Light"/>
                          <w:bCs/>
                          <w:noProof w:val="0"/>
                          <w:color w:val="667F9E"/>
                          <w:sz w:val="20"/>
                          <w:szCs w:val="20"/>
                          <w:lang w:bidi="ar-SA"/>
                        </w:rPr>
                        <w:t xml:space="preserve">damit </w:t>
                      </w:r>
                      <w:r w:rsidRPr="001F1117">
                        <w:rPr>
                          <w:rFonts w:ascii="Supria Sans Light" w:hAnsi="Supria Sans Light"/>
                          <w:bCs/>
                          <w:noProof w:val="0"/>
                          <w:color w:val="667F9E"/>
                          <w:sz w:val="20"/>
                          <w:szCs w:val="20"/>
                          <w:lang w:bidi="ar-SA"/>
                        </w:rPr>
                        <w:t>Po u</w:t>
                      </w:r>
                      <w:r>
                        <w:rPr>
                          <w:rFonts w:ascii="Supria Sans Light" w:hAnsi="Supria Sans Light"/>
                          <w:bCs/>
                          <w:noProof w:val="0"/>
                          <w:color w:val="667F9E"/>
                          <w:sz w:val="20"/>
                          <w:szCs w:val="20"/>
                          <w:lang w:bidi="ar-SA"/>
                        </w:rPr>
                        <w:t>nd Beine problemlos trainieren.</w:t>
                      </w:r>
                    </w:p>
                    <w:p w14:paraId="244F8CB2" w14:textId="77777777" w:rsidR="00E80AFE" w:rsidRPr="00F90A24" w:rsidRDefault="00E80AFE" w:rsidP="00E80AFE">
                      <w:pPr>
                        <w:spacing w:before="240"/>
                        <w:rPr>
                          <w:rFonts w:ascii="Heroic Condensed Medium" w:hAnsi="Heroic Condensed Medium"/>
                          <w:bCs/>
                          <w:i/>
                          <w:noProof w:val="0"/>
                          <w:color w:val="002647"/>
                          <w:sz w:val="42"/>
                          <w:szCs w:val="42"/>
                          <w:u w:val="single"/>
                          <w:lang w:bidi="ar-SA"/>
                        </w:rPr>
                      </w:pPr>
                      <w:r>
                        <w:rPr>
                          <w:rFonts w:ascii="Heroic Condensed Medium" w:hAnsi="Heroic Condensed Medium"/>
                          <w:bCs/>
                          <w:i/>
                          <w:noProof w:val="0"/>
                          <w:color w:val="002647"/>
                          <w:sz w:val="42"/>
                          <w:szCs w:val="42"/>
                          <w:u w:val="single"/>
                          <w:lang w:bidi="ar-SA"/>
                        </w:rPr>
                        <w:t>AUSFALLSCHRITTE</w:t>
                      </w:r>
                    </w:p>
                    <w:p w14:paraId="1AD55638" w14:textId="77777777" w:rsidR="00E80AFE" w:rsidRPr="007F0B48" w:rsidRDefault="00E80AFE" w:rsidP="00E80AFE">
                      <w:pPr>
                        <w:jc w:val="both"/>
                        <w:rPr>
                          <w:rFonts w:ascii="Supria Sans Light" w:hAnsi="Supria Sans Light"/>
                          <w:bCs/>
                          <w:noProof w:val="0"/>
                          <w:color w:val="667F9E"/>
                          <w:sz w:val="12"/>
                          <w:szCs w:val="12"/>
                          <w:lang w:bidi="ar-SA"/>
                        </w:rPr>
                      </w:pPr>
                    </w:p>
                    <w:p w14:paraId="055955C0" w14:textId="77777777" w:rsidR="00E80AFE" w:rsidRDefault="00E80AFE" w:rsidP="00E80AFE">
                      <w:pPr>
                        <w:spacing w:after="180"/>
                        <w:jc w:val="both"/>
                        <w:rPr>
                          <w:rFonts w:ascii="Supria Sans Light" w:hAnsi="Supria Sans Light"/>
                          <w:bCs/>
                          <w:noProof w:val="0"/>
                          <w:color w:val="667F9E"/>
                          <w:sz w:val="20"/>
                          <w:szCs w:val="20"/>
                          <w:lang w:bidi="ar-SA"/>
                        </w:rPr>
                      </w:pPr>
                      <w:r>
                        <w:rPr>
                          <w:rFonts w:ascii="Supria Sans Light" w:hAnsi="Supria Sans Light"/>
                          <w:bCs/>
                          <w:noProof w:val="0"/>
                          <w:color w:val="667F9E"/>
                          <w:sz w:val="20"/>
                          <w:szCs w:val="20"/>
                          <w:lang w:bidi="ar-SA"/>
                        </w:rPr>
                        <w:t>Stelle D</w:t>
                      </w:r>
                      <w:r w:rsidRPr="00AD494B">
                        <w:rPr>
                          <w:rFonts w:ascii="Supria Sans Light" w:hAnsi="Supria Sans Light"/>
                          <w:bCs/>
                          <w:noProof w:val="0"/>
                          <w:color w:val="667F9E"/>
                          <w:sz w:val="20"/>
                          <w:szCs w:val="20"/>
                          <w:lang w:bidi="ar-SA"/>
                        </w:rPr>
                        <w:t>eine Füße etwa hüftbreit auf und stehe aufr</w:t>
                      </w:r>
                      <w:r>
                        <w:rPr>
                          <w:rFonts w:ascii="Supria Sans Light" w:hAnsi="Supria Sans Light"/>
                          <w:bCs/>
                          <w:noProof w:val="0"/>
                          <w:color w:val="667F9E"/>
                          <w:sz w:val="20"/>
                          <w:szCs w:val="20"/>
                          <w:lang w:bidi="ar-SA"/>
                        </w:rPr>
                        <w:t>echt. Dein Blick ist geradeaus gerichtet, D</w:t>
                      </w:r>
                      <w:r w:rsidRPr="00AD494B">
                        <w:rPr>
                          <w:rFonts w:ascii="Supria Sans Light" w:hAnsi="Supria Sans Light"/>
                          <w:bCs/>
                          <w:noProof w:val="0"/>
                          <w:color w:val="667F9E"/>
                          <w:sz w:val="20"/>
                          <w:szCs w:val="20"/>
                          <w:lang w:bidi="ar-SA"/>
                        </w:rPr>
                        <w:t>eine Ba</w:t>
                      </w:r>
                      <w:r>
                        <w:rPr>
                          <w:rFonts w:ascii="Supria Sans Light" w:hAnsi="Supria Sans Light"/>
                          <w:bCs/>
                          <w:noProof w:val="0"/>
                          <w:color w:val="667F9E"/>
                          <w:sz w:val="20"/>
                          <w:szCs w:val="20"/>
                          <w:lang w:bidi="ar-SA"/>
                        </w:rPr>
                        <w:t>uchmuskeln sind angespannt und D</w:t>
                      </w:r>
                      <w:r w:rsidRPr="00AD494B">
                        <w:rPr>
                          <w:rFonts w:ascii="Supria Sans Light" w:hAnsi="Supria Sans Light"/>
                          <w:bCs/>
                          <w:noProof w:val="0"/>
                          <w:color w:val="667F9E"/>
                          <w:sz w:val="20"/>
                          <w:szCs w:val="20"/>
                          <w:lang w:bidi="ar-SA"/>
                        </w:rPr>
                        <w:t>ein unterer Rücken bildet ein leichtes Hohlkreuz.</w:t>
                      </w:r>
                      <w:r>
                        <w:rPr>
                          <w:rFonts w:ascii="Supria Sans Light" w:hAnsi="Supria Sans Light"/>
                          <w:bCs/>
                          <w:noProof w:val="0"/>
                          <w:color w:val="667F9E"/>
                          <w:sz w:val="20"/>
                          <w:szCs w:val="20"/>
                          <w:lang w:bidi="ar-SA"/>
                        </w:rPr>
                        <w:t xml:space="preserve"> </w:t>
                      </w:r>
                      <w:r w:rsidRPr="00AD494B">
                        <w:rPr>
                          <w:rFonts w:ascii="Supria Sans Light" w:hAnsi="Supria Sans Light"/>
                          <w:bCs/>
                          <w:noProof w:val="0"/>
                          <w:color w:val="667F9E"/>
                          <w:sz w:val="20"/>
                          <w:szCs w:val="20"/>
                          <w:lang w:bidi="ar-SA"/>
                        </w:rPr>
                        <w:t>Mache mit einem Bein einen weiten Schritt nach vorne und atme gleichzeitig</w:t>
                      </w:r>
                      <w:r>
                        <w:rPr>
                          <w:rFonts w:ascii="Supria Sans Light" w:hAnsi="Supria Sans Light"/>
                          <w:bCs/>
                          <w:noProof w:val="0"/>
                          <w:color w:val="667F9E"/>
                          <w:sz w:val="20"/>
                          <w:szCs w:val="20"/>
                          <w:lang w:bidi="ar-SA"/>
                        </w:rPr>
                        <w:t xml:space="preserve"> ein. </w:t>
                      </w:r>
                      <w:r w:rsidRPr="00AD494B">
                        <w:rPr>
                          <w:rFonts w:ascii="Supria Sans Light" w:hAnsi="Supria Sans Light"/>
                          <w:bCs/>
                          <w:noProof w:val="0"/>
                          <w:color w:val="667F9E"/>
                          <w:sz w:val="20"/>
                          <w:szCs w:val="20"/>
                          <w:lang w:bidi="ar-SA"/>
                        </w:rPr>
                        <w:t>Es ist darauf zu achten, Deinen Schritt so weit nach vorne zu wählen, dass Deine Unter- und Oberschenkel einen Winkel von 90 Grad nicht unterschreiten und so gewährleistet i</w:t>
                      </w:r>
                      <w:r>
                        <w:rPr>
                          <w:rFonts w:ascii="Supria Sans Light" w:hAnsi="Supria Sans Light"/>
                          <w:bCs/>
                          <w:noProof w:val="0"/>
                          <w:color w:val="667F9E"/>
                          <w:sz w:val="20"/>
                          <w:szCs w:val="20"/>
                          <w:lang w:bidi="ar-SA"/>
                        </w:rPr>
                        <w:t>st, dass Deine Knie nicht über D</w:t>
                      </w:r>
                      <w:r w:rsidRPr="00AD494B">
                        <w:rPr>
                          <w:rFonts w:ascii="Supria Sans Light" w:hAnsi="Supria Sans Light"/>
                          <w:bCs/>
                          <w:noProof w:val="0"/>
                          <w:color w:val="667F9E"/>
                          <w:sz w:val="20"/>
                          <w:szCs w:val="20"/>
                          <w:lang w:bidi="ar-SA"/>
                        </w:rPr>
                        <w:t>eine Fußspitzen hinausragen.</w:t>
                      </w:r>
                    </w:p>
                    <w:p w14:paraId="4F3B4B17" w14:textId="77777777" w:rsidR="005C1550" w:rsidRPr="008560FB" w:rsidRDefault="005C1550" w:rsidP="008B7D7C">
                      <w:pPr>
                        <w:spacing w:before="100" w:beforeAutospacing="1" w:after="100" w:afterAutospacing="1"/>
                        <w:rPr>
                          <w:rFonts w:ascii="Heroic Condensed Medium" w:hAnsi="Heroic Condensed Medium"/>
                          <w:bCs/>
                          <w:i/>
                          <w:noProof w:val="0"/>
                          <w:color w:val="002647"/>
                          <w:sz w:val="48"/>
                          <w:szCs w:val="48"/>
                          <w:lang w:bidi="ar-SA"/>
                        </w:rPr>
                      </w:pPr>
                    </w:p>
                    <w:p w14:paraId="30BC8EDE" w14:textId="77777777" w:rsidR="005C1550" w:rsidRPr="00997A5B" w:rsidRDefault="005C1550" w:rsidP="005C1550">
                      <w:pPr>
                        <w:jc w:val="both"/>
                        <w:rPr>
                          <w:rFonts w:ascii="Supria Sans Light" w:hAnsi="Supria Sans Light"/>
                          <w:bCs/>
                          <w:noProof w:val="0"/>
                          <w:color w:val="667F9E"/>
                          <w:sz w:val="20"/>
                          <w:szCs w:val="20"/>
                          <w:lang w:bidi="ar-SA"/>
                        </w:rPr>
                      </w:pPr>
                    </w:p>
                  </w:txbxContent>
                </v:textbox>
                <w10:wrap anchorx="page" anchory="page"/>
              </v:shape>
            </w:pict>
          </mc:Fallback>
        </mc:AlternateContent>
      </w:r>
    </w:p>
    <w:p w14:paraId="76E7D5F9" w14:textId="77777777" w:rsidR="004B5A7F" w:rsidRPr="00E80AFE" w:rsidRDefault="004B5A7F">
      <w:pPr>
        <w:rPr>
          <w:rFonts w:ascii="Supria Sans Light" w:hAnsi="Supria Sans Light"/>
          <w:i/>
          <w:iCs/>
          <w:color w:val="002647"/>
          <w:spacing w:val="20"/>
        </w:rPr>
      </w:pPr>
    </w:p>
    <w:p w14:paraId="3708A24D" w14:textId="77777777" w:rsidR="0072636B" w:rsidRPr="00E80AFE" w:rsidRDefault="00785B29">
      <w:pPr>
        <w:rPr>
          <w:i/>
          <w:iCs/>
          <w:color w:val="002647"/>
          <w:spacing w:val="20"/>
        </w:rPr>
      </w:pPr>
      <w:r w:rsidRPr="00E80AFE">
        <w:rPr>
          <w:i/>
          <w:iCs/>
          <w:color w:val="002647"/>
          <w:spacing w:val="20"/>
          <w:lang w:bidi="ar-SA"/>
        </w:rPr>
        <mc:AlternateContent>
          <mc:Choice Requires="wps">
            <w:drawing>
              <wp:anchor distT="0" distB="0" distL="114300" distR="114300" simplePos="0" relativeHeight="251641856" behindDoc="0" locked="0" layoutInCell="1" allowOverlap="1" wp14:anchorId="4EA9227B" wp14:editId="499CAB1A">
                <wp:simplePos x="0" y="0"/>
                <wp:positionH relativeFrom="column">
                  <wp:posOffset>101600</wp:posOffset>
                </wp:positionH>
                <wp:positionV relativeFrom="paragraph">
                  <wp:posOffset>7542</wp:posOffset>
                </wp:positionV>
                <wp:extent cx="1371600" cy="0"/>
                <wp:effectExtent l="0" t="0" r="0" b="0"/>
                <wp:wrapNone/>
                <wp:docPr id="265" name="Line 22"/>
                <wp:cNvGraphicFramePr/>
                <a:graphic xmlns:a="http://schemas.openxmlformats.org/drawingml/2006/main">
                  <a:graphicData uri="http://schemas.microsoft.com/office/word/2010/wordprocessingShape">
                    <wps:wsp>
                      <wps:cNvCnPr/>
                      <wps:spPr bwMode="auto">
                        <a:xfrm>
                          <a:off x="0" y="0"/>
                          <a:ext cx="1371600" cy="0"/>
                        </a:xfrm>
                        <a:prstGeom prst="line">
                          <a:avLst/>
                        </a:prstGeom>
                        <a:solidFill>
                          <a:srgbClr val="99CCFF"/>
                        </a:solidFill>
                        <a:ln w="0" cap="rnd">
                          <a:solidFill>
                            <a:schemeClr val="tx1"/>
                          </a:solidFill>
                          <a:miter lim="800000"/>
                          <a:headEnd/>
                          <a:tailEnd/>
                        </a:ln>
                        <a:effectLst>
                          <a:glow>
                            <a:schemeClr val="accent1">
                              <a:alpha val="40000"/>
                            </a:schemeClr>
                          </a:glow>
                          <a:softEdge rad="63500"/>
                        </a:effectLst>
                      </wps:spPr>
                      <wps:bodyPr/>
                    </wps:wsp>
                  </a:graphicData>
                </a:graphic>
              </wp:anchor>
            </w:drawing>
          </mc:Choice>
          <mc:Fallback>
            <w:pict>
              <v:line w14:anchorId="76EAC6B5" id="Line 22"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8pt,.6pt" to="11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" filled="t" fillcolor="#9cf" strokecolor="black [3213]" strokeweight="0">
                <v:stroke joinstyle="miter" endcap="round"/>
              </v:line>
            </w:pict>
          </mc:Fallback>
        </mc:AlternateContent>
      </w:r>
    </w:p>
    <w:p w14:paraId="61472CBA" w14:textId="77777777" w:rsidR="004B5A7F" w:rsidRPr="00E80AFE" w:rsidRDefault="004B5A7F">
      <w:pPr>
        <w:rPr>
          <w:rFonts w:ascii="Supria Sans Light" w:hAnsi="Supria Sans Light"/>
          <w:i/>
          <w:iCs/>
          <w:color w:val="002647"/>
          <w:spacing w:val="20"/>
        </w:rPr>
      </w:pPr>
    </w:p>
    <w:p w14:paraId="028BC3BA" w14:textId="77777777" w:rsidR="004B5A7F" w:rsidRPr="00E80AFE" w:rsidRDefault="004B5A7F">
      <w:pPr>
        <w:rPr>
          <w:rFonts w:ascii="Supria Sans Light" w:hAnsi="Supria Sans Light"/>
          <w:i/>
          <w:iCs/>
          <w:color w:val="002647"/>
          <w:spacing w:val="20"/>
        </w:rPr>
      </w:pPr>
    </w:p>
    <w:p w14:paraId="46E0561D" w14:textId="77777777" w:rsidR="004B5A7F" w:rsidRPr="00E80AFE" w:rsidRDefault="00E80AFE">
      <w:pPr>
        <w:rPr>
          <w:rFonts w:ascii="Supria Sans Light" w:hAnsi="Supria Sans Light"/>
          <w:i/>
          <w:iCs/>
          <w:color w:val="002647"/>
          <w:spacing w:val="20"/>
        </w:rPr>
      </w:pPr>
      <w:r w:rsidRPr="00E80AFE">
        <w:rPr>
          <w:rFonts w:ascii="Calibri" w:eastAsia="Calibri" w:hAnsi="Calibri" w:cs="Times New Roman"/>
          <w:i/>
          <w:iCs/>
          <w:sz w:val="22"/>
          <w:szCs w:val="22"/>
          <w:lang w:bidi="ar-SA"/>
        </w:rPr>
        <w:drawing>
          <wp:anchor distT="0" distB="0" distL="114300" distR="114300" simplePos="0" relativeHeight="251669504" behindDoc="1" locked="0" layoutInCell="1" allowOverlap="1" wp14:anchorId="1A5CE182" wp14:editId="784402A1">
            <wp:simplePos x="0" y="0"/>
            <wp:positionH relativeFrom="column">
              <wp:posOffset>3128010</wp:posOffset>
            </wp:positionH>
            <wp:positionV relativeFrom="paragraph">
              <wp:posOffset>158115</wp:posOffset>
            </wp:positionV>
            <wp:extent cx="2826385" cy="2422968"/>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826385" cy="24229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548270" w14:textId="77777777" w:rsidR="004B5A7F" w:rsidRPr="00E80AFE" w:rsidRDefault="004B5A7F">
      <w:pPr>
        <w:rPr>
          <w:rFonts w:ascii="Supria Sans Light" w:hAnsi="Supria Sans Light"/>
          <w:i/>
          <w:iCs/>
          <w:color w:val="002647"/>
          <w:spacing w:val="20"/>
        </w:rPr>
      </w:pPr>
    </w:p>
    <w:p w14:paraId="701CBC61" w14:textId="77777777" w:rsidR="004B5A7F" w:rsidRPr="00AE4DE7" w:rsidRDefault="004B5A7F">
      <w:pPr>
        <w:rPr>
          <w:rFonts w:ascii="Supria Sans Light" w:hAnsi="Supria Sans Light"/>
          <w:color w:val="002647"/>
          <w:spacing w:val="20"/>
        </w:rPr>
      </w:pPr>
    </w:p>
    <w:p w14:paraId="1973D033" w14:textId="77777777" w:rsidR="0072636B" w:rsidRPr="00AE4DE7" w:rsidRDefault="0072636B" w:rsidP="001133C2">
      <w:pPr>
        <w:rPr>
          <w:rFonts w:ascii="Supria Sans Light" w:hAnsi="Supria Sans Light"/>
          <w:color w:val="002647"/>
          <w:spacing w:val="20"/>
        </w:rPr>
      </w:pPr>
    </w:p>
    <w:p w14:paraId="0B06EADB" w14:textId="77777777" w:rsidR="0072636B" w:rsidRDefault="0072636B">
      <w:pPr>
        <w:rPr>
          <w:rFonts w:ascii="Supria Sans Light" w:hAnsi="Supria Sans Light"/>
          <w:color w:val="002647"/>
          <w:spacing w:val="20"/>
        </w:rPr>
      </w:pPr>
    </w:p>
    <w:p w14:paraId="236C7B1F" w14:textId="77777777" w:rsidR="00997A5B" w:rsidRDefault="00997A5B">
      <w:pPr>
        <w:rPr>
          <w:rFonts w:ascii="Supria Sans Light" w:hAnsi="Supria Sans Light"/>
          <w:color w:val="002647"/>
          <w:spacing w:val="20"/>
        </w:rPr>
      </w:pPr>
    </w:p>
    <w:p w14:paraId="13BC2A82" w14:textId="77777777" w:rsidR="00997A5B" w:rsidRDefault="00997A5B">
      <w:pPr>
        <w:rPr>
          <w:rFonts w:ascii="Supria Sans Light" w:hAnsi="Supria Sans Light"/>
          <w:color w:val="002647"/>
          <w:spacing w:val="20"/>
        </w:rPr>
      </w:pPr>
    </w:p>
    <w:p w14:paraId="34B77353" w14:textId="77777777" w:rsidR="00997A5B" w:rsidRPr="00AE4DE7" w:rsidRDefault="00997A5B">
      <w:pPr>
        <w:rPr>
          <w:rFonts w:ascii="Supria Sans Light" w:hAnsi="Supria Sans Light"/>
          <w:color w:val="002647"/>
          <w:spacing w:val="20"/>
        </w:rPr>
      </w:pPr>
    </w:p>
    <w:p w14:paraId="7CD01688" w14:textId="77777777" w:rsidR="0072636B" w:rsidRPr="00AE4DE7" w:rsidRDefault="0072636B">
      <w:pPr>
        <w:rPr>
          <w:rFonts w:ascii="Supria Sans Light" w:hAnsi="Supria Sans Light"/>
          <w:color w:val="002647"/>
          <w:spacing w:val="20"/>
        </w:rPr>
      </w:pPr>
    </w:p>
    <w:p w14:paraId="55FD6860" w14:textId="77777777" w:rsidR="0072636B" w:rsidRDefault="0072636B">
      <w:pPr>
        <w:rPr>
          <w:rFonts w:ascii="Supria Sans Light" w:hAnsi="Supria Sans Light"/>
          <w:color w:val="002647"/>
          <w:spacing w:val="20"/>
        </w:rPr>
      </w:pPr>
    </w:p>
    <w:p w14:paraId="759A0636" w14:textId="77777777" w:rsidR="00CA4F85" w:rsidRDefault="00CA4F85">
      <w:pPr>
        <w:rPr>
          <w:rFonts w:ascii="Supria Sans Light" w:hAnsi="Supria Sans Light"/>
          <w:color w:val="002647"/>
          <w:spacing w:val="20"/>
        </w:rPr>
      </w:pPr>
    </w:p>
    <w:p w14:paraId="30ED2F91" w14:textId="77777777" w:rsidR="00CA4F85" w:rsidRDefault="00CA4F85">
      <w:pPr>
        <w:rPr>
          <w:rFonts w:ascii="Supria Sans Light" w:hAnsi="Supria Sans Light"/>
          <w:color w:val="002647"/>
          <w:spacing w:val="20"/>
        </w:rPr>
      </w:pPr>
    </w:p>
    <w:p w14:paraId="1646A186" w14:textId="77777777" w:rsidR="00CA4F85" w:rsidRPr="00AE4DE7" w:rsidRDefault="00CA4F85">
      <w:pPr>
        <w:rPr>
          <w:rFonts w:ascii="Supria Sans Light" w:hAnsi="Supria Sans Light"/>
          <w:color w:val="002647"/>
          <w:spacing w:val="20"/>
        </w:rPr>
      </w:pPr>
    </w:p>
    <w:p w14:paraId="2EAF4EF9" w14:textId="77777777" w:rsidR="00707D9D" w:rsidRDefault="00707D9D">
      <w:pPr>
        <w:rPr>
          <w:rFonts w:ascii="Supria Sans Light" w:hAnsi="Supria Sans Light"/>
          <w:color w:val="002647"/>
          <w:spacing w:val="20"/>
        </w:rPr>
      </w:pPr>
    </w:p>
    <w:p w14:paraId="16757044" w14:textId="77777777" w:rsidR="00796C24" w:rsidRDefault="00796C24">
      <w:pPr>
        <w:rPr>
          <w:rFonts w:ascii="Supria Sans Light" w:hAnsi="Supria Sans Light"/>
          <w:color w:val="002647"/>
          <w:spacing w:val="20"/>
        </w:rPr>
      </w:pPr>
    </w:p>
    <w:p w14:paraId="326090F5" w14:textId="77777777" w:rsidR="00796C24" w:rsidRDefault="00796C24">
      <w:pPr>
        <w:rPr>
          <w:rFonts w:ascii="Supria Sans Light" w:hAnsi="Supria Sans Light"/>
          <w:color w:val="002647"/>
          <w:spacing w:val="20"/>
        </w:rPr>
      </w:pPr>
    </w:p>
    <w:p w14:paraId="3DA5DFF2" w14:textId="77777777" w:rsidR="00E34197" w:rsidRPr="00AE4DE7" w:rsidRDefault="00AF3B6F">
      <w:pPr>
        <w:rPr>
          <w:rFonts w:ascii="Supria Sans Light" w:hAnsi="Supria Sans Light"/>
          <w:color w:val="002647"/>
          <w:spacing w:val="20"/>
        </w:rPr>
      </w:pPr>
      <w:r w:rsidRPr="00AE4DE7">
        <w:rPr>
          <w:rFonts w:ascii="Supria Sans Light" w:hAnsi="Supria Sans Light"/>
          <w:color w:val="002647"/>
          <w:spacing w:val="20"/>
          <w:lang w:bidi="ar-SA"/>
        </w:rPr>
        <w:drawing>
          <wp:anchor distT="0" distB="0" distL="114300" distR="114300" simplePos="0" relativeHeight="251662848" behindDoc="1" locked="0" layoutInCell="1" allowOverlap="1" wp14:anchorId="6425C27D" wp14:editId="17A313BF">
            <wp:simplePos x="0" y="0"/>
            <wp:positionH relativeFrom="column">
              <wp:posOffset>1270</wp:posOffset>
            </wp:positionH>
            <wp:positionV relativeFrom="paragraph">
              <wp:posOffset>124460</wp:posOffset>
            </wp:positionV>
            <wp:extent cx="6119495" cy="662305"/>
            <wp:effectExtent l="0" t="0" r="0" b="4445"/>
            <wp:wrapNone/>
            <wp:docPr id="3" name="Grafik 3" descr="C:\Users\McFly\Documents\NADINE\7. SPORTEVE\Newsletter\Icons und Sporteve Logo\sporteve-newsletter-sprechbl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Fly\Documents\NADINE\7. SPORTEVE\Newsletter\Icons und Sporteve Logo\sporteve-newsletter-sprechblas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9495" cy="662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8D11B2" w14:textId="77777777" w:rsidR="0072636B" w:rsidRDefault="005D3E2D">
      <w:pPr>
        <w:rPr>
          <w:rFonts w:ascii="Supria Sans Light" w:hAnsi="Supria Sans Light"/>
          <w:color w:val="002647"/>
          <w:spacing w:val="20"/>
        </w:rPr>
      </w:pPr>
      <w:r w:rsidRPr="00AE4DE7">
        <w:rPr>
          <w:rFonts w:ascii="Supria Sans Light" w:hAnsi="Supria Sans Light"/>
          <w:color w:val="002647"/>
          <w:spacing w:val="20"/>
          <w:lang w:bidi="ar-SA"/>
        </w:rPr>
        <mc:AlternateContent>
          <mc:Choice Requires="wps">
            <w:drawing>
              <wp:anchor distT="0" distB="0" distL="114300" distR="114300" simplePos="0" relativeHeight="251663872" behindDoc="0" locked="0" layoutInCell="1" allowOverlap="1" wp14:anchorId="66395429" wp14:editId="405E9790">
                <wp:simplePos x="0" y="0"/>
                <wp:positionH relativeFrom="page">
                  <wp:posOffset>914400</wp:posOffset>
                </wp:positionH>
                <wp:positionV relativeFrom="page">
                  <wp:posOffset>5547360</wp:posOffset>
                </wp:positionV>
                <wp:extent cx="5842000" cy="406400"/>
                <wp:effectExtent l="0" t="0" r="6350" b="12700"/>
                <wp:wrapNone/>
                <wp:docPr id="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A05C6" w14:textId="77777777" w:rsidR="00F8736B" w:rsidRPr="00B84587" w:rsidRDefault="00F8736B" w:rsidP="00AF3B6F">
                            <w:pPr>
                              <w:pStyle w:val="berschrift2"/>
                              <w:spacing w:line="240" w:lineRule="auto"/>
                              <w:rPr>
                                <w:rFonts w:ascii="Heroic Condensed Light" w:hAnsi="Heroic Condensed Light" w:cs="Arial"/>
                                <w:color w:val="FFFFFF" w:themeColor="background1"/>
                                <w:sz w:val="44"/>
                                <w:szCs w:val="44"/>
                              </w:rPr>
                            </w:pPr>
                            <w:r w:rsidRPr="00206EBB">
                              <w:rPr>
                                <w:rFonts w:ascii="Heroic Condensed Light" w:hAnsi="Heroic Condensed Light" w:cs="Arial"/>
                                <w:b/>
                                <w:i/>
                                <w:color w:val="97D2D4"/>
                                <w:sz w:val="48"/>
                                <w:szCs w:val="48"/>
                              </w:rPr>
                              <w:t>MONATSMOTIVATION:</w:t>
                            </w:r>
                            <w:r w:rsidR="000A2CCD" w:rsidRPr="00206EBB">
                              <w:rPr>
                                <w:rFonts w:ascii="Heroic Condensed Light" w:hAnsi="Heroic Condensed Light" w:cs="Arial"/>
                                <w:b/>
                                <w:color w:val="FFFFFF" w:themeColor="background1"/>
                                <w:sz w:val="48"/>
                                <w:szCs w:val="48"/>
                              </w:rPr>
                              <w:t xml:space="preserve"> </w:t>
                            </w:r>
                            <w:r w:rsidR="00A96D0E" w:rsidRPr="00B84587">
                              <w:rPr>
                                <w:rFonts w:ascii="Heroic Condensed Light" w:hAnsi="Heroic Condensed Light" w:cs="Arial"/>
                                <w:color w:val="FFFFFF" w:themeColor="background1"/>
                                <w:sz w:val="44"/>
                                <w:szCs w:val="44"/>
                              </w:rPr>
                              <w:t>Das ganze Leben ist ein ewiges Wiederanfangen.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395429" id="Text Box 27" o:spid="_x0000_s1031" type="#_x0000_t202" style="position:absolute;margin-left:1in;margin-top:436.8pt;width:460pt;height:32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" filled="f" stroked="f">
                <v:textbox inset="0,0,0,0">
                  <w:txbxContent>
                    <w:p w14:paraId="3C6A05C6" w14:textId="77777777" w:rsidR="00F8736B" w:rsidRPr="00B84587" w:rsidRDefault="00F8736B" w:rsidP="00AF3B6F">
                      <w:pPr>
                        <w:pStyle w:val="berschrift2"/>
                        <w:spacing w:line="240" w:lineRule="auto"/>
                        <w:rPr>
                          <w:rFonts w:ascii="Heroic Condensed Light" w:hAnsi="Heroic Condensed Light" w:cs="Arial"/>
                          <w:color w:val="FFFFFF" w:themeColor="background1"/>
                          <w:sz w:val="44"/>
                          <w:szCs w:val="44"/>
                        </w:rPr>
                      </w:pPr>
                      <w:r w:rsidRPr="00206EBB">
                        <w:rPr>
                          <w:rFonts w:ascii="Heroic Condensed Light" w:hAnsi="Heroic Condensed Light" w:cs="Arial"/>
                          <w:b/>
                          <w:i/>
                          <w:color w:val="97D2D4"/>
                          <w:sz w:val="48"/>
                          <w:szCs w:val="48"/>
                        </w:rPr>
                        <w:t>MONATSMOTIVATION:</w:t>
                      </w:r>
                      <w:r w:rsidR="000A2CCD" w:rsidRPr="00206EBB">
                        <w:rPr>
                          <w:rFonts w:ascii="Heroic Condensed Light" w:hAnsi="Heroic Condensed Light" w:cs="Arial"/>
                          <w:b/>
                          <w:color w:val="FFFFFF" w:themeColor="background1"/>
                          <w:sz w:val="48"/>
                          <w:szCs w:val="48"/>
                        </w:rPr>
                        <w:t xml:space="preserve"> </w:t>
                      </w:r>
                      <w:r w:rsidR="00A96D0E" w:rsidRPr="00B84587">
                        <w:rPr>
                          <w:rFonts w:ascii="Heroic Condensed Light" w:hAnsi="Heroic Condensed Light" w:cs="Arial"/>
                          <w:color w:val="FFFFFF" w:themeColor="background1"/>
                          <w:sz w:val="44"/>
                          <w:szCs w:val="44"/>
                        </w:rPr>
                        <w:t>Das ganze Leben ist ein ewiges Wiederanfangen.</w:t>
                      </w:r>
                    </w:p>
                  </w:txbxContent>
                </v:textbox>
                <w10:wrap anchorx="page" anchory="page"/>
              </v:shape>
            </w:pict>
          </mc:Fallback>
        </mc:AlternateContent>
      </w:r>
    </w:p>
    <w:p w14:paraId="01EC97C9" w14:textId="77777777" w:rsidR="00BD1ECD" w:rsidRDefault="00BD1ECD">
      <w:pPr>
        <w:rPr>
          <w:rFonts w:ascii="Supria Sans Light" w:hAnsi="Supria Sans Light"/>
          <w:color w:val="002647"/>
          <w:spacing w:val="20"/>
        </w:rPr>
      </w:pPr>
    </w:p>
    <w:p w14:paraId="6C879D62" w14:textId="77777777" w:rsidR="00BD1ECD" w:rsidRDefault="00BD1ECD">
      <w:pPr>
        <w:rPr>
          <w:rFonts w:ascii="Supria Sans Light" w:hAnsi="Supria Sans Light"/>
          <w:color w:val="002647"/>
          <w:spacing w:val="20"/>
        </w:rPr>
      </w:pPr>
    </w:p>
    <w:p w14:paraId="29ADAE9E" w14:textId="77777777" w:rsidR="00BD1ECD" w:rsidRDefault="00BD1ECD">
      <w:pPr>
        <w:rPr>
          <w:rFonts w:ascii="Supria Sans Light" w:hAnsi="Supria Sans Light"/>
          <w:color w:val="002647"/>
          <w:spacing w:val="20"/>
        </w:rPr>
      </w:pPr>
    </w:p>
    <w:p w14:paraId="0710B11A" w14:textId="77777777" w:rsidR="0072636B" w:rsidRPr="00AE4DE7" w:rsidRDefault="008B7D7C" w:rsidP="00C3751E">
      <w:pPr>
        <w:rPr>
          <w:rFonts w:ascii="Supria Sans Light" w:hAnsi="Supria Sans Light"/>
          <w:color w:val="002647"/>
          <w:spacing w:val="20"/>
        </w:rPr>
      </w:pPr>
      <w:r w:rsidRPr="00AE4DE7">
        <w:rPr>
          <w:rFonts w:ascii="Supria Sans Light" w:hAnsi="Supria Sans Light"/>
          <w:color w:val="002647"/>
          <w:spacing w:val="20"/>
          <w:lang w:bidi="ar-SA"/>
        </w:rPr>
        <mc:AlternateContent>
          <mc:Choice Requires="wps">
            <w:drawing>
              <wp:anchor distT="0" distB="0" distL="114300" distR="114300" simplePos="0" relativeHeight="251659264" behindDoc="0" locked="0" layoutInCell="1" allowOverlap="1" wp14:anchorId="07E95405" wp14:editId="1D48FC17">
                <wp:simplePos x="0" y="0"/>
                <wp:positionH relativeFrom="margin">
                  <wp:align>right</wp:align>
                </wp:positionH>
                <wp:positionV relativeFrom="margin">
                  <wp:posOffset>5322570</wp:posOffset>
                </wp:positionV>
                <wp:extent cx="3949065" cy="3181350"/>
                <wp:effectExtent l="0" t="0" r="13335" b="0"/>
                <wp:wrapNone/>
                <wp:docPr id="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065" cy="318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C4999" w14:textId="77777777" w:rsidR="008B7D7C" w:rsidRDefault="008B7D7C" w:rsidP="008B7D7C">
                            <w:pPr>
                              <w:tabs>
                                <w:tab w:val="left" w:pos="284"/>
                              </w:tabs>
                              <w:spacing w:after="160"/>
                              <w:jc w:val="both"/>
                              <w:rPr>
                                <w:rFonts w:ascii="Supria Sans Light" w:hAnsi="Supria Sans Light"/>
                                <w:b/>
                                <w:noProof w:val="0"/>
                                <w:color w:val="667F9E"/>
                                <w:sz w:val="20"/>
                                <w:szCs w:val="20"/>
                                <w:lang w:bidi="ar-SA"/>
                              </w:rPr>
                            </w:pPr>
                          </w:p>
                          <w:p w14:paraId="1BB058B6" w14:textId="77777777" w:rsidR="008B7D7C" w:rsidRPr="00B86FDC" w:rsidRDefault="008B7D7C" w:rsidP="008B7D7C">
                            <w:pPr>
                              <w:tabs>
                                <w:tab w:val="left" w:pos="284"/>
                              </w:tabs>
                              <w:spacing w:after="160"/>
                              <w:jc w:val="both"/>
                              <w:rPr>
                                <w:rFonts w:ascii="Supria Sans Light" w:hAnsi="Supria Sans Light"/>
                                <w:b/>
                                <w:noProof w:val="0"/>
                                <w:color w:val="667F9E"/>
                                <w:sz w:val="20"/>
                                <w:szCs w:val="20"/>
                                <w:lang w:bidi="ar-SA"/>
                              </w:rPr>
                            </w:pPr>
                            <w:r w:rsidRPr="00B86FDC">
                              <w:rPr>
                                <w:rFonts w:ascii="Supria Sans Light" w:hAnsi="Supria Sans Light"/>
                                <w:b/>
                                <w:noProof w:val="0"/>
                                <w:color w:val="667F9E"/>
                                <w:sz w:val="20"/>
                                <w:szCs w:val="20"/>
                                <w:lang w:bidi="ar-SA"/>
                              </w:rPr>
                              <w:t>Zubereitung:</w:t>
                            </w:r>
                          </w:p>
                          <w:p w14:paraId="574807B2" w14:textId="77777777" w:rsidR="008B7D7C" w:rsidRDefault="008B7D7C" w:rsidP="00067AE1">
                            <w:pPr>
                              <w:pStyle w:val="Listenabsatz"/>
                              <w:numPr>
                                <w:ilvl w:val="0"/>
                                <w:numId w:val="2"/>
                              </w:numPr>
                              <w:spacing w:after="120"/>
                              <w:ind w:right="-42"/>
                              <w:rPr>
                                <w:rFonts w:ascii="Supria Sans Light" w:hAnsi="Supria Sans Light"/>
                                <w:noProof w:val="0"/>
                                <w:color w:val="667F9E"/>
                                <w:sz w:val="20"/>
                                <w:szCs w:val="20"/>
                                <w:lang w:bidi="ar-SA"/>
                              </w:rPr>
                            </w:pPr>
                            <w:r>
                              <w:rPr>
                                <w:rFonts w:ascii="Supria Sans Light" w:hAnsi="Supria Sans Light"/>
                                <w:noProof w:val="0"/>
                                <w:color w:val="667F9E"/>
                                <w:sz w:val="20"/>
                                <w:szCs w:val="20"/>
                                <w:lang w:bidi="ar-SA"/>
                              </w:rPr>
                              <w:t>Das Olivenöl mit schwacher Hitze heiß werden lassen</w:t>
                            </w:r>
                          </w:p>
                          <w:p w14:paraId="015C1FBE" w14:textId="77777777" w:rsidR="008B7D7C" w:rsidRDefault="008B7D7C" w:rsidP="00067AE1">
                            <w:pPr>
                              <w:pStyle w:val="Listenabsatz"/>
                              <w:numPr>
                                <w:ilvl w:val="0"/>
                                <w:numId w:val="2"/>
                              </w:numPr>
                              <w:spacing w:after="120"/>
                              <w:ind w:right="-42"/>
                              <w:rPr>
                                <w:rFonts w:ascii="Supria Sans Light" w:hAnsi="Supria Sans Light"/>
                                <w:noProof w:val="0"/>
                                <w:color w:val="667F9E"/>
                                <w:sz w:val="20"/>
                                <w:szCs w:val="20"/>
                                <w:lang w:bidi="ar-SA"/>
                              </w:rPr>
                            </w:pPr>
                            <w:r>
                              <w:rPr>
                                <w:rFonts w:ascii="Supria Sans Light" w:hAnsi="Supria Sans Light"/>
                                <w:noProof w:val="0"/>
                                <w:color w:val="667F9E"/>
                                <w:sz w:val="20"/>
                                <w:szCs w:val="20"/>
                                <w:lang w:bidi="ar-SA"/>
                              </w:rPr>
                              <w:t>Zwiebeln, Knoblauch und Kreuzkümmel etwa 7 Minute</w:t>
                            </w:r>
                            <w:r w:rsidR="00067AE1">
                              <w:rPr>
                                <w:rFonts w:ascii="Supria Sans Light" w:hAnsi="Supria Sans Light"/>
                                <w:noProof w:val="0"/>
                                <w:color w:val="667F9E"/>
                                <w:sz w:val="20"/>
                                <w:szCs w:val="20"/>
                                <w:lang w:bidi="ar-SA"/>
                              </w:rPr>
                              <w:t>n</w:t>
                            </w:r>
                            <w:r>
                              <w:rPr>
                                <w:rFonts w:ascii="Supria Sans Light" w:hAnsi="Supria Sans Light"/>
                                <w:noProof w:val="0"/>
                                <w:color w:val="667F9E"/>
                                <w:sz w:val="20"/>
                                <w:szCs w:val="20"/>
                                <w:lang w:bidi="ar-SA"/>
                              </w:rPr>
                              <w:t xml:space="preserve"> anbraten, bis es gut duftet</w:t>
                            </w:r>
                          </w:p>
                          <w:p w14:paraId="463A7AF7" w14:textId="77777777" w:rsidR="008B7D7C" w:rsidRDefault="008B7D7C" w:rsidP="00067AE1">
                            <w:pPr>
                              <w:pStyle w:val="Listenabsatz"/>
                              <w:numPr>
                                <w:ilvl w:val="0"/>
                                <w:numId w:val="2"/>
                              </w:numPr>
                              <w:spacing w:after="120"/>
                              <w:ind w:right="-42"/>
                              <w:rPr>
                                <w:rFonts w:ascii="Supria Sans Light" w:hAnsi="Supria Sans Light"/>
                                <w:noProof w:val="0"/>
                                <w:color w:val="667F9E"/>
                                <w:sz w:val="20"/>
                                <w:szCs w:val="20"/>
                                <w:lang w:bidi="ar-SA"/>
                              </w:rPr>
                            </w:pPr>
                            <w:r>
                              <w:rPr>
                                <w:rFonts w:ascii="Supria Sans Light" w:hAnsi="Supria Sans Light"/>
                                <w:noProof w:val="0"/>
                                <w:color w:val="667F9E"/>
                                <w:sz w:val="20"/>
                                <w:szCs w:val="20"/>
                                <w:lang w:bidi="ar-SA"/>
                              </w:rPr>
                              <w:t>Salz, Pfeffer, Bohnen und Reis zufügen und 2 Minuten garen</w:t>
                            </w:r>
                          </w:p>
                          <w:p w14:paraId="4C8C1F63" w14:textId="77777777" w:rsidR="008B7D7C" w:rsidRDefault="008B7D7C" w:rsidP="00067AE1">
                            <w:pPr>
                              <w:pStyle w:val="Listenabsatz"/>
                              <w:numPr>
                                <w:ilvl w:val="0"/>
                                <w:numId w:val="2"/>
                              </w:numPr>
                              <w:spacing w:after="120"/>
                              <w:ind w:right="-42"/>
                              <w:rPr>
                                <w:rFonts w:ascii="Supria Sans Light" w:hAnsi="Supria Sans Light"/>
                                <w:noProof w:val="0"/>
                                <w:color w:val="667F9E"/>
                                <w:sz w:val="20"/>
                                <w:szCs w:val="20"/>
                                <w:lang w:bidi="ar-SA"/>
                              </w:rPr>
                            </w:pPr>
                            <w:r>
                              <w:rPr>
                                <w:rFonts w:ascii="Supria Sans Light" w:hAnsi="Supria Sans Light"/>
                                <w:noProof w:val="0"/>
                                <w:color w:val="667F9E"/>
                                <w:sz w:val="20"/>
                                <w:szCs w:val="20"/>
                                <w:lang w:bidi="ar-SA"/>
                              </w:rPr>
                              <w:t>Koriandergrün untermischen und alles mit einem Kartoffelstamper gut vermischen</w:t>
                            </w:r>
                          </w:p>
                          <w:p w14:paraId="369CED1C" w14:textId="77777777" w:rsidR="008B7D7C" w:rsidRDefault="008B7D7C" w:rsidP="00067AE1">
                            <w:pPr>
                              <w:pStyle w:val="Listenabsatz"/>
                              <w:numPr>
                                <w:ilvl w:val="0"/>
                                <w:numId w:val="2"/>
                              </w:numPr>
                              <w:spacing w:after="120"/>
                              <w:ind w:right="-42"/>
                              <w:rPr>
                                <w:rFonts w:ascii="Supria Sans Light" w:hAnsi="Supria Sans Light"/>
                                <w:noProof w:val="0"/>
                                <w:color w:val="667F9E"/>
                                <w:sz w:val="20"/>
                                <w:szCs w:val="20"/>
                                <w:lang w:bidi="ar-SA"/>
                              </w:rPr>
                            </w:pPr>
                            <w:r>
                              <w:rPr>
                                <w:rFonts w:ascii="Supria Sans Light" w:hAnsi="Supria Sans Light"/>
                                <w:noProof w:val="0"/>
                                <w:color w:val="667F9E"/>
                                <w:sz w:val="20"/>
                                <w:szCs w:val="20"/>
                                <w:lang w:bidi="ar-SA"/>
                              </w:rPr>
                              <w:t>Die Mischung abkühlen lassen, vier Frikadellen daraus formen und diese dann einige Stunden in den Kühlschrank legen.</w:t>
                            </w:r>
                          </w:p>
                          <w:p w14:paraId="3D412456" w14:textId="77777777" w:rsidR="008B7D7C" w:rsidRDefault="008B7D7C" w:rsidP="00067AE1">
                            <w:pPr>
                              <w:pStyle w:val="Listenabsatz"/>
                              <w:numPr>
                                <w:ilvl w:val="0"/>
                                <w:numId w:val="2"/>
                              </w:numPr>
                              <w:spacing w:after="120"/>
                              <w:ind w:right="-42"/>
                              <w:rPr>
                                <w:rFonts w:ascii="Supria Sans Light" w:hAnsi="Supria Sans Light"/>
                                <w:noProof w:val="0"/>
                                <w:color w:val="667F9E"/>
                                <w:sz w:val="20"/>
                                <w:szCs w:val="20"/>
                                <w:lang w:bidi="ar-SA"/>
                              </w:rPr>
                            </w:pPr>
                            <w:r>
                              <w:rPr>
                                <w:rFonts w:ascii="Supria Sans Light" w:hAnsi="Supria Sans Light"/>
                                <w:noProof w:val="0"/>
                                <w:color w:val="667F9E"/>
                                <w:sz w:val="20"/>
                                <w:szCs w:val="20"/>
                                <w:lang w:bidi="ar-SA"/>
                              </w:rPr>
                              <w:t>Von beiden Seiten mit Mehr bestäuben und in heißem        Distelöl von beiden Seiten anbraten</w:t>
                            </w:r>
                          </w:p>
                          <w:p w14:paraId="071BD6EE" w14:textId="77777777" w:rsidR="008B7D7C" w:rsidRDefault="008B7D7C" w:rsidP="00067AE1">
                            <w:pPr>
                              <w:pStyle w:val="Listenabsatz"/>
                              <w:numPr>
                                <w:ilvl w:val="0"/>
                                <w:numId w:val="2"/>
                              </w:numPr>
                              <w:spacing w:after="120"/>
                              <w:ind w:right="-42"/>
                              <w:rPr>
                                <w:rFonts w:ascii="Supria Sans Light" w:hAnsi="Supria Sans Light"/>
                                <w:noProof w:val="0"/>
                                <w:color w:val="667F9E"/>
                                <w:sz w:val="20"/>
                                <w:szCs w:val="20"/>
                                <w:lang w:bidi="ar-SA"/>
                              </w:rPr>
                            </w:pPr>
                            <w:r>
                              <w:rPr>
                                <w:rFonts w:ascii="Supria Sans Light" w:hAnsi="Supria Sans Light"/>
                                <w:noProof w:val="0"/>
                                <w:color w:val="667F9E"/>
                                <w:sz w:val="20"/>
                                <w:szCs w:val="20"/>
                                <w:lang w:bidi="ar-SA"/>
                              </w:rPr>
                              <w:t>Auf gegrillte Hamburger Brötchenhälften legen und mit Salatbeilage servieren</w:t>
                            </w:r>
                          </w:p>
                          <w:p w14:paraId="52111A36" w14:textId="77777777" w:rsidR="00F95AA6" w:rsidRDefault="008B7D7C" w:rsidP="00067AE1">
                            <w:pPr>
                              <w:pStyle w:val="Listenabsatz"/>
                              <w:numPr>
                                <w:ilvl w:val="0"/>
                                <w:numId w:val="2"/>
                              </w:numPr>
                              <w:spacing w:after="120"/>
                              <w:ind w:right="-42"/>
                              <w:rPr>
                                <w:rFonts w:ascii="Supria Sans Light" w:hAnsi="Supria Sans Light"/>
                                <w:noProof w:val="0"/>
                                <w:color w:val="667F9E"/>
                                <w:sz w:val="20"/>
                                <w:szCs w:val="20"/>
                                <w:lang w:bidi="ar-SA"/>
                              </w:rPr>
                            </w:pPr>
                            <w:r>
                              <w:rPr>
                                <w:rFonts w:ascii="Supria Sans Light" w:hAnsi="Supria Sans Light"/>
                                <w:noProof w:val="0"/>
                                <w:color w:val="667F9E"/>
                                <w:sz w:val="20"/>
                                <w:szCs w:val="20"/>
                                <w:lang w:bidi="ar-SA"/>
                              </w:rPr>
                              <w:t xml:space="preserve">Und dann: GENIESSEN </w:t>
                            </w:r>
                            <w:r w:rsidRPr="00B86FDC">
                              <w:rPr>
                                <w:rFonts w:ascii="Supria Sans Light" w:hAnsi="Supria Sans Light"/>
                                <w:noProof w:val="0"/>
                                <w:color w:val="667F9E"/>
                                <w:sz w:val="20"/>
                                <w:szCs w:val="20"/>
                                <w:lang w:bidi="ar-SA"/>
                              </w:rPr>
                              <w:sym w:font="Wingdings" w:char="F04A"/>
                            </w:r>
                          </w:p>
                          <w:p w14:paraId="75277AD5" w14:textId="77777777" w:rsidR="008B7D7C" w:rsidRPr="008B7D7C" w:rsidRDefault="008B7D7C" w:rsidP="008B7D7C">
                            <w:pPr>
                              <w:spacing w:after="120"/>
                              <w:ind w:right="-42"/>
                              <w:jc w:val="both"/>
                              <w:rPr>
                                <w:rFonts w:ascii="Supria Sans Light" w:hAnsi="Supria Sans Light"/>
                                <w:noProof w:val="0"/>
                                <w:color w:val="667F9E"/>
                                <w:sz w:val="20"/>
                                <w:szCs w:val="20"/>
                                <w:lang w:bidi="ar-SA"/>
                              </w:rPr>
                            </w:pPr>
                            <w:r>
                              <w:rPr>
                                <w:rFonts w:ascii="Heroic Condensed Medium" w:hAnsi="Heroic Condensed Medium"/>
                                <w:bCs/>
                                <w:i/>
                                <w:noProof w:val="0"/>
                                <w:color w:val="002647"/>
                                <w:sz w:val="40"/>
                                <w:szCs w:val="40"/>
                                <w:lang w:bidi="ar-SA"/>
                              </w:rPr>
                              <w:t xml:space="preserve">                                                            </w:t>
                            </w:r>
                            <w:r w:rsidRPr="000062F6">
                              <w:rPr>
                                <w:rFonts w:ascii="Heroic Condensed Medium" w:hAnsi="Heroic Condensed Medium"/>
                                <w:bCs/>
                                <w:i/>
                                <w:noProof w:val="0"/>
                                <w:color w:val="002647"/>
                                <w:sz w:val="40"/>
                                <w:szCs w:val="40"/>
                                <w:lang w:bidi="ar-SA"/>
                              </w:rPr>
                              <w:t>GUTEN APPETIT!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95405" id="_x0000_s1032" type="#_x0000_t202" style="position:absolute;margin-left:259.75pt;margin-top:419.1pt;width:310.95pt;height:250.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" filled="f" stroked="f">
                <v:textbox inset="0,0,0,0">
                  <w:txbxContent>
                    <w:p w14:paraId="3A4C4999" w14:textId="77777777" w:rsidR="008B7D7C" w:rsidRDefault="008B7D7C" w:rsidP="008B7D7C">
                      <w:pPr>
                        <w:tabs>
                          <w:tab w:val="left" w:pos="284"/>
                        </w:tabs>
                        <w:spacing w:after="160"/>
                        <w:jc w:val="both"/>
                        <w:rPr>
                          <w:rFonts w:ascii="Supria Sans Light" w:hAnsi="Supria Sans Light"/>
                          <w:b/>
                          <w:noProof w:val="0"/>
                          <w:color w:val="667F9E"/>
                          <w:sz w:val="20"/>
                          <w:szCs w:val="20"/>
                          <w:lang w:bidi="ar-SA"/>
                        </w:rPr>
                      </w:pPr>
                    </w:p>
                    <w:p w14:paraId="1BB058B6" w14:textId="77777777" w:rsidR="008B7D7C" w:rsidRPr="00B86FDC" w:rsidRDefault="008B7D7C" w:rsidP="008B7D7C">
                      <w:pPr>
                        <w:tabs>
                          <w:tab w:val="left" w:pos="284"/>
                        </w:tabs>
                        <w:spacing w:after="160"/>
                        <w:jc w:val="both"/>
                        <w:rPr>
                          <w:rFonts w:ascii="Supria Sans Light" w:hAnsi="Supria Sans Light"/>
                          <w:b/>
                          <w:noProof w:val="0"/>
                          <w:color w:val="667F9E"/>
                          <w:sz w:val="20"/>
                          <w:szCs w:val="20"/>
                          <w:lang w:bidi="ar-SA"/>
                        </w:rPr>
                      </w:pPr>
                      <w:r w:rsidRPr="00B86FDC">
                        <w:rPr>
                          <w:rFonts w:ascii="Supria Sans Light" w:hAnsi="Supria Sans Light"/>
                          <w:b/>
                          <w:noProof w:val="0"/>
                          <w:color w:val="667F9E"/>
                          <w:sz w:val="20"/>
                          <w:szCs w:val="20"/>
                          <w:lang w:bidi="ar-SA"/>
                        </w:rPr>
                        <w:t>Zubereitung:</w:t>
                      </w:r>
                    </w:p>
                    <w:p w14:paraId="574807B2" w14:textId="77777777" w:rsidR="008B7D7C" w:rsidRDefault="008B7D7C" w:rsidP="00067AE1">
                      <w:pPr>
                        <w:pStyle w:val="Listenabsatz"/>
                        <w:numPr>
                          <w:ilvl w:val="0"/>
                          <w:numId w:val="2"/>
                        </w:numPr>
                        <w:spacing w:after="120"/>
                        <w:ind w:right="-42"/>
                        <w:rPr>
                          <w:rFonts w:ascii="Supria Sans Light" w:hAnsi="Supria Sans Light"/>
                          <w:noProof w:val="0"/>
                          <w:color w:val="667F9E"/>
                          <w:sz w:val="20"/>
                          <w:szCs w:val="20"/>
                          <w:lang w:bidi="ar-SA"/>
                        </w:rPr>
                      </w:pPr>
                      <w:r>
                        <w:rPr>
                          <w:rFonts w:ascii="Supria Sans Light" w:hAnsi="Supria Sans Light"/>
                          <w:noProof w:val="0"/>
                          <w:color w:val="667F9E"/>
                          <w:sz w:val="20"/>
                          <w:szCs w:val="20"/>
                          <w:lang w:bidi="ar-SA"/>
                        </w:rPr>
                        <w:t>Das Olivenöl mit schwacher Hitze heiß werden lassen</w:t>
                      </w:r>
                    </w:p>
                    <w:p w14:paraId="015C1FBE" w14:textId="77777777" w:rsidR="008B7D7C" w:rsidRDefault="008B7D7C" w:rsidP="00067AE1">
                      <w:pPr>
                        <w:pStyle w:val="Listenabsatz"/>
                        <w:numPr>
                          <w:ilvl w:val="0"/>
                          <w:numId w:val="2"/>
                        </w:numPr>
                        <w:spacing w:after="120"/>
                        <w:ind w:right="-42"/>
                        <w:rPr>
                          <w:rFonts w:ascii="Supria Sans Light" w:hAnsi="Supria Sans Light"/>
                          <w:noProof w:val="0"/>
                          <w:color w:val="667F9E"/>
                          <w:sz w:val="20"/>
                          <w:szCs w:val="20"/>
                          <w:lang w:bidi="ar-SA"/>
                        </w:rPr>
                      </w:pPr>
                      <w:r>
                        <w:rPr>
                          <w:rFonts w:ascii="Supria Sans Light" w:hAnsi="Supria Sans Light"/>
                          <w:noProof w:val="0"/>
                          <w:color w:val="667F9E"/>
                          <w:sz w:val="20"/>
                          <w:szCs w:val="20"/>
                          <w:lang w:bidi="ar-SA"/>
                        </w:rPr>
                        <w:t>Zwiebeln, Knoblauch und Kreuzkümmel etwa 7 Minute</w:t>
                      </w:r>
                      <w:r w:rsidR="00067AE1">
                        <w:rPr>
                          <w:rFonts w:ascii="Supria Sans Light" w:hAnsi="Supria Sans Light"/>
                          <w:noProof w:val="0"/>
                          <w:color w:val="667F9E"/>
                          <w:sz w:val="20"/>
                          <w:szCs w:val="20"/>
                          <w:lang w:bidi="ar-SA"/>
                        </w:rPr>
                        <w:t>n</w:t>
                      </w:r>
                      <w:r>
                        <w:rPr>
                          <w:rFonts w:ascii="Supria Sans Light" w:hAnsi="Supria Sans Light"/>
                          <w:noProof w:val="0"/>
                          <w:color w:val="667F9E"/>
                          <w:sz w:val="20"/>
                          <w:szCs w:val="20"/>
                          <w:lang w:bidi="ar-SA"/>
                        </w:rPr>
                        <w:t xml:space="preserve"> anbraten, bis es gut duftet</w:t>
                      </w:r>
                    </w:p>
                    <w:p w14:paraId="463A7AF7" w14:textId="77777777" w:rsidR="008B7D7C" w:rsidRDefault="008B7D7C" w:rsidP="00067AE1">
                      <w:pPr>
                        <w:pStyle w:val="Listenabsatz"/>
                        <w:numPr>
                          <w:ilvl w:val="0"/>
                          <w:numId w:val="2"/>
                        </w:numPr>
                        <w:spacing w:after="120"/>
                        <w:ind w:right="-42"/>
                        <w:rPr>
                          <w:rFonts w:ascii="Supria Sans Light" w:hAnsi="Supria Sans Light"/>
                          <w:noProof w:val="0"/>
                          <w:color w:val="667F9E"/>
                          <w:sz w:val="20"/>
                          <w:szCs w:val="20"/>
                          <w:lang w:bidi="ar-SA"/>
                        </w:rPr>
                      </w:pPr>
                      <w:r>
                        <w:rPr>
                          <w:rFonts w:ascii="Supria Sans Light" w:hAnsi="Supria Sans Light"/>
                          <w:noProof w:val="0"/>
                          <w:color w:val="667F9E"/>
                          <w:sz w:val="20"/>
                          <w:szCs w:val="20"/>
                          <w:lang w:bidi="ar-SA"/>
                        </w:rPr>
                        <w:t>Salz, Pfeffer, Bohnen und Reis zufügen und 2 Minuten garen</w:t>
                      </w:r>
                    </w:p>
                    <w:p w14:paraId="4C8C1F63" w14:textId="77777777" w:rsidR="008B7D7C" w:rsidRDefault="008B7D7C" w:rsidP="00067AE1">
                      <w:pPr>
                        <w:pStyle w:val="Listenabsatz"/>
                        <w:numPr>
                          <w:ilvl w:val="0"/>
                          <w:numId w:val="2"/>
                        </w:numPr>
                        <w:spacing w:after="120"/>
                        <w:ind w:right="-42"/>
                        <w:rPr>
                          <w:rFonts w:ascii="Supria Sans Light" w:hAnsi="Supria Sans Light"/>
                          <w:noProof w:val="0"/>
                          <w:color w:val="667F9E"/>
                          <w:sz w:val="20"/>
                          <w:szCs w:val="20"/>
                          <w:lang w:bidi="ar-SA"/>
                        </w:rPr>
                      </w:pPr>
                      <w:r>
                        <w:rPr>
                          <w:rFonts w:ascii="Supria Sans Light" w:hAnsi="Supria Sans Light"/>
                          <w:noProof w:val="0"/>
                          <w:color w:val="667F9E"/>
                          <w:sz w:val="20"/>
                          <w:szCs w:val="20"/>
                          <w:lang w:bidi="ar-SA"/>
                        </w:rPr>
                        <w:t>Koriandergrün untermischen und alles mit einem Kartoffelstamper gut vermischen</w:t>
                      </w:r>
                    </w:p>
                    <w:p w14:paraId="369CED1C" w14:textId="77777777" w:rsidR="008B7D7C" w:rsidRDefault="008B7D7C" w:rsidP="00067AE1">
                      <w:pPr>
                        <w:pStyle w:val="Listenabsatz"/>
                        <w:numPr>
                          <w:ilvl w:val="0"/>
                          <w:numId w:val="2"/>
                        </w:numPr>
                        <w:spacing w:after="120"/>
                        <w:ind w:right="-42"/>
                        <w:rPr>
                          <w:rFonts w:ascii="Supria Sans Light" w:hAnsi="Supria Sans Light"/>
                          <w:noProof w:val="0"/>
                          <w:color w:val="667F9E"/>
                          <w:sz w:val="20"/>
                          <w:szCs w:val="20"/>
                          <w:lang w:bidi="ar-SA"/>
                        </w:rPr>
                      </w:pPr>
                      <w:r>
                        <w:rPr>
                          <w:rFonts w:ascii="Supria Sans Light" w:hAnsi="Supria Sans Light"/>
                          <w:noProof w:val="0"/>
                          <w:color w:val="667F9E"/>
                          <w:sz w:val="20"/>
                          <w:szCs w:val="20"/>
                          <w:lang w:bidi="ar-SA"/>
                        </w:rPr>
                        <w:t>Die Mischung abkühlen lassen, vier Frikadellen daraus formen und diese dann einige Stunden in den Kühlschrank legen.</w:t>
                      </w:r>
                    </w:p>
                    <w:p w14:paraId="3D412456" w14:textId="77777777" w:rsidR="008B7D7C" w:rsidRDefault="008B7D7C" w:rsidP="00067AE1">
                      <w:pPr>
                        <w:pStyle w:val="Listenabsatz"/>
                        <w:numPr>
                          <w:ilvl w:val="0"/>
                          <w:numId w:val="2"/>
                        </w:numPr>
                        <w:spacing w:after="120"/>
                        <w:ind w:right="-42"/>
                        <w:rPr>
                          <w:rFonts w:ascii="Supria Sans Light" w:hAnsi="Supria Sans Light"/>
                          <w:noProof w:val="0"/>
                          <w:color w:val="667F9E"/>
                          <w:sz w:val="20"/>
                          <w:szCs w:val="20"/>
                          <w:lang w:bidi="ar-SA"/>
                        </w:rPr>
                      </w:pPr>
                      <w:r>
                        <w:rPr>
                          <w:rFonts w:ascii="Supria Sans Light" w:hAnsi="Supria Sans Light"/>
                          <w:noProof w:val="0"/>
                          <w:color w:val="667F9E"/>
                          <w:sz w:val="20"/>
                          <w:szCs w:val="20"/>
                          <w:lang w:bidi="ar-SA"/>
                        </w:rPr>
                        <w:t>Von beiden Seiten mit Mehr bestäuben und in heißem        Distelöl von beiden Seiten anbraten</w:t>
                      </w:r>
                    </w:p>
                    <w:p w14:paraId="071BD6EE" w14:textId="77777777" w:rsidR="008B7D7C" w:rsidRDefault="008B7D7C" w:rsidP="00067AE1">
                      <w:pPr>
                        <w:pStyle w:val="Listenabsatz"/>
                        <w:numPr>
                          <w:ilvl w:val="0"/>
                          <w:numId w:val="2"/>
                        </w:numPr>
                        <w:spacing w:after="120"/>
                        <w:ind w:right="-42"/>
                        <w:rPr>
                          <w:rFonts w:ascii="Supria Sans Light" w:hAnsi="Supria Sans Light"/>
                          <w:noProof w:val="0"/>
                          <w:color w:val="667F9E"/>
                          <w:sz w:val="20"/>
                          <w:szCs w:val="20"/>
                          <w:lang w:bidi="ar-SA"/>
                        </w:rPr>
                      </w:pPr>
                      <w:r>
                        <w:rPr>
                          <w:rFonts w:ascii="Supria Sans Light" w:hAnsi="Supria Sans Light"/>
                          <w:noProof w:val="0"/>
                          <w:color w:val="667F9E"/>
                          <w:sz w:val="20"/>
                          <w:szCs w:val="20"/>
                          <w:lang w:bidi="ar-SA"/>
                        </w:rPr>
                        <w:t>Auf gegrillte Hamburger Brötchenhälften legen und mit Salatbeilage servieren</w:t>
                      </w:r>
                    </w:p>
                    <w:p w14:paraId="52111A36" w14:textId="77777777" w:rsidR="00F95AA6" w:rsidRDefault="008B7D7C" w:rsidP="00067AE1">
                      <w:pPr>
                        <w:pStyle w:val="Listenabsatz"/>
                        <w:numPr>
                          <w:ilvl w:val="0"/>
                          <w:numId w:val="2"/>
                        </w:numPr>
                        <w:spacing w:after="120"/>
                        <w:ind w:right="-42"/>
                        <w:rPr>
                          <w:rFonts w:ascii="Supria Sans Light" w:hAnsi="Supria Sans Light"/>
                          <w:noProof w:val="0"/>
                          <w:color w:val="667F9E"/>
                          <w:sz w:val="20"/>
                          <w:szCs w:val="20"/>
                          <w:lang w:bidi="ar-SA"/>
                        </w:rPr>
                      </w:pPr>
                      <w:r>
                        <w:rPr>
                          <w:rFonts w:ascii="Supria Sans Light" w:hAnsi="Supria Sans Light"/>
                          <w:noProof w:val="0"/>
                          <w:color w:val="667F9E"/>
                          <w:sz w:val="20"/>
                          <w:szCs w:val="20"/>
                          <w:lang w:bidi="ar-SA"/>
                        </w:rPr>
                        <w:t xml:space="preserve">Und dann: GENIESSEN </w:t>
                      </w:r>
                      <w:r w:rsidRPr="00B86FDC">
                        <w:rPr>
                          <w:rFonts w:ascii="Supria Sans Light" w:hAnsi="Supria Sans Light"/>
                          <w:noProof w:val="0"/>
                          <w:color w:val="667F9E"/>
                          <w:sz w:val="20"/>
                          <w:szCs w:val="20"/>
                          <w:lang w:bidi="ar-SA"/>
                        </w:rPr>
                        <w:sym w:font="Wingdings" w:char="F04A"/>
                      </w:r>
                    </w:p>
                    <w:p w14:paraId="75277AD5" w14:textId="77777777" w:rsidR="008B7D7C" w:rsidRPr="008B7D7C" w:rsidRDefault="008B7D7C" w:rsidP="008B7D7C">
                      <w:pPr>
                        <w:spacing w:after="120"/>
                        <w:ind w:right="-42"/>
                        <w:jc w:val="both"/>
                        <w:rPr>
                          <w:rFonts w:ascii="Supria Sans Light" w:hAnsi="Supria Sans Light"/>
                          <w:noProof w:val="0"/>
                          <w:color w:val="667F9E"/>
                          <w:sz w:val="20"/>
                          <w:szCs w:val="20"/>
                          <w:lang w:bidi="ar-SA"/>
                        </w:rPr>
                      </w:pPr>
                      <w:r>
                        <w:rPr>
                          <w:rFonts w:ascii="Heroic Condensed Medium" w:hAnsi="Heroic Condensed Medium"/>
                          <w:bCs/>
                          <w:i/>
                          <w:noProof w:val="0"/>
                          <w:color w:val="002647"/>
                          <w:sz w:val="40"/>
                          <w:szCs w:val="40"/>
                          <w:lang w:bidi="ar-SA"/>
                        </w:rPr>
                        <w:t xml:space="preserve">                                                            </w:t>
                      </w:r>
                      <w:r w:rsidRPr="000062F6">
                        <w:rPr>
                          <w:rFonts w:ascii="Heroic Condensed Medium" w:hAnsi="Heroic Condensed Medium"/>
                          <w:bCs/>
                          <w:i/>
                          <w:noProof w:val="0"/>
                          <w:color w:val="002647"/>
                          <w:sz w:val="40"/>
                          <w:szCs w:val="40"/>
                          <w:lang w:bidi="ar-SA"/>
                        </w:rPr>
                        <w:t>GUTEN APPETIT!</w:t>
                      </w:r>
                    </w:p>
                  </w:txbxContent>
                </v:textbox>
                <w10:wrap anchorx="margin" anchory="margin"/>
              </v:shape>
            </w:pict>
          </mc:Fallback>
        </mc:AlternateContent>
      </w:r>
      <w:r w:rsidRPr="00AE4DE7">
        <w:rPr>
          <w:rFonts w:ascii="Supria Sans Light" w:hAnsi="Supria Sans Light"/>
          <w:color w:val="002647"/>
          <w:spacing w:val="20"/>
          <w:lang w:bidi="ar-SA"/>
        </w:rPr>
        <mc:AlternateContent>
          <mc:Choice Requires="wps">
            <w:drawing>
              <wp:anchor distT="0" distB="0" distL="114300" distR="114300" simplePos="0" relativeHeight="251646976" behindDoc="1" locked="0" layoutInCell="1" allowOverlap="1" wp14:anchorId="13FBC1A5" wp14:editId="3C408EC3">
                <wp:simplePos x="0" y="0"/>
                <wp:positionH relativeFrom="column">
                  <wp:posOffset>3810</wp:posOffset>
                </wp:positionH>
                <wp:positionV relativeFrom="paragraph">
                  <wp:posOffset>565785</wp:posOffset>
                </wp:positionV>
                <wp:extent cx="1920240" cy="3124200"/>
                <wp:effectExtent l="0" t="0" r="22860" b="19050"/>
                <wp:wrapNone/>
                <wp:docPr id="19" name="Abgerundetes Rechteck 19"/>
                <wp:cNvGraphicFramePr/>
                <a:graphic xmlns:a="http://schemas.openxmlformats.org/drawingml/2006/main">
                  <a:graphicData uri="http://schemas.microsoft.com/office/word/2010/wordprocessingShape">
                    <wps:wsp>
                      <wps:cNvSpPr/>
                      <wps:spPr>
                        <a:xfrm>
                          <a:off x="0" y="0"/>
                          <a:ext cx="1920240" cy="3124200"/>
                        </a:xfrm>
                        <a:prstGeom prst="roundRect">
                          <a:avLst/>
                        </a:prstGeom>
                        <a:solidFill>
                          <a:sysClr val="window" lastClr="FFFFFF"/>
                        </a:solidFill>
                        <a:ln w="6350" cap="flat" cmpd="sng" algn="ctr">
                          <a:solidFill>
                            <a:srgbClr val="97D2D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FC687B" id="Abgerundetes Rechteck 19" o:spid="_x0000_s1026" style="position:absolute;margin-left:.3pt;margin-top:44.55pt;width:151.2pt;height:2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" fillcolor="window" strokecolor="#97d2d4" strokeweight=".5pt"/>
            </w:pict>
          </mc:Fallback>
        </mc:AlternateContent>
      </w:r>
      <w:r w:rsidRPr="00AE4DE7">
        <w:rPr>
          <w:rFonts w:ascii="Supria Sans Light" w:hAnsi="Supria Sans Light"/>
          <w:color w:val="002647"/>
          <w:spacing w:val="20"/>
          <w:lang w:bidi="ar-SA"/>
        </w:rPr>
        <mc:AlternateContent>
          <mc:Choice Requires="wps">
            <w:drawing>
              <wp:anchor distT="0" distB="0" distL="114300" distR="114300" simplePos="0" relativeHeight="251653120" behindDoc="0" locked="0" layoutInCell="1" allowOverlap="1" wp14:anchorId="13B1B50C" wp14:editId="237B378C">
                <wp:simplePos x="0" y="0"/>
                <wp:positionH relativeFrom="page">
                  <wp:posOffset>885825</wp:posOffset>
                </wp:positionH>
                <wp:positionV relativeFrom="page">
                  <wp:posOffset>6830060</wp:posOffset>
                </wp:positionV>
                <wp:extent cx="1625600" cy="2914650"/>
                <wp:effectExtent l="0" t="0" r="12700" b="0"/>
                <wp:wrapNone/>
                <wp:docPr id="1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91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B12C6" w14:textId="77777777" w:rsidR="008B7D7C" w:rsidRPr="00847D60" w:rsidRDefault="008B7D7C" w:rsidP="008B7D7C">
                            <w:pPr>
                              <w:rPr>
                                <w:rFonts w:ascii="Heroic Condensed Light" w:hAnsi="Heroic Condensed Light"/>
                                <w:b/>
                                <w:i/>
                                <w:noProof w:val="0"/>
                                <w:color w:val="002647"/>
                                <w:sz w:val="32"/>
                                <w:szCs w:val="32"/>
                                <w:lang w:bidi="ar-SA"/>
                              </w:rPr>
                            </w:pPr>
                            <w:r w:rsidRPr="00847D60">
                              <w:rPr>
                                <w:rFonts w:ascii="Heroic Condensed Light" w:hAnsi="Heroic Condensed Light"/>
                                <w:b/>
                                <w:i/>
                                <w:noProof w:val="0"/>
                                <w:color w:val="002647"/>
                                <w:sz w:val="32"/>
                                <w:szCs w:val="32"/>
                                <w:lang w:bidi="ar-SA"/>
                              </w:rPr>
                              <w:t>ZUTATEN</w:t>
                            </w:r>
                            <w:r>
                              <w:rPr>
                                <w:rFonts w:ascii="Heroic Condensed Light" w:hAnsi="Heroic Condensed Light"/>
                                <w:b/>
                                <w:i/>
                                <w:noProof w:val="0"/>
                                <w:color w:val="002647"/>
                                <w:sz w:val="32"/>
                                <w:szCs w:val="32"/>
                                <w:lang w:bidi="ar-SA"/>
                              </w:rPr>
                              <w:t xml:space="preserve"> FÜR 4 BURGER</w:t>
                            </w:r>
                            <w:r w:rsidRPr="00847D60">
                              <w:rPr>
                                <w:rFonts w:ascii="Heroic Condensed Light" w:hAnsi="Heroic Condensed Light"/>
                                <w:b/>
                                <w:i/>
                                <w:noProof w:val="0"/>
                                <w:color w:val="002647"/>
                                <w:sz w:val="32"/>
                                <w:szCs w:val="32"/>
                                <w:lang w:bidi="ar-SA"/>
                              </w:rPr>
                              <w:t>:</w:t>
                            </w:r>
                          </w:p>
                          <w:p w14:paraId="601C13E3" w14:textId="77777777" w:rsidR="008B7D7C" w:rsidRPr="0068047F" w:rsidRDefault="008B7D7C" w:rsidP="008B7D7C">
                            <w:pPr>
                              <w:rPr>
                                <w:rFonts w:ascii="Supria Sans Light" w:hAnsi="Supria Sans Light"/>
                                <w:noProof w:val="0"/>
                                <w:color w:val="667F9E"/>
                                <w:sz w:val="18"/>
                                <w:szCs w:val="18"/>
                                <w:lang w:bidi="ar-SA"/>
                              </w:rPr>
                            </w:pPr>
                          </w:p>
                          <w:p w14:paraId="3033E320" w14:textId="77777777" w:rsidR="008B7D7C" w:rsidRDefault="008B7D7C" w:rsidP="008B7D7C">
                            <w:pPr>
                              <w:shd w:val="clear" w:color="auto" w:fill="FFFFFF" w:themeFill="background1"/>
                              <w:spacing w:after="40"/>
                              <w:rPr>
                                <w:rFonts w:ascii="Supria Sans Light" w:hAnsi="Supria Sans Light"/>
                                <w:noProof w:val="0"/>
                                <w:color w:val="667F9E"/>
                                <w:sz w:val="20"/>
                                <w:szCs w:val="20"/>
                                <w:lang w:bidi="ar-SA"/>
                              </w:rPr>
                            </w:pPr>
                            <w:r>
                              <w:rPr>
                                <w:rFonts w:ascii="Supria Sans Light" w:hAnsi="Supria Sans Light"/>
                                <w:noProof w:val="0"/>
                                <w:color w:val="667F9E"/>
                                <w:sz w:val="20"/>
                                <w:szCs w:val="20"/>
                                <w:lang w:bidi="ar-SA"/>
                              </w:rPr>
                              <w:t>2 EL natives Olivenöl</w:t>
                            </w:r>
                          </w:p>
                          <w:p w14:paraId="519D1F89" w14:textId="77777777" w:rsidR="008B7D7C" w:rsidRDefault="008B7D7C" w:rsidP="008B7D7C">
                            <w:pPr>
                              <w:shd w:val="clear" w:color="auto" w:fill="FFFFFF" w:themeFill="background1"/>
                              <w:spacing w:after="40"/>
                              <w:rPr>
                                <w:rFonts w:ascii="Supria Sans Light" w:hAnsi="Supria Sans Light"/>
                                <w:noProof w:val="0"/>
                                <w:color w:val="667F9E"/>
                                <w:sz w:val="20"/>
                                <w:szCs w:val="20"/>
                                <w:lang w:bidi="ar-SA"/>
                              </w:rPr>
                            </w:pPr>
                            <w:r>
                              <w:rPr>
                                <w:rFonts w:ascii="Supria Sans Light" w:hAnsi="Supria Sans Light"/>
                                <w:noProof w:val="0"/>
                                <w:color w:val="667F9E"/>
                                <w:sz w:val="20"/>
                                <w:szCs w:val="20"/>
                                <w:lang w:bidi="ar-SA"/>
                              </w:rPr>
                              <w:t>1 kl</w:t>
                            </w:r>
                            <w:r w:rsidR="00067AE1">
                              <w:rPr>
                                <w:rFonts w:ascii="Supria Sans Light" w:hAnsi="Supria Sans Light"/>
                                <w:noProof w:val="0"/>
                                <w:color w:val="667F9E"/>
                                <w:sz w:val="20"/>
                                <w:szCs w:val="20"/>
                                <w:lang w:bidi="ar-SA"/>
                              </w:rPr>
                              <w:t>eine</w:t>
                            </w:r>
                            <w:r>
                              <w:rPr>
                                <w:rFonts w:ascii="Supria Sans Light" w:hAnsi="Supria Sans Light"/>
                                <w:noProof w:val="0"/>
                                <w:color w:val="667F9E"/>
                                <w:sz w:val="20"/>
                                <w:szCs w:val="20"/>
                                <w:lang w:bidi="ar-SA"/>
                              </w:rPr>
                              <w:t xml:space="preserve"> Zwiebel gewürfelt</w:t>
                            </w:r>
                          </w:p>
                          <w:p w14:paraId="13CFAD9A" w14:textId="77777777" w:rsidR="008B7D7C" w:rsidRDefault="008B7D7C" w:rsidP="008B7D7C">
                            <w:pPr>
                              <w:shd w:val="clear" w:color="auto" w:fill="FFFFFF" w:themeFill="background1"/>
                              <w:spacing w:after="40"/>
                              <w:rPr>
                                <w:rFonts w:ascii="Supria Sans Light" w:hAnsi="Supria Sans Light"/>
                                <w:noProof w:val="0"/>
                                <w:color w:val="667F9E"/>
                                <w:sz w:val="20"/>
                                <w:szCs w:val="20"/>
                                <w:lang w:bidi="ar-SA"/>
                              </w:rPr>
                            </w:pPr>
                            <w:r>
                              <w:rPr>
                                <w:rFonts w:ascii="Supria Sans Light" w:hAnsi="Supria Sans Light"/>
                                <w:noProof w:val="0"/>
                                <w:color w:val="667F9E"/>
                                <w:sz w:val="20"/>
                                <w:szCs w:val="20"/>
                                <w:lang w:bidi="ar-SA"/>
                              </w:rPr>
                              <w:t>2 Knoblauchzehen gehackt</w:t>
                            </w:r>
                          </w:p>
                          <w:p w14:paraId="2143B6D4" w14:textId="77777777" w:rsidR="008B7D7C" w:rsidRDefault="008B7D7C" w:rsidP="008B7D7C">
                            <w:pPr>
                              <w:shd w:val="clear" w:color="auto" w:fill="FFFFFF" w:themeFill="background1"/>
                              <w:spacing w:after="40"/>
                              <w:rPr>
                                <w:rFonts w:ascii="Supria Sans Light" w:hAnsi="Supria Sans Light"/>
                                <w:noProof w:val="0"/>
                                <w:color w:val="667F9E"/>
                                <w:sz w:val="20"/>
                                <w:szCs w:val="20"/>
                                <w:lang w:bidi="ar-SA"/>
                              </w:rPr>
                            </w:pPr>
                            <w:r>
                              <w:rPr>
                                <w:rFonts w:ascii="Supria Sans Light" w:hAnsi="Supria Sans Light"/>
                                <w:noProof w:val="0"/>
                                <w:color w:val="667F9E"/>
                                <w:sz w:val="20"/>
                                <w:szCs w:val="20"/>
                                <w:lang w:bidi="ar-SA"/>
                              </w:rPr>
                              <w:t>¼ TL Kreuzkümmel gemahlen</w:t>
                            </w:r>
                          </w:p>
                          <w:p w14:paraId="3DC99A3D" w14:textId="77777777" w:rsidR="008B7D7C" w:rsidRDefault="008B7D7C" w:rsidP="008B7D7C">
                            <w:pPr>
                              <w:shd w:val="clear" w:color="auto" w:fill="FFFFFF" w:themeFill="background1"/>
                              <w:spacing w:after="40"/>
                              <w:rPr>
                                <w:rFonts w:ascii="Supria Sans Light" w:hAnsi="Supria Sans Light"/>
                                <w:noProof w:val="0"/>
                                <w:color w:val="667F9E"/>
                                <w:sz w:val="20"/>
                                <w:szCs w:val="20"/>
                                <w:lang w:bidi="ar-SA"/>
                              </w:rPr>
                            </w:pPr>
                            <w:r>
                              <w:rPr>
                                <w:rFonts w:ascii="Supria Sans Light" w:hAnsi="Supria Sans Light"/>
                                <w:noProof w:val="0"/>
                                <w:color w:val="667F9E"/>
                                <w:sz w:val="20"/>
                                <w:szCs w:val="20"/>
                                <w:lang w:bidi="ar-SA"/>
                              </w:rPr>
                              <w:t>½ TL grobes Salz</w:t>
                            </w:r>
                          </w:p>
                          <w:p w14:paraId="7A2EEAFA" w14:textId="77777777" w:rsidR="008B7D7C" w:rsidRDefault="008B7D7C" w:rsidP="008B7D7C">
                            <w:pPr>
                              <w:shd w:val="clear" w:color="auto" w:fill="FFFFFF" w:themeFill="background1"/>
                              <w:spacing w:after="40"/>
                              <w:rPr>
                                <w:rFonts w:ascii="Supria Sans Light" w:hAnsi="Supria Sans Light"/>
                                <w:noProof w:val="0"/>
                                <w:color w:val="667F9E"/>
                                <w:sz w:val="20"/>
                                <w:szCs w:val="20"/>
                                <w:lang w:bidi="ar-SA"/>
                              </w:rPr>
                            </w:pPr>
                            <w:r>
                              <w:rPr>
                                <w:rFonts w:ascii="Supria Sans Light" w:hAnsi="Supria Sans Light"/>
                                <w:noProof w:val="0"/>
                                <w:color w:val="667F9E"/>
                                <w:sz w:val="20"/>
                                <w:szCs w:val="20"/>
                                <w:lang w:bidi="ar-SA"/>
                              </w:rPr>
                              <w:t>¼ TL Pfeffer gemahlen</w:t>
                            </w:r>
                          </w:p>
                          <w:p w14:paraId="74F96A55" w14:textId="77777777" w:rsidR="008B7D7C" w:rsidRDefault="008B7D7C" w:rsidP="008B7D7C">
                            <w:pPr>
                              <w:shd w:val="clear" w:color="auto" w:fill="FFFFFF" w:themeFill="background1"/>
                              <w:spacing w:after="40"/>
                              <w:rPr>
                                <w:rFonts w:ascii="Supria Sans Light" w:hAnsi="Supria Sans Light"/>
                                <w:noProof w:val="0"/>
                                <w:color w:val="667F9E"/>
                                <w:sz w:val="20"/>
                                <w:szCs w:val="20"/>
                                <w:lang w:bidi="ar-SA"/>
                              </w:rPr>
                            </w:pPr>
                            <w:r>
                              <w:rPr>
                                <w:rFonts w:ascii="Supria Sans Light" w:hAnsi="Supria Sans Light"/>
                                <w:noProof w:val="0"/>
                                <w:color w:val="667F9E"/>
                                <w:sz w:val="20"/>
                                <w:szCs w:val="20"/>
                                <w:lang w:bidi="ar-SA"/>
                              </w:rPr>
                              <w:t>400g schwarze Bohnen (Dose)</w:t>
                            </w:r>
                          </w:p>
                          <w:p w14:paraId="1F714647" w14:textId="77777777" w:rsidR="008B7D7C" w:rsidRDefault="008B7D7C" w:rsidP="008B7D7C">
                            <w:pPr>
                              <w:shd w:val="clear" w:color="auto" w:fill="FFFFFF" w:themeFill="background1"/>
                              <w:spacing w:after="40"/>
                              <w:rPr>
                                <w:rFonts w:ascii="Supria Sans Light" w:hAnsi="Supria Sans Light"/>
                                <w:noProof w:val="0"/>
                                <w:color w:val="667F9E"/>
                                <w:sz w:val="20"/>
                                <w:szCs w:val="20"/>
                                <w:lang w:bidi="ar-SA"/>
                              </w:rPr>
                            </w:pPr>
                            <w:r>
                              <w:rPr>
                                <w:rFonts w:ascii="Supria Sans Light" w:hAnsi="Supria Sans Light"/>
                                <w:noProof w:val="0"/>
                                <w:color w:val="667F9E"/>
                                <w:sz w:val="20"/>
                                <w:szCs w:val="20"/>
                                <w:lang w:bidi="ar-SA"/>
                              </w:rPr>
                              <w:t>80g gekochter Naturreis</w:t>
                            </w:r>
                          </w:p>
                          <w:p w14:paraId="57A1CDF6" w14:textId="77777777" w:rsidR="008B7D7C" w:rsidRDefault="008B7D7C" w:rsidP="008B7D7C">
                            <w:pPr>
                              <w:shd w:val="clear" w:color="auto" w:fill="FFFFFF" w:themeFill="background1"/>
                              <w:spacing w:after="40"/>
                              <w:rPr>
                                <w:rFonts w:ascii="Supria Sans Light" w:hAnsi="Supria Sans Light"/>
                                <w:noProof w:val="0"/>
                                <w:color w:val="667F9E"/>
                                <w:sz w:val="20"/>
                                <w:szCs w:val="20"/>
                                <w:lang w:bidi="ar-SA"/>
                              </w:rPr>
                            </w:pPr>
                            <w:r>
                              <w:rPr>
                                <w:rFonts w:ascii="Supria Sans Light" w:hAnsi="Supria Sans Light"/>
                                <w:noProof w:val="0"/>
                                <w:color w:val="667F9E"/>
                                <w:sz w:val="20"/>
                                <w:szCs w:val="20"/>
                                <w:lang w:bidi="ar-SA"/>
                              </w:rPr>
                              <w:t>1 EL gehacktes Koriandergrün</w:t>
                            </w:r>
                          </w:p>
                          <w:p w14:paraId="75672ABC" w14:textId="77777777" w:rsidR="008B7D7C" w:rsidRDefault="008B7D7C" w:rsidP="008B7D7C">
                            <w:pPr>
                              <w:shd w:val="clear" w:color="auto" w:fill="FFFFFF" w:themeFill="background1"/>
                              <w:spacing w:after="40"/>
                              <w:rPr>
                                <w:rFonts w:ascii="Supria Sans Light" w:hAnsi="Supria Sans Light"/>
                                <w:noProof w:val="0"/>
                                <w:color w:val="667F9E"/>
                                <w:sz w:val="20"/>
                                <w:szCs w:val="20"/>
                                <w:lang w:bidi="ar-SA"/>
                              </w:rPr>
                            </w:pPr>
                            <w:r>
                              <w:rPr>
                                <w:rFonts w:ascii="Supria Sans Light" w:hAnsi="Supria Sans Light"/>
                                <w:noProof w:val="0"/>
                                <w:color w:val="667F9E"/>
                                <w:sz w:val="20"/>
                                <w:szCs w:val="20"/>
                                <w:lang w:bidi="ar-SA"/>
                              </w:rPr>
                              <w:t>2 EL Mehl</w:t>
                            </w:r>
                          </w:p>
                          <w:p w14:paraId="11DF5C5F" w14:textId="77777777" w:rsidR="008B7D7C" w:rsidRDefault="008B7D7C" w:rsidP="008B7D7C">
                            <w:pPr>
                              <w:shd w:val="clear" w:color="auto" w:fill="FFFFFF" w:themeFill="background1"/>
                              <w:spacing w:after="40"/>
                              <w:rPr>
                                <w:rFonts w:ascii="Supria Sans Light" w:hAnsi="Supria Sans Light"/>
                                <w:noProof w:val="0"/>
                                <w:color w:val="667F9E"/>
                                <w:sz w:val="20"/>
                                <w:szCs w:val="20"/>
                                <w:lang w:bidi="ar-SA"/>
                              </w:rPr>
                            </w:pPr>
                            <w:r>
                              <w:rPr>
                                <w:rFonts w:ascii="Supria Sans Light" w:hAnsi="Supria Sans Light"/>
                                <w:noProof w:val="0"/>
                                <w:color w:val="667F9E"/>
                                <w:sz w:val="20"/>
                                <w:szCs w:val="20"/>
                                <w:lang w:bidi="ar-SA"/>
                              </w:rPr>
                              <w:t>2 EL Distelöl</w:t>
                            </w:r>
                          </w:p>
                          <w:p w14:paraId="40E7558B" w14:textId="77777777" w:rsidR="008B7D7C" w:rsidRDefault="008B7D7C" w:rsidP="008B7D7C">
                            <w:pPr>
                              <w:shd w:val="clear" w:color="auto" w:fill="FFFFFF" w:themeFill="background1"/>
                              <w:spacing w:after="40"/>
                              <w:rPr>
                                <w:rFonts w:ascii="Supria Sans Light" w:hAnsi="Supria Sans Light"/>
                                <w:noProof w:val="0"/>
                                <w:color w:val="667F9E"/>
                                <w:sz w:val="20"/>
                                <w:szCs w:val="20"/>
                                <w:lang w:bidi="ar-SA"/>
                              </w:rPr>
                            </w:pPr>
                            <w:r>
                              <w:rPr>
                                <w:rFonts w:ascii="Supria Sans Light" w:hAnsi="Supria Sans Light"/>
                                <w:noProof w:val="0"/>
                                <w:color w:val="667F9E"/>
                                <w:sz w:val="20"/>
                                <w:szCs w:val="20"/>
                                <w:lang w:bidi="ar-SA"/>
                              </w:rPr>
                              <w:t>4 Vollkornbrötchen</w:t>
                            </w:r>
                          </w:p>
                          <w:p w14:paraId="05C995B5" w14:textId="77777777" w:rsidR="000238EB" w:rsidRDefault="000238EB" w:rsidP="005D3E2D">
                            <w:pPr>
                              <w:rPr>
                                <w:rFonts w:ascii="Supria Sans Light" w:hAnsi="Supria Sans Light"/>
                                <w:noProof w:val="0"/>
                                <w:color w:val="667F9E"/>
                                <w:sz w:val="20"/>
                                <w:szCs w:val="20"/>
                                <w:lang w:bidi="ar-SA"/>
                              </w:rPr>
                            </w:pPr>
                          </w:p>
                          <w:p w14:paraId="2180FCEC" w14:textId="77777777" w:rsidR="000238EB" w:rsidRPr="000238EB" w:rsidRDefault="000238EB" w:rsidP="000238EB">
                            <w:pPr>
                              <w:spacing w:after="160"/>
                              <w:ind w:left="2880" w:firstLine="720"/>
                              <w:jc w:val="both"/>
                              <w:rPr>
                                <w:rFonts w:ascii="Heroic Condensed Medium" w:hAnsi="Heroic Condensed Medium"/>
                                <w:bCs/>
                                <w:i/>
                                <w:noProof w:val="0"/>
                                <w:color w:val="002647"/>
                                <w:sz w:val="40"/>
                                <w:szCs w:val="40"/>
                                <w:lang w:val="en-US" w:bidi="ar-SA"/>
                              </w:rPr>
                            </w:pPr>
                            <w:proofErr w:type="spellStart"/>
                            <w:r w:rsidRPr="000238EB">
                              <w:rPr>
                                <w:rFonts w:ascii="Supria Sans Light" w:hAnsi="Supria Sans Light"/>
                                <w:noProof w:val="0"/>
                                <w:color w:val="667F9E"/>
                                <w:sz w:val="20"/>
                                <w:szCs w:val="20"/>
                                <w:lang w:val="en-US" w:bidi="ar-SA"/>
                              </w:rPr>
                              <w:t>Guten</w:t>
                            </w:r>
                            <w:proofErr w:type="spellEnd"/>
                            <w:r w:rsidRPr="000238EB">
                              <w:rPr>
                                <w:rFonts w:ascii="Supria Sans Light" w:hAnsi="Supria Sans Light"/>
                                <w:noProof w:val="0"/>
                                <w:color w:val="667F9E"/>
                                <w:sz w:val="20"/>
                                <w:szCs w:val="20"/>
                                <w:lang w:val="en-US" w:bidi="ar-SA"/>
                              </w:rPr>
                              <w:t xml:space="preserve"> </w:t>
                            </w:r>
                            <w:proofErr w:type="spellStart"/>
                            <w:r w:rsidRPr="000238EB">
                              <w:rPr>
                                <w:rFonts w:ascii="Supria Sans Light" w:hAnsi="Supria Sans Light"/>
                                <w:noProof w:val="0"/>
                                <w:color w:val="667F9E"/>
                                <w:sz w:val="20"/>
                                <w:szCs w:val="20"/>
                                <w:lang w:val="en-US" w:bidi="ar-SA"/>
                              </w:rPr>
                              <w:t>Appet</w:t>
                            </w:r>
                            <w:proofErr w:type="spellEnd"/>
                            <w:r w:rsidRPr="000238EB">
                              <w:rPr>
                                <w:rFonts w:ascii="Heroic Condensed Medium" w:hAnsi="Heroic Condensed Medium"/>
                                <w:bCs/>
                                <w:i/>
                                <w:noProof w:val="0"/>
                                <w:color w:val="002647"/>
                                <w:sz w:val="40"/>
                                <w:szCs w:val="40"/>
                                <w:lang w:val="en-US" w:bidi="ar-SA"/>
                              </w:rPr>
                              <w:t xml:space="preserve"> GUTEN APPETIT!</w:t>
                            </w:r>
                          </w:p>
                          <w:p w14:paraId="6C73BE1A" w14:textId="77777777" w:rsidR="000238EB" w:rsidRPr="000238EB" w:rsidRDefault="000238EB" w:rsidP="005D3E2D">
                            <w:pPr>
                              <w:rPr>
                                <w:rFonts w:ascii="Supria Sans Light" w:hAnsi="Supria Sans Light"/>
                                <w:noProof w:val="0"/>
                                <w:color w:val="667F9E"/>
                                <w:sz w:val="20"/>
                                <w:szCs w:val="20"/>
                                <w:lang w:val="en-US" w:bidi="ar-SA"/>
                              </w:rPr>
                            </w:pPr>
                            <w:r w:rsidRPr="000238EB">
                              <w:rPr>
                                <w:rFonts w:ascii="Supria Sans Light" w:hAnsi="Supria Sans Light"/>
                                <w:noProof w:val="0"/>
                                <w:color w:val="667F9E"/>
                                <w:sz w:val="20"/>
                                <w:szCs w:val="20"/>
                                <w:lang w:val="en-US" w:bidi="ar-SA"/>
                              </w:rPr>
                              <w:t>it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1B50C" id="_x0000_s1033" type="#_x0000_t202" style="position:absolute;margin-left:69.75pt;margin-top:537.8pt;width:128pt;height:22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" filled="f" stroked="f">
                <v:textbox inset="0,0,0,0">
                  <w:txbxContent>
                    <w:p w14:paraId="494B12C6" w14:textId="77777777" w:rsidR="008B7D7C" w:rsidRPr="00847D60" w:rsidRDefault="008B7D7C" w:rsidP="008B7D7C">
                      <w:pPr>
                        <w:rPr>
                          <w:rFonts w:ascii="Heroic Condensed Light" w:hAnsi="Heroic Condensed Light"/>
                          <w:b/>
                          <w:i/>
                          <w:noProof w:val="0"/>
                          <w:color w:val="002647"/>
                          <w:sz w:val="32"/>
                          <w:szCs w:val="32"/>
                          <w:lang w:bidi="ar-SA"/>
                        </w:rPr>
                      </w:pPr>
                      <w:r w:rsidRPr="00847D60">
                        <w:rPr>
                          <w:rFonts w:ascii="Heroic Condensed Light" w:hAnsi="Heroic Condensed Light"/>
                          <w:b/>
                          <w:i/>
                          <w:noProof w:val="0"/>
                          <w:color w:val="002647"/>
                          <w:sz w:val="32"/>
                          <w:szCs w:val="32"/>
                          <w:lang w:bidi="ar-SA"/>
                        </w:rPr>
                        <w:t>ZUTATEN</w:t>
                      </w:r>
                      <w:r>
                        <w:rPr>
                          <w:rFonts w:ascii="Heroic Condensed Light" w:hAnsi="Heroic Condensed Light"/>
                          <w:b/>
                          <w:i/>
                          <w:noProof w:val="0"/>
                          <w:color w:val="002647"/>
                          <w:sz w:val="32"/>
                          <w:szCs w:val="32"/>
                          <w:lang w:bidi="ar-SA"/>
                        </w:rPr>
                        <w:t xml:space="preserve"> FÜR 4 BURGER</w:t>
                      </w:r>
                      <w:r w:rsidRPr="00847D60">
                        <w:rPr>
                          <w:rFonts w:ascii="Heroic Condensed Light" w:hAnsi="Heroic Condensed Light"/>
                          <w:b/>
                          <w:i/>
                          <w:noProof w:val="0"/>
                          <w:color w:val="002647"/>
                          <w:sz w:val="32"/>
                          <w:szCs w:val="32"/>
                          <w:lang w:bidi="ar-SA"/>
                        </w:rPr>
                        <w:t>:</w:t>
                      </w:r>
                    </w:p>
                    <w:p w14:paraId="601C13E3" w14:textId="77777777" w:rsidR="008B7D7C" w:rsidRPr="0068047F" w:rsidRDefault="008B7D7C" w:rsidP="008B7D7C">
                      <w:pPr>
                        <w:rPr>
                          <w:rFonts w:ascii="Supria Sans Light" w:hAnsi="Supria Sans Light"/>
                          <w:noProof w:val="0"/>
                          <w:color w:val="667F9E"/>
                          <w:sz w:val="18"/>
                          <w:szCs w:val="18"/>
                          <w:lang w:bidi="ar-SA"/>
                        </w:rPr>
                      </w:pPr>
                    </w:p>
                    <w:p w14:paraId="3033E320" w14:textId="77777777" w:rsidR="008B7D7C" w:rsidRDefault="008B7D7C" w:rsidP="008B7D7C">
                      <w:pPr>
                        <w:shd w:val="clear" w:color="auto" w:fill="FFFFFF" w:themeFill="background1"/>
                        <w:spacing w:after="40"/>
                        <w:rPr>
                          <w:rFonts w:ascii="Supria Sans Light" w:hAnsi="Supria Sans Light"/>
                          <w:noProof w:val="0"/>
                          <w:color w:val="667F9E"/>
                          <w:sz w:val="20"/>
                          <w:szCs w:val="20"/>
                          <w:lang w:bidi="ar-SA"/>
                        </w:rPr>
                      </w:pPr>
                      <w:r>
                        <w:rPr>
                          <w:rFonts w:ascii="Supria Sans Light" w:hAnsi="Supria Sans Light"/>
                          <w:noProof w:val="0"/>
                          <w:color w:val="667F9E"/>
                          <w:sz w:val="20"/>
                          <w:szCs w:val="20"/>
                          <w:lang w:bidi="ar-SA"/>
                        </w:rPr>
                        <w:t>2 EL natives Olivenöl</w:t>
                      </w:r>
                    </w:p>
                    <w:p w14:paraId="519D1F89" w14:textId="77777777" w:rsidR="008B7D7C" w:rsidRDefault="008B7D7C" w:rsidP="008B7D7C">
                      <w:pPr>
                        <w:shd w:val="clear" w:color="auto" w:fill="FFFFFF" w:themeFill="background1"/>
                        <w:spacing w:after="40"/>
                        <w:rPr>
                          <w:rFonts w:ascii="Supria Sans Light" w:hAnsi="Supria Sans Light"/>
                          <w:noProof w:val="0"/>
                          <w:color w:val="667F9E"/>
                          <w:sz w:val="20"/>
                          <w:szCs w:val="20"/>
                          <w:lang w:bidi="ar-SA"/>
                        </w:rPr>
                      </w:pPr>
                      <w:r>
                        <w:rPr>
                          <w:rFonts w:ascii="Supria Sans Light" w:hAnsi="Supria Sans Light"/>
                          <w:noProof w:val="0"/>
                          <w:color w:val="667F9E"/>
                          <w:sz w:val="20"/>
                          <w:szCs w:val="20"/>
                          <w:lang w:bidi="ar-SA"/>
                        </w:rPr>
                        <w:t>1 kl</w:t>
                      </w:r>
                      <w:r w:rsidR="00067AE1">
                        <w:rPr>
                          <w:rFonts w:ascii="Supria Sans Light" w:hAnsi="Supria Sans Light"/>
                          <w:noProof w:val="0"/>
                          <w:color w:val="667F9E"/>
                          <w:sz w:val="20"/>
                          <w:szCs w:val="20"/>
                          <w:lang w:bidi="ar-SA"/>
                        </w:rPr>
                        <w:t>eine</w:t>
                      </w:r>
                      <w:r>
                        <w:rPr>
                          <w:rFonts w:ascii="Supria Sans Light" w:hAnsi="Supria Sans Light"/>
                          <w:noProof w:val="0"/>
                          <w:color w:val="667F9E"/>
                          <w:sz w:val="20"/>
                          <w:szCs w:val="20"/>
                          <w:lang w:bidi="ar-SA"/>
                        </w:rPr>
                        <w:t xml:space="preserve"> Zwiebel gewürfelt</w:t>
                      </w:r>
                    </w:p>
                    <w:p w14:paraId="13CFAD9A" w14:textId="77777777" w:rsidR="008B7D7C" w:rsidRDefault="008B7D7C" w:rsidP="008B7D7C">
                      <w:pPr>
                        <w:shd w:val="clear" w:color="auto" w:fill="FFFFFF" w:themeFill="background1"/>
                        <w:spacing w:after="40"/>
                        <w:rPr>
                          <w:rFonts w:ascii="Supria Sans Light" w:hAnsi="Supria Sans Light"/>
                          <w:noProof w:val="0"/>
                          <w:color w:val="667F9E"/>
                          <w:sz w:val="20"/>
                          <w:szCs w:val="20"/>
                          <w:lang w:bidi="ar-SA"/>
                        </w:rPr>
                      </w:pPr>
                      <w:r>
                        <w:rPr>
                          <w:rFonts w:ascii="Supria Sans Light" w:hAnsi="Supria Sans Light"/>
                          <w:noProof w:val="0"/>
                          <w:color w:val="667F9E"/>
                          <w:sz w:val="20"/>
                          <w:szCs w:val="20"/>
                          <w:lang w:bidi="ar-SA"/>
                        </w:rPr>
                        <w:t>2 Knoblauchzehen gehackt</w:t>
                      </w:r>
                    </w:p>
                    <w:p w14:paraId="2143B6D4" w14:textId="77777777" w:rsidR="008B7D7C" w:rsidRDefault="008B7D7C" w:rsidP="008B7D7C">
                      <w:pPr>
                        <w:shd w:val="clear" w:color="auto" w:fill="FFFFFF" w:themeFill="background1"/>
                        <w:spacing w:after="40"/>
                        <w:rPr>
                          <w:rFonts w:ascii="Supria Sans Light" w:hAnsi="Supria Sans Light"/>
                          <w:noProof w:val="0"/>
                          <w:color w:val="667F9E"/>
                          <w:sz w:val="20"/>
                          <w:szCs w:val="20"/>
                          <w:lang w:bidi="ar-SA"/>
                        </w:rPr>
                      </w:pPr>
                      <w:r>
                        <w:rPr>
                          <w:rFonts w:ascii="Supria Sans Light" w:hAnsi="Supria Sans Light"/>
                          <w:noProof w:val="0"/>
                          <w:color w:val="667F9E"/>
                          <w:sz w:val="20"/>
                          <w:szCs w:val="20"/>
                          <w:lang w:bidi="ar-SA"/>
                        </w:rPr>
                        <w:t>¼ TL Kreuzkümmel gemahlen</w:t>
                      </w:r>
                    </w:p>
                    <w:p w14:paraId="3DC99A3D" w14:textId="77777777" w:rsidR="008B7D7C" w:rsidRDefault="008B7D7C" w:rsidP="008B7D7C">
                      <w:pPr>
                        <w:shd w:val="clear" w:color="auto" w:fill="FFFFFF" w:themeFill="background1"/>
                        <w:spacing w:after="40"/>
                        <w:rPr>
                          <w:rFonts w:ascii="Supria Sans Light" w:hAnsi="Supria Sans Light"/>
                          <w:noProof w:val="0"/>
                          <w:color w:val="667F9E"/>
                          <w:sz w:val="20"/>
                          <w:szCs w:val="20"/>
                          <w:lang w:bidi="ar-SA"/>
                        </w:rPr>
                      </w:pPr>
                      <w:r>
                        <w:rPr>
                          <w:rFonts w:ascii="Supria Sans Light" w:hAnsi="Supria Sans Light"/>
                          <w:noProof w:val="0"/>
                          <w:color w:val="667F9E"/>
                          <w:sz w:val="20"/>
                          <w:szCs w:val="20"/>
                          <w:lang w:bidi="ar-SA"/>
                        </w:rPr>
                        <w:t>½ TL grobes Salz</w:t>
                      </w:r>
                    </w:p>
                    <w:p w14:paraId="7A2EEAFA" w14:textId="77777777" w:rsidR="008B7D7C" w:rsidRDefault="008B7D7C" w:rsidP="008B7D7C">
                      <w:pPr>
                        <w:shd w:val="clear" w:color="auto" w:fill="FFFFFF" w:themeFill="background1"/>
                        <w:spacing w:after="40"/>
                        <w:rPr>
                          <w:rFonts w:ascii="Supria Sans Light" w:hAnsi="Supria Sans Light"/>
                          <w:noProof w:val="0"/>
                          <w:color w:val="667F9E"/>
                          <w:sz w:val="20"/>
                          <w:szCs w:val="20"/>
                          <w:lang w:bidi="ar-SA"/>
                        </w:rPr>
                      </w:pPr>
                      <w:r>
                        <w:rPr>
                          <w:rFonts w:ascii="Supria Sans Light" w:hAnsi="Supria Sans Light"/>
                          <w:noProof w:val="0"/>
                          <w:color w:val="667F9E"/>
                          <w:sz w:val="20"/>
                          <w:szCs w:val="20"/>
                          <w:lang w:bidi="ar-SA"/>
                        </w:rPr>
                        <w:t>¼ TL Pfeffer gemahlen</w:t>
                      </w:r>
                    </w:p>
                    <w:p w14:paraId="74F96A55" w14:textId="77777777" w:rsidR="008B7D7C" w:rsidRDefault="008B7D7C" w:rsidP="008B7D7C">
                      <w:pPr>
                        <w:shd w:val="clear" w:color="auto" w:fill="FFFFFF" w:themeFill="background1"/>
                        <w:spacing w:after="40"/>
                        <w:rPr>
                          <w:rFonts w:ascii="Supria Sans Light" w:hAnsi="Supria Sans Light"/>
                          <w:noProof w:val="0"/>
                          <w:color w:val="667F9E"/>
                          <w:sz w:val="20"/>
                          <w:szCs w:val="20"/>
                          <w:lang w:bidi="ar-SA"/>
                        </w:rPr>
                      </w:pPr>
                      <w:r>
                        <w:rPr>
                          <w:rFonts w:ascii="Supria Sans Light" w:hAnsi="Supria Sans Light"/>
                          <w:noProof w:val="0"/>
                          <w:color w:val="667F9E"/>
                          <w:sz w:val="20"/>
                          <w:szCs w:val="20"/>
                          <w:lang w:bidi="ar-SA"/>
                        </w:rPr>
                        <w:t>400g schwarze Bohnen (Dose)</w:t>
                      </w:r>
                    </w:p>
                    <w:p w14:paraId="1F714647" w14:textId="77777777" w:rsidR="008B7D7C" w:rsidRDefault="008B7D7C" w:rsidP="008B7D7C">
                      <w:pPr>
                        <w:shd w:val="clear" w:color="auto" w:fill="FFFFFF" w:themeFill="background1"/>
                        <w:spacing w:after="40"/>
                        <w:rPr>
                          <w:rFonts w:ascii="Supria Sans Light" w:hAnsi="Supria Sans Light"/>
                          <w:noProof w:val="0"/>
                          <w:color w:val="667F9E"/>
                          <w:sz w:val="20"/>
                          <w:szCs w:val="20"/>
                          <w:lang w:bidi="ar-SA"/>
                        </w:rPr>
                      </w:pPr>
                      <w:r>
                        <w:rPr>
                          <w:rFonts w:ascii="Supria Sans Light" w:hAnsi="Supria Sans Light"/>
                          <w:noProof w:val="0"/>
                          <w:color w:val="667F9E"/>
                          <w:sz w:val="20"/>
                          <w:szCs w:val="20"/>
                          <w:lang w:bidi="ar-SA"/>
                        </w:rPr>
                        <w:t>80g gekochter Naturreis</w:t>
                      </w:r>
                    </w:p>
                    <w:p w14:paraId="57A1CDF6" w14:textId="77777777" w:rsidR="008B7D7C" w:rsidRDefault="008B7D7C" w:rsidP="008B7D7C">
                      <w:pPr>
                        <w:shd w:val="clear" w:color="auto" w:fill="FFFFFF" w:themeFill="background1"/>
                        <w:spacing w:after="40"/>
                        <w:rPr>
                          <w:rFonts w:ascii="Supria Sans Light" w:hAnsi="Supria Sans Light"/>
                          <w:noProof w:val="0"/>
                          <w:color w:val="667F9E"/>
                          <w:sz w:val="20"/>
                          <w:szCs w:val="20"/>
                          <w:lang w:bidi="ar-SA"/>
                        </w:rPr>
                      </w:pPr>
                      <w:r>
                        <w:rPr>
                          <w:rFonts w:ascii="Supria Sans Light" w:hAnsi="Supria Sans Light"/>
                          <w:noProof w:val="0"/>
                          <w:color w:val="667F9E"/>
                          <w:sz w:val="20"/>
                          <w:szCs w:val="20"/>
                          <w:lang w:bidi="ar-SA"/>
                        </w:rPr>
                        <w:t>1 EL gehacktes Koriandergrün</w:t>
                      </w:r>
                    </w:p>
                    <w:p w14:paraId="75672ABC" w14:textId="77777777" w:rsidR="008B7D7C" w:rsidRDefault="008B7D7C" w:rsidP="008B7D7C">
                      <w:pPr>
                        <w:shd w:val="clear" w:color="auto" w:fill="FFFFFF" w:themeFill="background1"/>
                        <w:spacing w:after="40"/>
                        <w:rPr>
                          <w:rFonts w:ascii="Supria Sans Light" w:hAnsi="Supria Sans Light"/>
                          <w:noProof w:val="0"/>
                          <w:color w:val="667F9E"/>
                          <w:sz w:val="20"/>
                          <w:szCs w:val="20"/>
                          <w:lang w:bidi="ar-SA"/>
                        </w:rPr>
                      </w:pPr>
                      <w:r>
                        <w:rPr>
                          <w:rFonts w:ascii="Supria Sans Light" w:hAnsi="Supria Sans Light"/>
                          <w:noProof w:val="0"/>
                          <w:color w:val="667F9E"/>
                          <w:sz w:val="20"/>
                          <w:szCs w:val="20"/>
                          <w:lang w:bidi="ar-SA"/>
                        </w:rPr>
                        <w:t>2 EL Mehl</w:t>
                      </w:r>
                    </w:p>
                    <w:p w14:paraId="11DF5C5F" w14:textId="77777777" w:rsidR="008B7D7C" w:rsidRDefault="008B7D7C" w:rsidP="008B7D7C">
                      <w:pPr>
                        <w:shd w:val="clear" w:color="auto" w:fill="FFFFFF" w:themeFill="background1"/>
                        <w:spacing w:after="40"/>
                        <w:rPr>
                          <w:rFonts w:ascii="Supria Sans Light" w:hAnsi="Supria Sans Light"/>
                          <w:noProof w:val="0"/>
                          <w:color w:val="667F9E"/>
                          <w:sz w:val="20"/>
                          <w:szCs w:val="20"/>
                          <w:lang w:bidi="ar-SA"/>
                        </w:rPr>
                      </w:pPr>
                      <w:r>
                        <w:rPr>
                          <w:rFonts w:ascii="Supria Sans Light" w:hAnsi="Supria Sans Light"/>
                          <w:noProof w:val="0"/>
                          <w:color w:val="667F9E"/>
                          <w:sz w:val="20"/>
                          <w:szCs w:val="20"/>
                          <w:lang w:bidi="ar-SA"/>
                        </w:rPr>
                        <w:t>2 EL Distelöl</w:t>
                      </w:r>
                    </w:p>
                    <w:p w14:paraId="40E7558B" w14:textId="77777777" w:rsidR="008B7D7C" w:rsidRDefault="008B7D7C" w:rsidP="008B7D7C">
                      <w:pPr>
                        <w:shd w:val="clear" w:color="auto" w:fill="FFFFFF" w:themeFill="background1"/>
                        <w:spacing w:after="40"/>
                        <w:rPr>
                          <w:rFonts w:ascii="Supria Sans Light" w:hAnsi="Supria Sans Light"/>
                          <w:noProof w:val="0"/>
                          <w:color w:val="667F9E"/>
                          <w:sz w:val="20"/>
                          <w:szCs w:val="20"/>
                          <w:lang w:bidi="ar-SA"/>
                        </w:rPr>
                      </w:pPr>
                      <w:r>
                        <w:rPr>
                          <w:rFonts w:ascii="Supria Sans Light" w:hAnsi="Supria Sans Light"/>
                          <w:noProof w:val="0"/>
                          <w:color w:val="667F9E"/>
                          <w:sz w:val="20"/>
                          <w:szCs w:val="20"/>
                          <w:lang w:bidi="ar-SA"/>
                        </w:rPr>
                        <w:t>4 Vollkornbrötchen</w:t>
                      </w:r>
                    </w:p>
                    <w:p w14:paraId="05C995B5" w14:textId="77777777" w:rsidR="000238EB" w:rsidRDefault="000238EB" w:rsidP="005D3E2D">
                      <w:pPr>
                        <w:rPr>
                          <w:rFonts w:ascii="Supria Sans Light" w:hAnsi="Supria Sans Light"/>
                          <w:noProof w:val="0"/>
                          <w:color w:val="667F9E"/>
                          <w:sz w:val="20"/>
                          <w:szCs w:val="20"/>
                          <w:lang w:bidi="ar-SA"/>
                        </w:rPr>
                      </w:pPr>
                    </w:p>
                    <w:p w14:paraId="2180FCEC" w14:textId="77777777" w:rsidR="000238EB" w:rsidRPr="000238EB" w:rsidRDefault="000238EB" w:rsidP="000238EB">
                      <w:pPr>
                        <w:spacing w:after="160"/>
                        <w:ind w:left="2880" w:firstLine="720"/>
                        <w:jc w:val="both"/>
                        <w:rPr>
                          <w:rFonts w:ascii="Heroic Condensed Medium" w:hAnsi="Heroic Condensed Medium"/>
                          <w:bCs/>
                          <w:i/>
                          <w:noProof w:val="0"/>
                          <w:color w:val="002647"/>
                          <w:sz w:val="40"/>
                          <w:szCs w:val="40"/>
                          <w:lang w:val="en-US" w:bidi="ar-SA"/>
                        </w:rPr>
                      </w:pPr>
                      <w:proofErr w:type="spellStart"/>
                      <w:r w:rsidRPr="000238EB">
                        <w:rPr>
                          <w:rFonts w:ascii="Supria Sans Light" w:hAnsi="Supria Sans Light"/>
                          <w:noProof w:val="0"/>
                          <w:color w:val="667F9E"/>
                          <w:sz w:val="20"/>
                          <w:szCs w:val="20"/>
                          <w:lang w:val="en-US" w:bidi="ar-SA"/>
                        </w:rPr>
                        <w:t>Guten</w:t>
                      </w:r>
                      <w:proofErr w:type="spellEnd"/>
                      <w:r w:rsidRPr="000238EB">
                        <w:rPr>
                          <w:rFonts w:ascii="Supria Sans Light" w:hAnsi="Supria Sans Light"/>
                          <w:noProof w:val="0"/>
                          <w:color w:val="667F9E"/>
                          <w:sz w:val="20"/>
                          <w:szCs w:val="20"/>
                          <w:lang w:val="en-US" w:bidi="ar-SA"/>
                        </w:rPr>
                        <w:t xml:space="preserve"> </w:t>
                      </w:r>
                      <w:proofErr w:type="spellStart"/>
                      <w:r w:rsidRPr="000238EB">
                        <w:rPr>
                          <w:rFonts w:ascii="Supria Sans Light" w:hAnsi="Supria Sans Light"/>
                          <w:noProof w:val="0"/>
                          <w:color w:val="667F9E"/>
                          <w:sz w:val="20"/>
                          <w:szCs w:val="20"/>
                          <w:lang w:val="en-US" w:bidi="ar-SA"/>
                        </w:rPr>
                        <w:t>Appet</w:t>
                      </w:r>
                      <w:proofErr w:type="spellEnd"/>
                      <w:r w:rsidRPr="000238EB">
                        <w:rPr>
                          <w:rFonts w:ascii="Heroic Condensed Medium" w:hAnsi="Heroic Condensed Medium"/>
                          <w:bCs/>
                          <w:i/>
                          <w:noProof w:val="0"/>
                          <w:color w:val="002647"/>
                          <w:sz w:val="40"/>
                          <w:szCs w:val="40"/>
                          <w:lang w:val="en-US" w:bidi="ar-SA"/>
                        </w:rPr>
                        <w:t xml:space="preserve"> GUTEN APPETIT!</w:t>
                      </w:r>
                    </w:p>
                    <w:p w14:paraId="6C73BE1A" w14:textId="77777777" w:rsidR="000238EB" w:rsidRPr="000238EB" w:rsidRDefault="000238EB" w:rsidP="005D3E2D">
                      <w:pPr>
                        <w:rPr>
                          <w:rFonts w:ascii="Supria Sans Light" w:hAnsi="Supria Sans Light"/>
                          <w:noProof w:val="0"/>
                          <w:color w:val="667F9E"/>
                          <w:sz w:val="20"/>
                          <w:szCs w:val="20"/>
                          <w:lang w:val="en-US" w:bidi="ar-SA"/>
                        </w:rPr>
                      </w:pPr>
                      <w:r w:rsidRPr="000238EB">
                        <w:rPr>
                          <w:rFonts w:ascii="Supria Sans Light" w:hAnsi="Supria Sans Light"/>
                          <w:noProof w:val="0"/>
                          <w:color w:val="667F9E"/>
                          <w:sz w:val="20"/>
                          <w:szCs w:val="20"/>
                          <w:lang w:val="en-US" w:bidi="ar-SA"/>
                        </w:rPr>
                        <w:t>it !</w:t>
                      </w:r>
                    </w:p>
                  </w:txbxContent>
                </v:textbox>
                <w10:wrap anchorx="page" anchory="page"/>
              </v:shape>
            </w:pict>
          </mc:Fallback>
        </mc:AlternateContent>
      </w:r>
      <w:r w:rsidR="004F73F4" w:rsidRPr="00AE4DE7">
        <w:rPr>
          <w:rFonts w:ascii="Supria Sans Light" w:hAnsi="Supria Sans Light"/>
          <w:color w:val="002647"/>
          <w:spacing w:val="20"/>
          <w:lang w:bidi="ar-SA"/>
        </w:rPr>
        <mc:AlternateContent>
          <mc:Choice Requires="wps">
            <w:drawing>
              <wp:anchor distT="0" distB="0" distL="114300" distR="114300" simplePos="0" relativeHeight="251651584" behindDoc="0" locked="0" layoutInCell="1" allowOverlap="1" wp14:anchorId="490EB373" wp14:editId="54072874">
                <wp:simplePos x="0" y="0"/>
                <wp:positionH relativeFrom="page">
                  <wp:posOffset>721360</wp:posOffset>
                </wp:positionH>
                <wp:positionV relativeFrom="page">
                  <wp:posOffset>6248400</wp:posOffset>
                </wp:positionV>
                <wp:extent cx="5425440" cy="436880"/>
                <wp:effectExtent l="0" t="0" r="3810" b="1270"/>
                <wp:wrapNone/>
                <wp:docPr id="25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57059" w14:textId="77777777" w:rsidR="008B7D7C" w:rsidRPr="005C5A25" w:rsidRDefault="0025389B" w:rsidP="008B7D7C">
                            <w:pPr>
                              <w:ind w:left="2694" w:hanging="2694"/>
                              <w:rPr>
                                <w:rFonts w:ascii="Heroic Condensed Medium" w:hAnsi="Heroic Condensed Medium"/>
                                <w:bCs/>
                                <w:i/>
                                <w:noProof w:val="0"/>
                                <w:color w:val="002647"/>
                                <w:sz w:val="48"/>
                                <w:szCs w:val="48"/>
                                <w:lang w:bidi="ar-SA"/>
                              </w:rPr>
                            </w:pPr>
                            <w:r w:rsidRPr="0025389B">
                              <w:rPr>
                                <w:rFonts w:ascii="Heroic Condensed Medium" w:hAnsi="Heroic Condensed Medium"/>
                                <w:bCs/>
                                <w:i/>
                                <w:noProof w:val="0"/>
                                <w:color w:val="002647"/>
                                <w:sz w:val="48"/>
                                <w:szCs w:val="48"/>
                                <w:lang w:bidi="ar-SA"/>
                              </w:rPr>
                              <w:t>R</w:t>
                            </w:r>
                            <w:r w:rsidR="002A16C0">
                              <w:rPr>
                                <w:rFonts w:ascii="Heroic Condensed Medium" w:hAnsi="Heroic Condensed Medium"/>
                                <w:bCs/>
                                <w:i/>
                                <w:noProof w:val="0"/>
                                <w:color w:val="002647"/>
                                <w:sz w:val="48"/>
                                <w:szCs w:val="48"/>
                                <w:lang w:bidi="ar-SA"/>
                              </w:rPr>
                              <w:t xml:space="preserve">EZEPT DES MONATS: </w:t>
                            </w:r>
                            <w:r w:rsidR="008B7D7C">
                              <w:rPr>
                                <w:rFonts w:ascii="Heroic Condensed Medium" w:hAnsi="Heroic Condensed Medium"/>
                                <w:bCs/>
                                <w:i/>
                                <w:noProof w:val="0"/>
                                <w:color w:val="002647"/>
                                <w:sz w:val="48"/>
                                <w:szCs w:val="48"/>
                                <w:lang w:bidi="ar-SA"/>
                              </w:rPr>
                              <w:tab/>
                              <w:t>„Vegetarischer Burger“</w:t>
                            </w:r>
                          </w:p>
                          <w:p w14:paraId="0AA3E68B" w14:textId="77777777" w:rsidR="00EB4ED9" w:rsidRPr="007B2595" w:rsidRDefault="00EB4ED9" w:rsidP="007B2595">
                            <w:pPr>
                              <w:rPr>
                                <w:rFonts w:ascii="Heroic Condensed Medium" w:hAnsi="Heroic Condensed Medium"/>
                                <w:bCs/>
                                <w:i/>
                                <w:noProof w:val="0"/>
                                <w:color w:val="002647"/>
                                <w:sz w:val="48"/>
                                <w:szCs w:val="48"/>
                                <w:lang w:bidi="ar-S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EB373" id="_x0000_s1034" type="#_x0000_t202" style="position:absolute;margin-left:56.8pt;margin-top:492pt;width:427.2pt;height:34.4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" filled="f" stroked="f">
                <v:textbox inset="0,0,0,0">
                  <w:txbxContent>
                    <w:p w14:paraId="4BB57059" w14:textId="77777777" w:rsidR="008B7D7C" w:rsidRPr="005C5A25" w:rsidRDefault="0025389B" w:rsidP="008B7D7C">
                      <w:pPr>
                        <w:ind w:left="2694" w:hanging="2694"/>
                        <w:rPr>
                          <w:rFonts w:ascii="Heroic Condensed Medium" w:hAnsi="Heroic Condensed Medium"/>
                          <w:bCs/>
                          <w:i/>
                          <w:noProof w:val="0"/>
                          <w:color w:val="002647"/>
                          <w:sz w:val="48"/>
                          <w:szCs w:val="48"/>
                          <w:lang w:bidi="ar-SA"/>
                        </w:rPr>
                      </w:pPr>
                      <w:r w:rsidRPr="0025389B">
                        <w:rPr>
                          <w:rFonts w:ascii="Heroic Condensed Medium" w:hAnsi="Heroic Condensed Medium"/>
                          <w:bCs/>
                          <w:i/>
                          <w:noProof w:val="0"/>
                          <w:color w:val="002647"/>
                          <w:sz w:val="48"/>
                          <w:szCs w:val="48"/>
                          <w:lang w:bidi="ar-SA"/>
                        </w:rPr>
                        <w:t>R</w:t>
                      </w:r>
                      <w:r w:rsidR="002A16C0">
                        <w:rPr>
                          <w:rFonts w:ascii="Heroic Condensed Medium" w:hAnsi="Heroic Condensed Medium"/>
                          <w:bCs/>
                          <w:i/>
                          <w:noProof w:val="0"/>
                          <w:color w:val="002647"/>
                          <w:sz w:val="48"/>
                          <w:szCs w:val="48"/>
                          <w:lang w:bidi="ar-SA"/>
                        </w:rPr>
                        <w:t xml:space="preserve">EZEPT DES MONATS: </w:t>
                      </w:r>
                      <w:r w:rsidR="008B7D7C">
                        <w:rPr>
                          <w:rFonts w:ascii="Heroic Condensed Medium" w:hAnsi="Heroic Condensed Medium"/>
                          <w:bCs/>
                          <w:i/>
                          <w:noProof w:val="0"/>
                          <w:color w:val="002647"/>
                          <w:sz w:val="48"/>
                          <w:szCs w:val="48"/>
                          <w:lang w:bidi="ar-SA"/>
                        </w:rPr>
                        <w:tab/>
                        <w:t>„Vegetarischer Burger“</w:t>
                      </w:r>
                    </w:p>
                    <w:p w14:paraId="0AA3E68B" w14:textId="77777777" w:rsidR="00EB4ED9" w:rsidRPr="007B2595" w:rsidRDefault="00EB4ED9" w:rsidP="007B2595">
                      <w:pPr>
                        <w:rPr>
                          <w:rFonts w:ascii="Heroic Condensed Medium" w:hAnsi="Heroic Condensed Medium"/>
                          <w:bCs/>
                          <w:i/>
                          <w:noProof w:val="0"/>
                          <w:color w:val="002647"/>
                          <w:sz w:val="48"/>
                          <w:szCs w:val="48"/>
                          <w:lang w:bidi="ar-SA"/>
                        </w:rPr>
                      </w:pPr>
                    </w:p>
                  </w:txbxContent>
                </v:textbox>
                <w10:wrap anchorx="page" anchory="page"/>
              </v:shape>
            </w:pict>
          </mc:Fallback>
        </mc:AlternateContent>
      </w:r>
      <w:r w:rsidR="00DD00B5" w:rsidRPr="00AE4DE7">
        <w:rPr>
          <w:rFonts w:ascii="Supria Sans Light" w:hAnsi="Supria Sans Light"/>
          <w:color w:val="002647"/>
          <w:spacing w:val="20"/>
          <w:lang w:bidi="ar-SA"/>
        </w:rPr>
        <mc:AlternateContent>
          <mc:Choice Requires="wps">
            <w:drawing>
              <wp:anchor distT="0" distB="0" distL="114300" distR="114300" simplePos="0" relativeHeight="251653632" behindDoc="0" locked="0" layoutInCell="0" allowOverlap="1" wp14:anchorId="31A7D6A3" wp14:editId="0EE205A8">
                <wp:simplePos x="0" y="0"/>
                <wp:positionH relativeFrom="page">
                  <wp:posOffset>3366135</wp:posOffset>
                </wp:positionH>
                <wp:positionV relativeFrom="page">
                  <wp:posOffset>13604240</wp:posOffset>
                </wp:positionV>
                <wp:extent cx="1600200" cy="685800"/>
                <wp:effectExtent l="0" t="0" r="0" b="0"/>
                <wp:wrapNone/>
                <wp:docPr id="20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53420" w14:textId="77777777" w:rsidR="0072636B" w:rsidRDefault="0072636B">
                            <w:pPr>
                              <w:rPr>
                                <w:b/>
                                <w:bCs/>
                              </w:rPr>
                            </w:pPr>
                            <w:r>
                              <w:rPr>
                                <w:b/>
                                <w:bCs/>
                              </w:rPr>
                              <w:t>Unternehmen</w:t>
                            </w:r>
                          </w:p>
                          <w:p w14:paraId="7F1D9DB1" w14:textId="77777777" w:rsidR="0072636B" w:rsidRDefault="0072636B">
                            <w:pPr>
                              <w:rPr>
                                <w:b/>
                                <w:bCs/>
                              </w:rPr>
                            </w:pPr>
                            <w:r>
                              <w:rPr>
                                <w:b/>
                                <w:bCs/>
                              </w:rPr>
                              <w:t>Anschrift</w:t>
                            </w:r>
                          </w:p>
                          <w:p w14:paraId="2E3788FC" w14:textId="77777777" w:rsidR="0072636B" w:rsidRDefault="0072636B">
                            <w:pPr>
                              <w:rPr>
                                <w:b/>
                                <w:bCs/>
                              </w:rPr>
                            </w:pPr>
                            <w:r>
                              <w:rPr>
                                <w:b/>
                                <w:bCs/>
                              </w:rPr>
                              <w:t>PLZ 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7D6A3" id="Text Box 129" o:spid="_x0000_s1035" type="#_x0000_t202" style="position:absolute;margin-left:265.05pt;margin-top:1071.2pt;width:126pt;height:54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" o:allowincell="f" filled="f" stroked="f">
                <v:textbox inset="0,0,0,0">
                  <w:txbxContent>
                    <w:p w14:paraId="67353420" w14:textId="77777777" w:rsidR="0072636B" w:rsidRDefault="0072636B">
                      <w:pPr>
                        <w:rPr>
                          <w:b/>
                          <w:bCs/>
                        </w:rPr>
                      </w:pPr>
                      <w:r>
                        <w:rPr>
                          <w:b/>
                          <w:bCs/>
                        </w:rPr>
                        <w:t>Unternehmen</w:t>
                      </w:r>
                    </w:p>
                    <w:p w14:paraId="7F1D9DB1" w14:textId="77777777" w:rsidR="0072636B" w:rsidRDefault="0072636B">
                      <w:pPr>
                        <w:rPr>
                          <w:b/>
                          <w:bCs/>
                        </w:rPr>
                      </w:pPr>
                      <w:r>
                        <w:rPr>
                          <w:b/>
                          <w:bCs/>
                        </w:rPr>
                        <w:t>Anschrift</w:t>
                      </w:r>
                    </w:p>
                    <w:p w14:paraId="2E3788FC" w14:textId="77777777" w:rsidR="0072636B" w:rsidRDefault="0072636B">
                      <w:pPr>
                        <w:rPr>
                          <w:b/>
                          <w:bCs/>
                        </w:rPr>
                      </w:pPr>
                      <w:r>
                        <w:rPr>
                          <w:b/>
                          <w:bCs/>
                        </w:rPr>
                        <w:t>PLZ Ort</w:t>
                      </w:r>
                    </w:p>
                  </w:txbxContent>
                </v:textbox>
                <w10:wrap anchorx="page" anchory="page"/>
              </v:shape>
            </w:pict>
          </mc:Fallback>
        </mc:AlternateContent>
      </w:r>
      <w:r w:rsidR="00DD00B5" w:rsidRPr="00AE4DE7">
        <w:rPr>
          <w:rFonts w:ascii="Supria Sans Light" w:hAnsi="Supria Sans Light"/>
          <w:color w:val="002647"/>
          <w:spacing w:val="20"/>
          <w:lang w:bidi="ar-SA"/>
        </w:rPr>
        <mc:AlternateContent>
          <mc:Choice Requires="wps">
            <w:drawing>
              <wp:anchor distT="0" distB="0" distL="114300" distR="114300" simplePos="0" relativeHeight="251652608" behindDoc="0" locked="0" layoutInCell="0" allowOverlap="1" wp14:anchorId="0FFFBABA" wp14:editId="60AB29FD">
                <wp:simplePos x="0" y="0"/>
                <wp:positionH relativeFrom="page">
                  <wp:posOffset>483235</wp:posOffset>
                </wp:positionH>
                <wp:positionV relativeFrom="page">
                  <wp:posOffset>12321540</wp:posOffset>
                </wp:positionV>
                <wp:extent cx="1600200" cy="685800"/>
                <wp:effectExtent l="0" t="0" r="0" b="0"/>
                <wp:wrapNone/>
                <wp:docPr id="20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779AC" w14:textId="77777777" w:rsidR="0072636B" w:rsidRDefault="0072636B">
                            <w:pPr>
                              <w:jc w:val="center"/>
                              <w:rPr>
                                <w:b/>
                                <w:bCs/>
                              </w:rPr>
                            </w:pPr>
                            <w:r>
                              <w:rPr>
                                <w:b/>
                                <w:bCs/>
                              </w:rPr>
                              <w:t>Unternehmen</w:t>
                            </w:r>
                          </w:p>
                          <w:p w14:paraId="59C38F7A" w14:textId="77777777" w:rsidR="0072636B" w:rsidRDefault="0072636B">
                            <w:pPr>
                              <w:jc w:val="center"/>
                            </w:pPr>
                            <w:r>
                              <w:t>Anschrift 1</w:t>
                            </w:r>
                          </w:p>
                          <w:p w14:paraId="3E642CE9" w14:textId="77777777" w:rsidR="0072636B" w:rsidRDefault="0072636B">
                            <w:pPr>
                              <w:jc w:val="center"/>
                            </w:pPr>
                            <w:r>
                              <w:t>Anschrift 2</w:t>
                            </w:r>
                          </w:p>
                          <w:p w14:paraId="241BCE92" w14:textId="77777777" w:rsidR="0072636B" w:rsidRDefault="0072636B">
                            <w:pPr>
                              <w:jc w:val="center"/>
                            </w:pPr>
                            <w:r>
                              <w:t>PLZ 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FBABA" id="Text Box 128" o:spid="_x0000_s1036" type="#_x0000_t202" style="position:absolute;margin-left:38.05pt;margin-top:970.2pt;width:126pt;height:54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" o:allowincell="f" filled="f" stroked="f">
                <v:textbox inset="0,0,0,0">
                  <w:txbxContent>
                    <w:p w14:paraId="40B779AC" w14:textId="77777777" w:rsidR="0072636B" w:rsidRDefault="0072636B">
                      <w:pPr>
                        <w:jc w:val="center"/>
                        <w:rPr>
                          <w:b/>
                          <w:bCs/>
                        </w:rPr>
                      </w:pPr>
                      <w:r>
                        <w:rPr>
                          <w:b/>
                          <w:bCs/>
                        </w:rPr>
                        <w:t>Unternehmen</w:t>
                      </w:r>
                    </w:p>
                    <w:p w14:paraId="59C38F7A" w14:textId="77777777" w:rsidR="0072636B" w:rsidRDefault="0072636B">
                      <w:pPr>
                        <w:jc w:val="center"/>
                      </w:pPr>
                      <w:r>
                        <w:t>Anschrift 1</w:t>
                      </w:r>
                    </w:p>
                    <w:p w14:paraId="3E642CE9" w14:textId="77777777" w:rsidR="0072636B" w:rsidRDefault="0072636B">
                      <w:pPr>
                        <w:jc w:val="center"/>
                      </w:pPr>
                      <w:r>
                        <w:t>Anschrift 2</w:t>
                      </w:r>
                    </w:p>
                    <w:p w14:paraId="241BCE92" w14:textId="77777777" w:rsidR="0072636B" w:rsidRDefault="0072636B">
                      <w:pPr>
                        <w:jc w:val="center"/>
                      </w:pPr>
                      <w:r>
                        <w:t>PLZ Ort</w:t>
                      </w:r>
                    </w:p>
                  </w:txbxContent>
                </v:textbox>
                <w10:wrap anchorx="page" anchory="page"/>
              </v:shape>
            </w:pict>
          </mc:Fallback>
        </mc:AlternateContent>
      </w:r>
    </w:p>
    <w:sectPr w:rsidR="0072636B" w:rsidRPr="00AE4DE7" w:rsidSect="009E427C">
      <w:headerReference w:type="even" r:id="rId14"/>
      <w:headerReference w:type="default" r:id="rId15"/>
      <w:footerReference w:type="even" r:id="rId16"/>
      <w:footerReference w:type="default" r:id="rId17"/>
      <w:headerReference w:type="first" r:id="rId18"/>
      <w:type w:val="continuous"/>
      <w:pgSz w:w="11907" w:h="16839"/>
      <w:pgMar w:top="2268" w:right="1134" w:bottom="1418" w:left="1134" w:header="720" w:footer="60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8F3BA" w14:textId="77777777" w:rsidR="00675A14" w:rsidRDefault="00675A14">
      <w:r>
        <w:separator/>
      </w:r>
    </w:p>
  </w:endnote>
  <w:endnote w:type="continuationSeparator" w:id="0">
    <w:p w14:paraId="05B7451D" w14:textId="77777777" w:rsidR="00675A14" w:rsidRDefault="00675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upria Sans Light">
    <w:panose1 w:val="020B0303030203050203"/>
    <w:charset w:val="00"/>
    <w:family w:val="swiss"/>
    <w:notTrueType/>
    <w:pitch w:val="variable"/>
    <w:sig w:usb0="A00000AF" w:usb1="5000205B" w:usb2="00000000" w:usb3="00000000" w:csb0="00000093" w:csb1="00000000"/>
  </w:font>
  <w:font w:name="Heroic Condensed Medium">
    <w:panose1 w:val="02000506040000020004"/>
    <w:charset w:val="00"/>
    <w:family w:val="modern"/>
    <w:notTrueType/>
    <w:pitch w:val="variable"/>
    <w:sig w:usb0="A000002F" w:usb1="4000005A" w:usb2="00000000" w:usb3="00000000" w:csb0="00000093"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roic Condensed Light">
    <w:panose1 w:val="02000506030000020004"/>
    <w:charset w:val="00"/>
    <w:family w:val="modern"/>
    <w:notTrueType/>
    <w:pitch w:val="variable"/>
    <w:sig w:usb0="A000002F" w:usb1="4000005A" w:usb2="00000000" w:usb3="00000000" w:csb0="00000093" w:csb1="00000000"/>
  </w:font>
  <w:font w:name="HeroicCondensed-MediumOblique">
    <w:panose1 w:val="00000000000000000000"/>
    <w:charset w:val="00"/>
    <w:family w:val="swiss"/>
    <w:notTrueType/>
    <w:pitch w:val="default"/>
    <w:sig w:usb0="00000003" w:usb1="00000000" w:usb2="00000000" w:usb3="00000000" w:csb0="00000001" w:csb1="00000000"/>
  </w:font>
  <w:font w:name="Heroic Condensed Thin">
    <w:panose1 w:val="02000508080000020004"/>
    <w:charset w:val="00"/>
    <w:family w:val="modern"/>
    <w:notTrueType/>
    <w:pitch w:val="variable"/>
    <w:sig w:usb0="A000002F" w:usb1="4000005A" w:usb2="00000000" w:usb3="00000000" w:csb0="00000093" w:csb1="00000000"/>
  </w:font>
  <w:font w:name="HeroicCondensed-ThinOblique">
    <w:panose1 w:val="00000000000000000000"/>
    <w:charset w:val="00"/>
    <w:family w:val="swiss"/>
    <w:notTrueType/>
    <w:pitch w:val="default"/>
    <w:sig w:usb0="00000003" w:usb1="00000000" w:usb2="00000000" w:usb3="00000000" w:csb0="00000001" w:csb1="00000000"/>
  </w:font>
  <w:font w:name="Heroic Condensed Book">
    <w:panose1 w:val="02000506040000020004"/>
    <w:charset w:val="00"/>
    <w:family w:val="modern"/>
    <w:notTrueType/>
    <w:pitch w:val="variable"/>
    <w:sig w:usb0="A000002F" w:usb1="4000005A" w:usb2="00000000" w:usb3="00000000" w:csb0="00000093" w:csb1="00000000"/>
  </w:font>
  <w:font w:name="HeroicCondensed-BookObliqu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D0C4A" w14:textId="77777777" w:rsidR="00E10069" w:rsidRPr="0006630E" w:rsidRDefault="00E10069" w:rsidP="00E10069">
    <w:pPr>
      <w:pStyle w:val="Fuzeile"/>
      <w:tabs>
        <w:tab w:val="clear" w:pos="4320"/>
        <w:tab w:val="clear" w:pos="8640"/>
        <w:tab w:val="left" w:pos="567"/>
        <w:tab w:val="left" w:pos="2410"/>
        <w:tab w:val="left" w:pos="5103"/>
        <w:tab w:val="right" w:pos="9639"/>
      </w:tabs>
      <w:ind w:firstLine="567"/>
      <w:rPr>
        <w:rFonts w:ascii="Heroic Condensed Book" w:hAnsi="Heroic Condensed Book"/>
        <w:color w:val="667F9E"/>
        <w:lang w:val="en-US"/>
      </w:rPr>
    </w:pPr>
    <w:r w:rsidRPr="0006630E">
      <w:rPr>
        <w:rFonts w:ascii="Heroic Condensed Book" w:hAnsi="Heroic Condensed Book" w:cs="HeroicCondensed-BookOblique"/>
        <w:i/>
        <w:iCs/>
        <w:color w:val="667F9E"/>
        <w:sz w:val="20"/>
        <w:szCs w:val="20"/>
        <w:lang w:bidi="ar-SA"/>
      </w:rPr>
      <w:drawing>
        <wp:anchor distT="0" distB="0" distL="114300" distR="114300" simplePos="0" relativeHeight="251677696" behindDoc="1" locked="0" layoutInCell="1" allowOverlap="1" wp14:anchorId="37348CC5" wp14:editId="76092872">
          <wp:simplePos x="0" y="0"/>
          <wp:positionH relativeFrom="column">
            <wp:posOffset>2905760</wp:posOffset>
          </wp:positionH>
          <wp:positionV relativeFrom="paragraph">
            <wp:posOffset>-59690</wp:posOffset>
          </wp:positionV>
          <wp:extent cx="283845" cy="283845"/>
          <wp:effectExtent l="0" t="0" r="1905" b="1905"/>
          <wp:wrapNone/>
          <wp:docPr id="26" name="Grafik 26" descr="C:\Users\McFly\Documents\NADINE\7. SPORTEVE\Newsletter\Icons und Sporteve Logo\sporteve-newsletter-icon-inst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Fly\Documents\NADINE\7. SPORTEVE\Newsletter\Icons und Sporteve Logo\sporteve-newsletter-icon-instagram.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3845" cy="283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630E">
      <w:rPr>
        <w:rFonts w:ascii="Heroic Condensed Book" w:hAnsi="Heroic Condensed Book" w:cs="HeroicCondensed-BookOblique"/>
        <w:i/>
        <w:iCs/>
        <w:color w:val="667F9E"/>
        <w:sz w:val="20"/>
        <w:szCs w:val="20"/>
        <w:lang w:bidi="ar-SA"/>
      </w:rPr>
      <w:drawing>
        <wp:anchor distT="0" distB="0" distL="114300" distR="114300" simplePos="0" relativeHeight="251676672" behindDoc="1" locked="0" layoutInCell="1" allowOverlap="1" wp14:anchorId="5861972C" wp14:editId="32F15345">
          <wp:simplePos x="0" y="0"/>
          <wp:positionH relativeFrom="column">
            <wp:posOffset>1192530</wp:posOffset>
          </wp:positionH>
          <wp:positionV relativeFrom="paragraph">
            <wp:posOffset>-80010</wp:posOffset>
          </wp:positionV>
          <wp:extent cx="283845" cy="283845"/>
          <wp:effectExtent l="0" t="0" r="1905" b="1905"/>
          <wp:wrapNone/>
          <wp:docPr id="27" name="Grafik 27" descr="C:\Users\McFly\Documents\NADINE\7. SPORTEVE\Newsletter\Icons und Sporteve Logo\sporteve-newsletter-icon-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cFly\Documents\NADINE\7. SPORTEVE\Newsletter\Icons und Sporteve Logo\sporteve-newsletter-icon-facebook.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83845" cy="283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630E">
      <w:rPr>
        <w:rFonts w:ascii="Heroic Condensed Book" w:hAnsi="Heroic Condensed Book" w:cs="HeroicCondensed-BookOblique"/>
        <w:i/>
        <w:iCs/>
        <w:color w:val="667F9E"/>
        <w:sz w:val="20"/>
        <w:szCs w:val="20"/>
        <w:lang w:bidi="ar-SA"/>
      </w:rPr>
      <w:drawing>
        <wp:anchor distT="0" distB="0" distL="114300" distR="114300" simplePos="0" relativeHeight="251675648" behindDoc="1" locked="0" layoutInCell="1" allowOverlap="1" wp14:anchorId="6F144133" wp14:editId="77163823">
          <wp:simplePos x="0" y="0"/>
          <wp:positionH relativeFrom="column">
            <wp:posOffset>11430</wp:posOffset>
          </wp:positionH>
          <wp:positionV relativeFrom="paragraph">
            <wp:posOffset>-69850</wp:posOffset>
          </wp:positionV>
          <wp:extent cx="294640" cy="294640"/>
          <wp:effectExtent l="0" t="0" r="0" b="0"/>
          <wp:wrapNone/>
          <wp:docPr id="28" name="Grafik 28" descr="C:\Users\McFly\Documents\NADINE\7. SPORTEVE\Newsletter\Icons und Sporteve Logo\sporteve-newsletter-icon-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cFly\Documents\NADINE\7. SPORTEVE\Newsletter\Icons und Sporteve Logo\sporteve-newsletter-icon-web.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94640" cy="294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roic Condensed Book" w:hAnsi="Heroic Condensed Book" w:cs="HeroicCondensed-BookOblique"/>
        <w:i/>
        <w:iCs/>
        <w:noProof w:val="0"/>
        <w:color w:val="667F9E"/>
        <w:sz w:val="20"/>
        <w:szCs w:val="20"/>
        <w:lang w:val="en-US" w:eastAsia="en-US" w:bidi="ar-SA"/>
      </w:rPr>
      <w:t>WWW.SPORTEVE.</w:t>
    </w:r>
    <w:r w:rsidRPr="0006630E">
      <w:rPr>
        <w:rFonts w:ascii="Heroic Condensed Book" w:hAnsi="Heroic Condensed Book" w:cs="HeroicCondensed-BookOblique"/>
        <w:i/>
        <w:iCs/>
        <w:noProof w:val="0"/>
        <w:color w:val="667F9E"/>
        <w:sz w:val="20"/>
        <w:szCs w:val="20"/>
        <w:lang w:val="en-US" w:eastAsia="en-US" w:bidi="ar-SA"/>
      </w:rPr>
      <w:t>DE</w:t>
    </w:r>
    <w:r w:rsidRPr="0006630E">
      <w:rPr>
        <w:rFonts w:ascii="Heroic Condensed Book" w:hAnsi="Heroic Condensed Book" w:cs="HeroicCondensed-BookOblique"/>
        <w:i/>
        <w:iCs/>
        <w:noProof w:val="0"/>
        <w:color w:val="667F9E"/>
        <w:sz w:val="20"/>
        <w:szCs w:val="20"/>
        <w:lang w:val="en-US" w:eastAsia="en-US" w:bidi="ar-SA"/>
      </w:rPr>
      <w:tab/>
      <w:t>FACEBOOK.COM/SPORTEVE</w:t>
    </w:r>
    <w:r>
      <w:rPr>
        <w:rFonts w:ascii="Heroic Condensed Book" w:hAnsi="Heroic Condensed Book" w:cs="HeroicCondensed-BookOblique"/>
        <w:i/>
        <w:iCs/>
        <w:noProof w:val="0"/>
        <w:color w:val="667F9E"/>
        <w:sz w:val="20"/>
        <w:szCs w:val="20"/>
        <w:lang w:val="en-US" w:eastAsia="en-US" w:bidi="ar-SA"/>
      </w:rPr>
      <w:t>GERMANY</w:t>
    </w:r>
    <w:r w:rsidRPr="0006630E">
      <w:rPr>
        <w:rFonts w:ascii="Heroic Condensed Book" w:hAnsi="Heroic Condensed Book" w:cs="HeroicCondensed-BookOblique"/>
        <w:i/>
        <w:iCs/>
        <w:noProof w:val="0"/>
        <w:color w:val="667F9E"/>
        <w:sz w:val="20"/>
        <w:szCs w:val="20"/>
        <w:lang w:val="en-US" w:eastAsia="en-US" w:bidi="ar-SA"/>
      </w:rPr>
      <w:tab/>
      <w:t>INSTAGRAM.COM/SPORTEVE</w:t>
    </w:r>
    <w:r>
      <w:rPr>
        <w:rFonts w:ascii="Heroic Condensed Book" w:hAnsi="Heroic Condensed Book" w:cs="HeroicCondensed-BookOblique"/>
        <w:i/>
        <w:iCs/>
        <w:noProof w:val="0"/>
        <w:color w:val="667F9E"/>
        <w:sz w:val="20"/>
        <w:szCs w:val="20"/>
        <w:lang w:val="en-US" w:eastAsia="en-US" w:bidi="ar-SA"/>
      </w:rPr>
      <w:t>GERMANY</w:t>
    </w:r>
    <w:r w:rsidRPr="0006630E">
      <w:rPr>
        <w:rFonts w:ascii="Heroic Condensed Book" w:hAnsi="Heroic Condensed Book" w:cs="HeroicCondensed-BookOblique"/>
        <w:i/>
        <w:iCs/>
        <w:noProof w:val="0"/>
        <w:color w:val="667F9E"/>
        <w:sz w:val="20"/>
        <w:szCs w:val="20"/>
        <w:lang w:val="en-US" w:eastAsia="en-US" w:bidi="ar-SA"/>
      </w:rPr>
      <w:tab/>
      <w:t xml:space="preserve">SEITE </w:t>
    </w:r>
    <w:r>
      <w:rPr>
        <w:rFonts w:ascii="Heroic Condensed Book" w:hAnsi="Heroic Condensed Book" w:cs="HeroicCondensed-BookOblique"/>
        <w:i/>
        <w:iCs/>
        <w:noProof w:val="0"/>
        <w:color w:val="667F9E"/>
        <w:sz w:val="20"/>
        <w:szCs w:val="20"/>
        <w:lang w:val="en-US" w:eastAsia="en-US" w:bidi="ar-SA"/>
      </w:rPr>
      <w:t>2</w:t>
    </w:r>
    <w:r w:rsidRPr="0006630E">
      <w:rPr>
        <w:rFonts w:ascii="Heroic Condensed Book" w:hAnsi="Heroic Condensed Book" w:cs="HeroicCondensed-BookOblique"/>
        <w:i/>
        <w:iCs/>
        <w:noProof w:val="0"/>
        <w:color w:val="667F9E"/>
        <w:sz w:val="20"/>
        <w:szCs w:val="20"/>
        <w:lang w:val="en-US" w:eastAsia="en-US" w:bidi="ar-SA"/>
      </w:rPr>
      <w:t xml:space="preserve"> VON 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D3990" w14:textId="77777777" w:rsidR="0099777B" w:rsidRPr="0006630E" w:rsidRDefault="00E10069" w:rsidP="00E10069">
    <w:pPr>
      <w:pStyle w:val="Fuzeile"/>
      <w:tabs>
        <w:tab w:val="clear" w:pos="4320"/>
        <w:tab w:val="clear" w:pos="8640"/>
        <w:tab w:val="left" w:pos="567"/>
        <w:tab w:val="left" w:pos="2410"/>
        <w:tab w:val="left" w:pos="5103"/>
        <w:tab w:val="right" w:pos="9639"/>
      </w:tabs>
      <w:ind w:firstLine="567"/>
      <w:rPr>
        <w:rFonts w:ascii="Heroic Condensed Book" w:hAnsi="Heroic Condensed Book"/>
        <w:color w:val="667F9E"/>
        <w:lang w:val="en-US"/>
      </w:rPr>
    </w:pPr>
    <w:r w:rsidRPr="0006630E">
      <w:rPr>
        <w:rFonts w:ascii="Heroic Condensed Book" w:hAnsi="Heroic Condensed Book" w:cs="HeroicCondensed-BookOblique"/>
        <w:i/>
        <w:iCs/>
        <w:color w:val="667F9E"/>
        <w:sz w:val="20"/>
        <w:szCs w:val="20"/>
        <w:lang w:bidi="ar-SA"/>
      </w:rPr>
      <w:drawing>
        <wp:anchor distT="0" distB="0" distL="114300" distR="114300" simplePos="0" relativeHeight="251663360" behindDoc="1" locked="0" layoutInCell="1" allowOverlap="1" wp14:anchorId="2A74853C" wp14:editId="532825A3">
          <wp:simplePos x="0" y="0"/>
          <wp:positionH relativeFrom="column">
            <wp:posOffset>2905760</wp:posOffset>
          </wp:positionH>
          <wp:positionV relativeFrom="paragraph">
            <wp:posOffset>-59690</wp:posOffset>
          </wp:positionV>
          <wp:extent cx="283845" cy="283845"/>
          <wp:effectExtent l="0" t="0" r="1905" b="1905"/>
          <wp:wrapNone/>
          <wp:docPr id="29" name="Grafik 29" descr="C:\Users\McFly\Documents\NADINE\7. SPORTEVE\Newsletter\Icons und Sporteve Logo\sporteve-newsletter-icon-inst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Fly\Documents\NADINE\7. SPORTEVE\Newsletter\Icons und Sporteve Logo\sporteve-newsletter-icon-instagram.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3845" cy="283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7E9A" w:rsidRPr="0006630E">
      <w:rPr>
        <w:rFonts w:ascii="Heroic Condensed Book" w:hAnsi="Heroic Condensed Book" w:cs="HeroicCondensed-BookOblique"/>
        <w:i/>
        <w:iCs/>
        <w:color w:val="667F9E"/>
        <w:sz w:val="20"/>
        <w:szCs w:val="20"/>
        <w:lang w:bidi="ar-SA"/>
      </w:rPr>
      <w:drawing>
        <wp:anchor distT="0" distB="0" distL="114300" distR="114300" simplePos="0" relativeHeight="251662336" behindDoc="1" locked="0" layoutInCell="1" allowOverlap="1" wp14:anchorId="4638CC0F" wp14:editId="0BF9403B">
          <wp:simplePos x="0" y="0"/>
          <wp:positionH relativeFrom="column">
            <wp:posOffset>1192530</wp:posOffset>
          </wp:positionH>
          <wp:positionV relativeFrom="paragraph">
            <wp:posOffset>-80010</wp:posOffset>
          </wp:positionV>
          <wp:extent cx="283845" cy="283845"/>
          <wp:effectExtent l="0" t="0" r="1905" b="1905"/>
          <wp:wrapNone/>
          <wp:docPr id="30" name="Grafik 30" descr="C:\Users\McFly\Documents\NADINE\7. SPORTEVE\Newsletter\Icons und Sporteve Logo\sporteve-newsletter-icon-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cFly\Documents\NADINE\7. SPORTEVE\Newsletter\Icons und Sporteve Logo\sporteve-newsletter-icon-facebook.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83845" cy="283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595" w:rsidRPr="0006630E">
      <w:rPr>
        <w:rFonts w:ascii="Heroic Condensed Book" w:hAnsi="Heroic Condensed Book" w:cs="HeroicCondensed-BookOblique"/>
        <w:i/>
        <w:iCs/>
        <w:color w:val="667F9E"/>
        <w:sz w:val="20"/>
        <w:szCs w:val="20"/>
        <w:lang w:bidi="ar-SA"/>
      </w:rPr>
      <w:drawing>
        <wp:anchor distT="0" distB="0" distL="114300" distR="114300" simplePos="0" relativeHeight="251657215" behindDoc="1" locked="0" layoutInCell="1" allowOverlap="1" wp14:anchorId="7421D6AC" wp14:editId="51356A03">
          <wp:simplePos x="0" y="0"/>
          <wp:positionH relativeFrom="column">
            <wp:posOffset>11430</wp:posOffset>
          </wp:positionH>
          <wp:positionV relativeFrom="paragraph">
            <wp:posOffset>-69850</wp:posOffset>
          </wp:positionV>
          <wp:extent cx="294640" cy="294640"/>
          <wp:effectExtent l="0" t="0" r="0" b="0"/>
          <wp:wrapNone/>
          <wp:docPr id="31" name="Grafik 31" descr="C:\Users\McFly\Documents\NADINE\7. SPORTEVE\Newsletter\Icons und Sporteve Logo\sporteve-newsletter-icon-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cFly\Documents\NADINE\7. SPORTEVE\Newsletter\Icons und Sporteve Logo\sporteve-newsletter-icon-web.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94640" cy="294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630E">
      <w:rPr>
        <w:rFonts w:ascii="Heroic Condensed Book" w:hAnsi="Heroic Condensed Book" w:cs="HeroicCondensed-BookOblique"/>
        <w:i/>
        <w:iCs/>
        <w:noProof w:val="0"/>
        <w:color w:val="667F9E"/>
        <w:sz w:val="20"/>
        <w:szCs w:val="20"/>
        <w:lang w:val="en-US" w:eastAsia="en-US" w:bidi="ar-SA"/>
      </w:rPr>
      <w:t>WWW.SPORTEVE.</w:t>
    </w:r>
    <w:r w:rsidR="0099777B" w:rsidRPr="0006630E">
      <w:rPr>
        <w:rFonts w:ascii="Heroic Condensed Book" w:hAnsi="Heroic Condensed Book" w:cs="HeroicCondensed-BookOblique"/>
        <w:i/>
        <w:iCs/>
        <w:noProof w:val="0"/>
        <w:color w:val="667F9E"/>
        <w:sz w:val="20"/>
        <w:szCs w:val="20"/>
        <w:lang w:val="en-US" w:eastAsia="en-US" w:bidi="ar-SA"/>
      </w:rPr>
      <w:t>DE</w:t>
    </w:r>
    <w:r w:rsidR="0099777B" w:rsidRPr="0006630E">
      <w:rPr>
        <w:rFonts w:ascii="Heroic Condensed Book" w:hAnsi="Heroic Condensed Book" w:cs="HeroicCondensed-BookOblique"/>
        <w:i/>
        <w:iCs/>
        <w:noProof w:val="0"/>
        <w:color w:val="667F9E"/>
        <w:sz w:val="20"/>
        <w:szCs w:val="20"/>
        <w:lang w:val="en-US" w:eastAsia="en-US" w:bidi="ar-SA"/>
      </w:rPr>
      <w:tab/>
    </w:r>
    <w:r w:rsidR="00080594" w:rsidRPr="0006630E">
      <w:rPr>
        <w:rFonts w:ascii="Heroic Condensed Book" w:hAnsi="Heroic Condensed Book" w:cs="HeroicCondensed-BookOblique"/>
        <w:i/>
        <w:iCs/>
        <w:noProof w:val="0"/>
        <w:color w:val="667F9E"/>
        <w:sz w:val="20"/>
        <w:szCs w:val="20"/>
        <w:lang w:val="en-US" w:eastAsia="en-US" w:bidi="ar-SA"/>
      </w:rPr>
      <w:t>FACEBOOK.COM/SPORTEVE</w:t>
    </w:r>
    <w:r>
      <w:rPr>
        <w:rFonts w:ascii="Heroic Condensed Book" w:hAnsi="Heroic Condensed Book" w:cs="HeroicCondensed-BookOblique"/>
        <w:i/>
        <w:iCs/>
        <w:noProof w:val="0"/>
        <w:color w:val="667F9E"/>
        <w:sz w:val="20"/>
        <w:szCs w:val="20"/>
        <w:lang w:val="en-US" w:eastAsia="en-US" w:bidi="ar-SA"/>
      </w:rPr>
      <w:t>GERMANY</w:t>
    </w:r>
    <w:r w:rsidR="00080594" w:rsidRPr="0006630E">
      <w:rPr>
        <w:rFonts w:ascii="Heroic Condensed Book" w:hAnsi="Heroic Condensed Book" w:cs="HeroicCondensed-BookOblique"/>
        <w:i/>
        <w:iCs/>
        <w:noProof w:val="0"/>
        <w:color w:val="667F9E"/>
        <w:sz w:val="20"/>
        <w:szCs w:val="20"/>
        <w:lang w:val="en-US" w:eastAsia="en-US" w:bidi="ar-SA"/>
      </w:rPr>
      <w:tab/>
      <w:t>INSTAGRAM.COM/SPORTEVE</w:t>
    </w:r>
    <w:r>
      <w:rPr>
        <w:rFonts w:ascii="Heroic Condensed Book" w:hAnsi="Heroic Condensed Book" w:cs="HeroicCondensed-BookOblique"/>
        <w:i/>
        <w:iCs/>
        <w:noProof w:val="0"/>
        <w:color w:val="667F9E"/>
        <w:sz w:val="20"/>
        <w:szCs w:val="20"/>
        <w:lang w:val="en-US" w:eastAsia="en-US" w:bidi="ar-SA"/>
      </w:rPr>
      <w:t>GERMANY</w:t>
    </w:r>
    <w:r w:rsidR="00080594" w:rsidRPr="0006630E">
      <w:rPr>
        <w:rFonts w:ascii="Heroic Condensed Book" w:hAnsi="Heroic Condensed Book" w:cs="HeroicCondensed-BookOblique"/>
        <w:i/>
        <w:iCs/>
        <w:noProof w:val="0"/>
        <w:color w:val="667F9E"/>
        <w:sz w:val="20"/>
        <w:szCs w:val="20"/>
        <w:lang w:val="en-US" w:eastAsia="en-US" w:bidi="ar-SA"/>
      </w:rPr>
      <w:tab/>
      <w:t>SEITE 1 VON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60D6A" w14:textId="77777777" w:rsidR="00675A14" w:rsidRDefault="00675A14">
      <w:r>
        <w:separator/>
      </w:r>
    </w:p>
  </w:footnote>
  <w:footnote w:type="continuationSeparator" w:id="0">
    <w:p w14:paraId="34D07624" w14:textId="77777777" w:rsidR="00675A14" w:rsidRDefault="00675A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3ACCE" w14:textId="77777777" w:rsidR="0072636B" w:rsidRPr="00D44595" w:rsidRDefault="000238EB" w:rsidP="008B7D7C">
    <w:pPr>
      <w:pStyle w:val="Kopfzeile"/>
      <w:tabs>
        <w:tab w:val="clear" w:pos="8640"/>
        <w:tab w:val="left" w:pos="720"/>
        <w:tab w:val="left" w:pos="1440"/>
        <w:tab w:val="left" w:pos="2160"/>
        <w:tab w:val="left" w:pos="2880"/>
        <w:tab w:val="left" w:pos="3600"/>
        <w:tab w:val="left" w:pos="4320"/>
        <w:tab w:val="left" w:pos="5040"/>
        <w:tab w:val="left" w:pos="5760"/>
        <w:tab w:val="left" w:pos="6480"/>
        <w:tab w:val="left" w:pos="7200"/>
        <w:tab w:val="left" w:pos="8055"/>
      </w:tabs>
      <w:rPr>
        <w:rFonts w:ascii="Heroic Condensed Light" w:hAnsi="Heroic Condensed Light"/>
        <w:color w:val="002647"/>
        <w:sz w:val="90"/>
        <w:szCs w:val="90"/>
      </w:rPr>
    </w:pPr>
    <w:r w:rsidRPr="00FA67A8">
      <w:rPr>
        <w:rFonts w:ascii="Calibri" w:eastAsia="Calibri" w:hAnsi="Calibri"/>
        <w:sz w:val="22"/>
        <w:szCs w:val="22"/>
        <w:lang w:bidi="ar-SA"/>
      </w:rPr>
      <w:drawing>
        <wp:anchor distT="0" distB="0" distL="114300" distR="114300" simplePos="0" relativeHeight="251660288" behindDoc="1" locked="0" layoutInCell="1" allowOverlap="1" wp14:anchorId="4EA322A9" wp14:editId="637591F2">
          <wp:simplePos x="0" y="0"/>
          <wp:positionH relativeFrom="column">
            <wp:posOffset>4526915</wp:posOffset>
          </wp:positionH>
          <wp:positionV relativeFrom="paragraph">
            <wp:posOffset>85725</wp:posOffset>
          </wp:positionV>
          <wp:extent cx="1577340" cy="502285"/>
          <wp:effectExtent l="0" t="0" r="3810" b="0"/>
          <wp:wrapNone/>
          <wp:docPr id="13" name="Grafik 13" descr="C:\Users\Nadine Biehl\Documents\SPORTEVE NADINE - Laptop +Büro LW37\Newsletter\Icons, Sporteve Logo und Bilder 01-2017\SPE-252-Markenzeichen-300dpi-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ne Biehl\Documents\SPORTEVE NADINE - Laptop +Büro LW37\Newsletter\Icons, Sporteve Logo und Bilder 01-2017\SPE-252-Markenzeichen-300dpi-4c.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7340" cy="502285"/>
                  </a:xfrm>
                  <a:prstGeom prst="rect">
                    <a:avLst/>
                  </a:prstGeom>
                  <a:noFill/>
                  <a:ln>
                    <a:noFill/>
                  </a:ln>
                </pic:spPr>
              </pic:pic>
            </a:graphicData>
          </a:graphic>
          <wp14:sizeRelH relativeFrom="page">
            <wp14:pctWidth>0</wp14:pctWidth>
          </wp14:sizeRelH>
          <wp14:sizeRelV relativeFrom="page">
            <wp14:pctHeight>0</wp14:pctHeight>
          </wp14:sizeRelV>
        </wp:anchor>
      </w:drawing>
    </w:r>
    <w:r w:rsidR="00D44595" w:rsidRPr="0088705F">
      <w:rPr>
        <w:rFonts w:ascii="Heroic Condensed Medium" w:hAnsi="Heroic Condensed Medium" w:cs="HeroicCondensed-MediumOblique"/>
        <w:i/>
        <w:iCs/>
        <w:noProof w:val="0"/>
        <w:color w:val="002647"/>
        <w:sz w:val="90"/>
        <w:szCs w:val="90"/>
        <w:lang w:eastAsia="en-US" w:bidi="ar-SA"/>
      </w:rPr>
      <w:t>CLUB NEWSLETTER</w:t>
    </w:r>
    <w:r w:rsidR="00D44595" w:rsidRPr="0088705F">
      <w:rPr>
        <w:rFonts w:ascii="Heroic Condensed Light" w:hAnsi="Heroic Condensed Light" w:cs="HeroicCondensed-MediumOblique"/>
        <w:i/>
        <w:iCs/>
        <w:noProof w:val="0"/>
        <w:color w:val="002647"/>
        <w:sz w:val="90"/>
        <w:szCs w:val="90"/>
        <w:lang w:eastAsia="en-US" w:bidi="ar-SA"/>
      </w:rPr>
      <w:t xml:space="preserve"> </w:t>
    </w:r>
    <w:r w:rsidR="00D44595" w:rsidRPr="0047049B">
      <w:rPr>
        <w:rFonts w:ascii="Heroic Condensed Thin" w:hAnsi="Heroic Condensed Thin" w:cs="HeroicCondensed-ThinOblique"/>
        <w:i/>
        <w:iCs/>
        <w:noProof w:val="0"/>
        <w:color w:val="002647"/>
        <w:sz w:val="90"/>
        <w:szCs w:val="90"/>
        <w:lang w:eastAsia="en-US" w:bidi="ar-SA"/>
      </w:rPr>
      <w:t>0</w:t>
    </w:r>
    <w:r w:rsidR="00155E78">
      <w:rPr>
        <w:rFonts w:ascii="Heroic Condensed Thin" w:hAnsi="Heroic Condensed Thin" w:cs="HeroicCondensed-ThinOblique"/>
        <w:i/>
        <w:iCs/>
        <w:noProof w:val="0"/>
        <w:color w:val="002647"/>
        <w:sz w:val="90"/>
        <w:szCs w:val="90"/>
        <w:lang w:eastAsia="en-US" w:bidi="ar-SA"/>
      </w:rPr>
      <w:t>4</w:t>
    </w:r>
    <w:r w:rsidR="00996799">
      <w:rPr>
        <w:rFonts w:ascii="Heroic Condensed Thin" w:hAnsi="Heroic Condensed Thin" w:cs="HeroicCondensed-ThinOblique"/>
        <w:i/>
        <w:iCs/>
        <w:noProof w:val="0"/>
        <w:color w:val="002647"/>
        <w:sz w:val="90"/>
        <w:szCs w:val="90"/>
        <w:lang w:eastAsia="en-US" w:bidi="ar-SA"/>
      </w:rPr>
      <w:t>/20</w:t>
    </w:r>
    <w:r w:rsidR="008B7D7C">
      <w:rPr>
        <w:rFonts w:ascii="Heroic Condensed Thin" w:hAnsi="Heroic Condensed Thin" w:cs="HeroicCondensed-ThinOblique"/>
        <w:i/>
        <w:iCs/>
        <w:noProof w:val="0"/>
        <w:color w:val="002647"/>
        <w:sz w:val="90"/>
        <w:szCs w:val="90"/>
        <w:lang w:eastAsia="en-US" w:bidi="ar-SA"/>
      </w:rPr>
      <w:t>23</w:t>
    </w:r>
    <w:r w:rsidR="00CB0F00">
      <w:rPr>
        <w:rFonts w:ascii="Heroic Condensed Thin" w:hAnsi="Heroic Condensed Thin" w:cs="HeroicCondensed-ThinOblique"/>
        <w:i/>
        <w:iCs/>
        <w:noProof w:val="0"/>
        <w:color w:val="002647"/>
        <w:sz w:val="90"/>
        <w:szCs w:val="90"/>
        <w:lang w:eastAsia="en-US" w:bidi="ar-SA"/>
      </w:rPr>
      <w:tab/>
    </w:r>
    <w:r w:rsidR="00CB0F00">
      <w:rPr>
        <w:rFonts w:ascii="Heroic Condensed Thin" w:hAnsi="Heroic Condensed Thin" w:cs="HeroicCondensed-ThinOblique"/>
        <w:i/>
        <w:iCs/>
        <w:noProof w:val="0"/>
        <w:color w:val="002647"/>
        <w:sz w:val="90"/>
        <w:szCs w:val="90"/>
        <w:lang w:eastAsia="en-US" w:bidi="ar-SA"/>
      </w:rPr>
      <w:tab/>
    </w:r>
    <w:r w:rsidR="008B7D7C">
      <w:rPr>
        <w:rFonts w:ascii="Heroic Condensed Thin" w:hAnsi="Heroic Condensed Thin" w:cs="HeroicCondensed-ThinOblique"/>
        <w:i/>
        <w:iCs/>
        <w:noProof w:val="0"/>
        <w:color w:val="002647"/>
        <w:sz w:val="90"/>
        <w:szCs w:val="90"/>
        <w:lang w:eastAsia="en-US" w:bidi="ar-SA"/>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EA064" w14:textId="77777777" w:rsidR="00BA7A1D" w:rsidRPr="00D44595" w:rsidRDefault="000238EB" w:rsidP="00CB0F00">
    <w:pPr>
      <w:pStyle w:val="Kopfzeile"/>
      <w:tabs>
        <w:tab w:val="clear" w:pos="4320"/>
        <w:tab w:val="clear" w:pos="8640"/>
      </w:tabs>
      <w:ind w:right="-567"/>
      <w:rPr>
        <w:rFonts w:ascii="Heroic Condensed Light" w:hAnsi="Heroic Condensed Light"/>
        <w:color w:val="002647"/>
        <w:sz w:val="90"/>
        <w:szCs w:val="90"/>
      </w:rPr>
    </w:pPr>
    <w:r w:rsidRPr="00FA67A8">
      <w:rPr>
        <w:rFonts w:ascii="Calibri" w:eastAsia="Calibri" w:hAnsi="Calibri"/>
        <w:sz w:val="22"/>
        <w:szCs w:val="22"/>
        <w:lang w:bidi="ar-SA"/>
      </w:rPr>
      <w:drawing>
        <wp:anchor distT="0" distB="0" distL="114300" distR="114300" simplePos="0" relativeHeight="251679744" behindDoc="1" locked="0" layoutInCell="1" allowOverlap="1" wp14:anchorId="306CE7FA" wp14:editId="5D0C2D59">
          <wp:simplePos x="0" y="0"/>
          <wp:positionH relativeFrom="column">
            <wp:posOffset>4589780</wp:posOffset>
          </wp:positionH>
          <wp:positionV relativeFrom="paragraph">
            <wp:posOffset>73025</wp:posOffset>
          </wp:positionV>
          <wp:extent cx="1577340" cy="502285"/>
          <wp:effectExtent l="0" t="0" r="3810" b="0"/>
          <wp:wrapNone/>
          <wp:docPr id="10" name="Grafik 10" descr="C:\Users\Nadine Biehl\Documents\SPORTEVE NADINE - Laptop +Büro LW37\Newsletter\Icons, Sporteve Logo und Bilder 01-2017\SPE-252-Markenzeichen-300dpi-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ne Biehl\Documents\SPORTEVE NADINE - Laptop +Büro LW37\Newsletter\Icons, Sporteve Logo und Bilder 01-2017\SPE-252-Markenzeichen-300dpi-4c.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7340" cy="502285"/>
                  </a:xfrm>
                  <a:prstGeom prst="rect">
                    <a:avLst/>
                  </a:prstGeom>
                  <a:noFill/>
                  <a:ln>
                    <a:noFill/>
                  </a:ln>
                </pic:spPr>
              </pic:pic>
            </a:graphicData>
          </a:graphic>
          <wp14:sizeRelH relativeFrom="page">
            <wp14:pctWidth>0</wp14:pctWidth>
          </wp14:sizeRelH>
          <wp14:sizeRelV relativeFrom="page">
            <wp14:pctHeight>0</wp14:pctHeight>
          </wp14:sizeRelV>
        </wp:anchor>
      </w:drawing>
    </w:r>
    <w:r w:rsidR="00BA7A1D" w:rsidRPr="0088705F">
      <w:rPr>
        <w:rFonts w:ascii="Heroic Condensed Medium" w:hAnsi="Heroic Condensed Medium" w:cs="HeroicCondensed-MediumOblique"/>
        <w:i/>
        <w:iCs/>
        <w:noProof w:val="0"/>
        <w:color w:val="002647"/>
        <w:sz w:val="90"/>
        <w:szCs w:val="90"/>
        <w:lang w:eastAsia="en-US" w:bidi="ar-SA"/>
      </w:rPr>
      <w:t>CLUB NEWSLETTER</w:t>
    </w:r>
    <w:r w:rsidR="00BA7A1D" w:rsidRPr="0088705F">
      <w:rPr>
        <w:rFonts w:ascii="Heroic Condensed Light" w:hAnsi="Heroic Condensed Light" w:cs="HeroicCondensed-MediumOblique"/>
        <w:i/>
        <w:iCs/>
        <w:noProof w:val="0"/>
        <w:color w:val="002647"/>
        <w:sz w:val="90"/>
        <w:szCs w:val="90"/>
        <w:lang w:eastAsia="en-US" w:bidi="ar-SA"/>
      </w:rPr>
      <w:t xml:space="preserve"> </w:t>
    </w:r>
    <w:r w:rsidR="00BA7A1D" w:rsidRPr="0047049B">
      <w:rPr>
        <w:rFonts w:ascii="Heroic Condensed Thin" w:hAnsi="Heroic Condensed Thin" w:cs="HeroicCondensed-ThinOblique"/>
        <w:i/>
        <w:iCs/>
        <w:noProof w:val="0"/>
        <w:color w:val="002647"/>
        <w:sz w:val="90"/>
        <w:szCs w:val="90"/>
        <w:lang w:eastAsia="en-US" w:bidi="ar-SA"/>
      </w:rPr>
      <w:t>0</w:t>
    </w:r>
    <w:r w:rsidR="00155E78">
      <w:rPr>
        <w:rFonts w:ascii="Heroic Condensed Thin" w:hAnsi="Heroic Condensed Thin" w:cs="HeroicCondensed-ThinOblique"/>
        <w:i/>
        <w:iCs/>
        <w:noProof w:val="0"/>
        <w:color w:val="002647"/>
        <w:sz w:val="90"/>
        <w:szCs w:val="90"/>
        <w:lang w:eastAsia="en-US" w:bidi="ar-SA"/>
      </w:rPr>
      <w:t>4</w:t>
    </w:r>
    <w:r w:rsidR="00BA7A1D" w:rsidRPr="0047049B">
      <w:rPr>
        <w:rFonts w:ascii="Heroic Condensed Thin" w:hAnsi="Heroic Condensed Thin" w:cs="HeroicCondensed-ThinOblique"/>
        <w:i/>
        <w:iCs/>
        <w:noProof w:val="0"/>
        <w:color w:val="002647"/>
        <w:sz w:val="90"/>
        <w:szCs w:val="90"/>
        <w:lang w:eastAsia="en-US" w:bidi="ar-SA"/>
      </w:rPr>
      <w:t>/2</w:t>
    </w:r>
    <w:r w:rsidR="00996799">
      <w:rPr>
        <w:rFonts w:ascii="Heroic Condensed Thin" w:hAnsi="Heroic Condensed Thin" w:cs="HeroicCondensed-ThinOblique"/>
        <w:i/>
        <w:iCs/>
        <w:noProof w:val="0"/>
        <w:color w:val="002647"/>
        <w:sz w:val="90"/>
        <w:szCs w:val="90"/>
        <w:lang w:eastAsia="en-US" w:bidi="ar-SA"/>
      </w:rPr>
      <w:t>0</w:t>
    </w:r>
    <w:r w:rsidR="008B7D7C">
      <w:rPr>
        <w:rFonts w:ascii="Heroic Condensed Thin" w:hAnsi="Heroic Condensed Thin" w:cs="HeroicCondensed-ThinOblique"/>
        <w:i/>
        <w:iCs/>
        <w:noProof w:val="0"/>
        <w:color w:val="002647"/>
        <w:sz w:val="90"/>
        <w:szCs w:val="90"/>
        <w:lang w:eastAsia="en-US" w:bidi="ar-SA"/>
      </w:rPr>
      <w:t>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F8819" w14:textId="77777777" w:rsidR="005B6013" w:rsidRPr="001F5481" w:rsidRDefault="005B6013" w:rsidP="00E55498">
    <w:pPr>
      <w:pStyle w:val="Kopfzeile"/>
      <w:spacing w:before="240"/>
      <w:rPr>
        <w:rFonts w:ascii="Heroic Condensed Light" w:hAnsi="Heroic Condensed Light"/>
        <w:sz w:val="90"/>
        <w:szCs w:val="90"/>
      </w:rPr>
    </w:pPr>
    <w:r w:rsidRPr="001F5481">
      <w:rPr>
        <w:rFonts w:ascii="Heroic Condensed Medium" w:hAnsi="Heroic Condensed Medium" w:cs="HeroicCondensed-ThinOblique"/>
        <w:i/>
        <w:iCs/>
        <w:color w:val="000040"/>
        <w:sz w:val="90"/>
        <w:szCs w:val="90"/>
        <w:lang w:bidi="ar-SA"/>
      </w:rPr>
      <w:drawing>
        <wp:anchor distT="0" distB="0" distL="114300" distR="114300" simplePos="0" relativeHeight="251658240" behindDoc="1" locked="0" layoutInCell="1" allowOverlap="1" wp14:anchorId="0930D3BA" wp14:editId="313749DB">
          <wp:simplePos x="0" y="0"/>
          <wp:positionH relativeFrom="column">
            <wp:posOffset>4522470</wp:posOffset>
          </wp:positionH>
          <wp:positionV relativeFrom="paragraph">
            <wp:posOffset>187960</wp:posOffset>
          </wp:positionV>
          <wp:extent cx="1574800" cy="542296"/>
          <wp:effectExtent l="0" t="0" r="6350" b="0"/>
          <wp:wrapNone/>
          <wp:docPr id="224" name="Grafik 224" descr="C:\Users\McFly\Documents\NADINE\7. SPORTEVE\Newsletter\Icons und Sporteve Logo\sporteve-newslett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Fly\Documents\NADINE\7. SPORTEVE\Newsletter\Icons und Sporteve Logo\sporteve-newsletter-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4800" cy="5422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481">
      <w:rPr>
        <w:rFonts w:ascii="Heroic Condensed Medium" w:hAnsi="Heroic Condensed Medium" w:cs="HeroicCondensed-MediumOblique"/>
        <w:i/>
        <w:iCs/>
        <w:noProof w:val="0"/>
        <w:color w:val="000040"/>
        <w:sz w:val="90"/>
        <w:szCs w:val="90"/>
        <w:lang w:eastAsia="en-US" w:bidi="ar-SA"/>
      </w:rPr>
      <w:t>CLUB NEWSLETTER</w:t>
    </w:r>
    <w:r w:rsidR="001F5481" w:rsidRPr="001F5481">
      <w:rPr>
        <w:rFonts w:ascii="Heroic Condensed Light" w:hAnsi="Heroic Condensed Light" w:cs="HeroicCondensed-MediumOblique"/>
        <w:i/>
        <w:iCs/>
        <w:noProof w:val="0"/>
        <w:color w:val="000040"/>
        <w:sz w:val="90"/>
        <w:szCs w:val="90"/>
        <w:lang w:eastAsia="en-US" w:bidi="ar-SA"/>
      </w:rPr>
      <w:t xml:space="preserve"> </w:t>
    </w:r>
    <w:r w:rsidRPr="001F5481">
      <w:rPr>
        <w:rFonts w:ascii="Heroic Condensed Thin" w:hAnsi="Heroic Condensed Thin" w:cs="HeroicCondensed-ThinOblique"/>
        <w:i/>
        <w:iCs/>
        <w:noProof w:val="0"/>
        <w:color w:val="000040"/>
        <w:sz w:val="90"/>
        <w:szCs w:val="90"/>
        <w:lang w:eastAsia="en-US" w:bidi="ar-SA"/>
      </w:rPr>
      <w:t>01/2017</w:t>
    </w:r>
  </w:p>
  <w:p w14:paraId="1D0507BE" w14:textId="77777777" w:rsidR="00BA7A1D" w:rsidRDefault="00BA7A1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0F64F0"/>
    <w:multiLevelType w:val="hybridMultilevel"/>
    <w:tmpl w:val="901E3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F7D4C37"/>
    <w:multiLevelType w:val="hybridMultilevel"/>
    <w:tmpl w:val="412CC8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41556222">
    <w:abstractNumId w:val="1"/>
  </w:num>
  <w:num w:numId="2" w16cid:durableId="14874308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characterSpacingControl w:val="doNotCompress"/>
  <w:ignoreMixedContent/>
  <w:alwaysShowPlaceholderText/>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B1D"/>
    <w:rsid w:val="00001B07"/>
    <w:rsid w:val="000061F1"/>
    <w:rsid w:val="00007E9A"/>
    <w:rsid w:val="00014827"/>
    <w:rsid w:val="00021D2D"/>
    <w:rsid w:val="000238EB"/>
    <w:rsid w:val="00027271"/>
    <w:rsid w:val="00035AE9"/>
    <w:rsid w:val="00043B13"/>
    <w:rsid w:val="0004485A"/>
    <w:rsid w:val="00046CB6"/>
    <w:rsid w:val="00047C03"/>
    <w:rsid w:val="00057688"/>
    <w:rsid w:val="00060F70"/>
    <w:rsid w:val="000622A2"/>
    <w:rsid w:val="00063EA7"/>
    <w:rsid w:val="0006630E"/>
    <w:rsid w:val="00067AE1"/>
    <w:rsid w:val="00070B7F"/>
    <w:rsid w:val="00080594"/>
    <w:rsid w:val="000806A8"/>
    <w:rsid w:val="00080769"/>
    <w:rsid w:val="00081E2E"/>
    <w:rsid w:val="00084163"/>
    <w:rsid w:val="000876A8"/>
    <w:rsid w:val="00095584"/>
    <w:rsid w:val="000973C6"/>
    <w:rsid w:val="000A2934"/>
    <w:rsid w:val="000A2CCD"/>
    <w:rsid w:val="000A30A8"/>
    <w:rsid w:val="000A4787"/>
    <w:rsid w:val="000B3215"/>
    <w:rsid w:val="000C106C"/>
    <w:rsid w:val="000C5914"/>
    <w:rsid w:val="000D6AB2"/>
    <w:rsid w:val="000E397D"/>
    <w:rsid w:val="000E49C9"/>
    <w:rsid w:val="000F08C7"/>
    <w:rsid w:val="000F1368"/>
    <w:rsid w:val="000F2CEE"/>
    <w:rsid w:val="000F3655"/>
    <w:rsid w:val="00100BDA"/>
    <w:rsid w:val="00100F45"/>
    <w:rsid w:val="00104872"/>
    <w:rsid w:val="001127C5"/>
    <w:rsid w:val="001133C2"/>
    <w:rsid w:val="00114B18"/>
    <w:rsid w:val="0012603C"/>
    <w:rsid w:val="0013167B"/>
    <w:rsid w:val="00134600"/>
    <w:rsid w:val="00141094"/>
    <w:rsid w:val="00144441"/>
    <w:rsid w:val="00145E6F"/>
    <w:rsid w:val="00151602"/>
    <w:rsid w:val="00155E78"/>
    <w:rsid w:val="00161A23"/>
    <w:rsid w:val="001634E8"/>
    <w:rsid w:val="0018192D"/>
    <w:rsid w:val="00185ADB"/>
    <w:rsid w:val="001A3DCB"/>
    <w:rsid w:val="001A486E"/>
    <w:rsid w:val="001A5113"/>
    <w:rsid w:val="001B1631"/>
    <w:rsid w:val="001C7E8C"/>
    <w:rsid w:val="001D1C46"/>
    <w:rsid w:val="001E0CBE"/>
    <w:rsid w:val="001E5308"/>
    <w:rsid w:val="001F4438"/>
    <w:rsid w:val="001F5481"/>
    <w:rsid w:val="001F6406"/>
    <w:rsid w:val="00201AA2"/>
    <w:rsid w:val="00206EBB"/>
    <w:rsid w:val="002113A7"/>
    <w:rsid w:val="00215428"/>
    <w:rsid w:val="00220CF9"/>
    <w:rsid w:val="00225226"/>
    <w:rsid w:val="00225C98"/>
    <w:rsid w:val="00226AFC"/>
    <w:rsid w:val="00235181"/>
    <w:rsid w:val="0024244B"/>
    <w:rsid w:val="002434DC"/>
    <w:rsid w:val="00252EAD"/>
    <w:rsid w:val="0025389B"/>
    <w:rsid w:val="00255B7D"/>
    <w:rsid w:val="0026065E"/>
    <w:rsid w:val="00270BC4"/>
    <w:rsid w:val="002712AB"/>
    <w:rsid w:val="0027443C"/>
    <w:rsid w:val="0029467E"/>
    <w:rsid w:val="002A0776"/>
    <w:rsid w:val="002A16C0"/>
    <w:rsid w:val="002A30A1"/>
    <w:rsid w:val="002B61DB"/>
    <w:rsid w:val="002C0086"/>
    <w:rsid w:val="002C6E14"/>
    <w:rsid w:val="002D03E4"/>
    <w:rsid w:val="002E07AC"/>
    <w:rsid w:val="002E68E3"/>
    <w:rsid w:val="002F6ABE"/>
    <w:rsid w:val="003014B1"/>
    <w:rsid w:val="00303ABD"/>
    <w:rsid w:val="00323B50"/>
    <w:rsid w:val="00332200"/>
    <w:rsid w:val="0033368D"/>
    <w:rsid w:val="003417D3"/>
    <w:rsid w:val="00341FA4"/>
    <w:rsid w:val="00342F4E"/>
    <w:rsid w:val="00360295"/>
    <w:rsid w:val="00364DC2"/>
    <w:rsid w:val="0037251D"/>
    <w:rsid w:val="00372D34"/>
    <w:rsid w:val="0037360C"/>
    <w:rsid w:val="003762AC"/>
    <w:rsid w:val="00376A68"/>
    <w:rsid w:val="00384C6A"/>
    <w:rsid w:val="00396F84"/>
    <w:rsid w:val="003B1FCD"/>
    <w:rsid w:val="003B3428"/>
    <w:rsid w:val="003B7A7F"/>
    <w:rsid w:val="003C4225"/>
    <w:rsid w:val="003D4AF9"/>
    <w:rsid w:val="003E072B"/>
    <w:rsid w:val="003E1967"/>
    <w:rsid w:val="003E7107"/>
    <w:rsid w:val="003E753D"/>
    <w:rsid w:val="003F0726"/>
    <w:rsid w:val="00400B2F"/>
    <w:rsid w:val="00405707"/>
    <w:rsid w:val="00421341"/>
    <w:rsid w:val="00422FAA"/>
    <w:rsid w:val="00424543"/>
    <w:rsid w:val="0044206A"/>
    <w:rsid w:val="00443EE7"/>
    <w:rsid w:val="00452858"/>
    <w:rsid w:val="0047049B"/>
    <w:rsid w:val="00490B8F"/>
    <w:rsid w:val="004911EA"/>
    <w:rsid w:val="004950C2"/>
    <w:rsid w:val="004A336B"/>
    <w:rsid w:val="004B5A7F"/>
    <w:rsid w:val="004C3024"/>
    <w:rsid w:val="004C3611"/>
    <w:rsid w:val="004C6844"/>
    <w:rsid w:val="004C7A62"/>
    <w:rsid w:val="004D4B3B"/>
    <w:rsid w:val="004E092A"/>
    <w:rsid w:val="004E25AA"/>
    <w:rsid w:val="004E43F1"/>
    <w:rsid w:val="004E6E97"/>
    <w:rsid w:val="004F73F4"/>
    <w:rsid w:val="0050466B"/>
    <w:rsid w:val="0050751E"/>
    <w:rsid w:val="00511A91"/>
    <w:rsid w:val="005121C5"/>
    <w:rsid w:val="0054446D"/>
    <w:rsid w:val="00544697"/>
    <w:rsid w:val="005545B6"/>
    <w:rsid w:val="00555383"/>
    <w:rsid w:val="005574D8"/>
    <w:rsid w:val="005753CE"/>
    <w:rsid w:val="00582D0C"/>
    <w:rsid w:val="00594124"/>
    <w:rsid w:val="005B22C9"/>
    <w:rsid w:val="005B2572"/>
    <w:rsid w:val="005B2DC9"/>
    <w:rsid w:val="005B4797"/>
    <w:rsid w:val="005B5F28"/>
    <w:rsid w:val="005B6013"/>
    <w:rsid w:val="005C1550"/>
    <w:rsid w:val="005C3A95"/>
    <w:rsid w:val="005C477F"/>
    <w:rsid w:val="005C4C7C"/>
    <w:rsid w:val="005C5630"/>
    <w:rsid w:val="005C6B80"/>
    <w:rsid w:val="005D3E2D"/>
    <w:rsid w:val="005D42DB"/>
    <w:rsid w:val="005D63E4"/>
    <w:rsid w:val="005D66C6"/>
    <w:rsid w:val="005E15C5"/>
    <w:rsid w:val="005F5753"/>
    <w:rsid w:val="00605AFD"/>
    <w:rsid w:val="006136B5"/>
    <w:rsid w:val="00615C10"/>
    <w:rsid w:val="00616572"/>
    <w:rsid w:val="00617E0D"/>
    <w:rsid w:val="00623033"/>
    <w:rsid w:val="006241F5"/>
    <w:rsid w:val="006244FA"/>
    <w:rsid w:val="00625F3C"/>
    <w:rsid w:val="00627321"/>
    <w:rsid w:val="00643C9B"/>
    <w:rsid w:val="00650246"/>
    <w:rsid w:val="00650D48"/>
    <w:rsid w:val="0065689C"/>
    <w:rsid w:val="006601C1"/>
    <w:rsid w:val="0066299B"/>
    <w:rsid w:val="0067034A"/>
    <w:rsid w:val="00672567"/>
    <w:rsid w:val="00673021"/>
    <w:rsid w:val="00674898"/>
    <w:rsid w:val="00675A14"/>
    <w:rsid w:val="006761B3"/>
    <w:rsid w:val="00682796"/>
    <w:rsid w:val="00687C32"/>
    <w:rsid w:val="00687F44"/>
    <w:rsid w:val="006903C9"/>
    <w:rsid w:val="00693C2D"/>
    <w:rsid w:val="00693C4D"/>
    <w:rsid w:val="006961EE"/>
    <w:rsid w:val="006A04F1"/>
    <w:rsid w:val="006B56CD"/>
    <w:rsid w:val="006C4592"/>
    <w:rsid w:val="006D4CFA"/>
    <w:rsid w:val="006D7838"/>
    <w:rsid w:val="00707D9D"/>
    <w:rsid w:val="00711D1B"/>
    <w:rsid w:val="0072636B"/>
    <w:rsid w:val="0072659F"/>
    <w:rsid w:val="00743D39"/>
    <w:rsid w:val="00746987"/>
    <w:rsid w:val="0074762F"/>
    <w:rsid w:val="00753865"/>
    <w:rsid w:val="00753C65"/>
    <w:rsid w:val="00762B1D"/>
    <w:rsid w:val="00767727"/>
    <w:rsid w:val="00771F16"/>
    <w:rsid w:val="007733EB"/>
    <w:rsid w:val="007803E2"/>
    <w:rsid w:val="00780537"/>
    <w:rsid w:val="00785B29"/>
    <w:rsid w:val="0078650D"/>
    <w:rsid w:val="00796C24"/>
    <w:rsid w:val="007A1378"/>
    <w:rsid w:val="007A4EA3"/>
    <w:rsid w:val="007A7F43"/>
    <w:rsid w:val="007B1142"/>
    <w:rsid w:val="007B2595"/>
    <w:rsid w:val="007B53B8"/>
    <w:rsid w:val="007D19A1"/>
    <w:rsid w:val="007D210F"/>
    <w:rsid w:val="007E4B48"/>
    <w:rsid w:val="007E78F5"/>
    <w:rsid w:val="007F0B48"/>
    <w:rsid w:val="007F5554"/>
    <w:rsid w:val="00800718"/>
    <w:rsid w:val="00805727"/>
    <w:rsid w:val="00806464"/>
    <w:rsid w:val="008100CF"/>
    <w:rsid w:val="008116A6"/>
    <w:rsid w:val="00813077"/>
    <w:rsid w:val="00826830"/>
    <w:rsid w:val="00831488"/>
    <w:rsid w:val="00847D60"/>
    <w:rsid w:val="0085446E"/>
    <w:rsid w:val="008560FB"/>
    <w:rsid w:val="00864F6E"/>
    <w:rsid w:val="00867A94"/>
    <w:rsid w:val="00870821"/>
    <w:rsid w:val="00876146"/>
    <w:rsid w:val="00877D1A"/>
    <w:rsid w:val="0088305C"/>
    <w:rsid w:val="0088705F"/>
    <w:rsid w:val="0089233F"/>
    <w:rsid w:val="0089565D"/>
    <w:rsid w:val="00896A00"/>
    <w:rsid w:val="008B6009"/>
    <w:rsid w:val="008B7D7C"/>
    <w:rsid w:val="008C2E93"/>
    <w:rsid w:val="008C49C2"/>
    <w:rsid w:val="008C4FD3"/>
    <w:rsid w:val="008C6B34"/>
    <w:rsid w:val="008D1207"/>
    <w:rsid w:val="008D190E"/>
    <w:rsid w:val="008E2738"/>
    <w:rsid w:val="008F1ACD"/>
    <w:rsid w:val="008F3E00"/>
    <w:rsid w:val="008F6E7B"/>
    <w:rsid w:val="009057B9"/>
    <w:rsid w:val="009079D6"/>
    <w:rsid w:val="00912374"/>
    <w:rsid w:val="00912D77"/>
    <w:rsid w:val="0091518F"/>
    <w:rsid w:val="0091534B"/>
    <w:rsid w:val="00920464"/>
    <w:rsid w:val="00921B0E"/>
    <w:rsid w:val="0093003E"/>
    <w:rsid w:val="00931C04"/>
    <w:rsid w:val="0094131E"/>
    <w:rsid w:val="00947A79"/>
    <w:rsid w:val="00957DFE"/>
    <w:rsid w:val="00966FB9"/>
    <w:rsid w:val="00972317"/>
    <w:rsid w:val="0097439A"/>
    <w:rsid w:val="00985DA0"/>
    <w:rsid w:val="009959F1"/>
    <w:rsid w:val="00996799"/>
    <w:rsid w:val="0099777B"/>
    <w:rsid w:val="00997A5B"/>
    <w:rsid w:val="009A5D83"/>
    <w:rsid w:val="009B3C40"/>
    <w:rsid w:val="009B446A"/>
    <w:rsid w:val="009C0203"/>
    <w:rsid w:val="009C0C17"/>
    <w:rsid w:val="009C0E1E"/>
    <w:rsid w:val="009C4E69"/>
    <w:rsid w:val="009C7D4F"/>
    <w:rsid w:val="009D19F4"/>
    <w:rsid w:val="009D231B"/>
    <w:rsid w:val="009D2E0B"/>
    <w:rsid w:val="009E427C"/>
    <w:rsid w:val="009E7EC1"/>
    <w:rsid w:val="009F2CED"/>
    <w:rsid w:val="009F2FB0"/>
    <w:rsid w:val="00A07440"/>
    <w:rsid w:val="00A2024B"/>
    <w:rsid w:val="00A31102"/>
    <w:rsid w:val="00A35316"/>
    <w:rsid w:val="00A40FC7"/>
    <w:rsid w:val="00A65231"/>
    <w:rsid w:val="00A733B5"/>
    <w:rsid w:val="00A74225"/>
    <w:rsid w:val="00A8280E"/>
    <w:rsid w:val="00A86723"/>
    <w:rsid w:val="00A94E2E"/>
    <w:rsid w:val="00A96D0E"/>
    <w:rsid w:val="00AA2C6F"/>
    <w:rsid w:val="00AA455C"/>
    <w:rsid w:val="00AA4674"/>
    <w:rsid w:val="00AC2DE4"/>
    <w:rsid w:val="00AD077D"/>
    <w:rsid w:val="00AE4DE7"/>
    <w:rsid w:val="00AE7AF0"/>
    <w:rsid w:val="00AF3B6F"/>
    <w:rsid w:val="00AF5238"/>
    <w:rsid w:val="00AF5E36"/>
    <w:rsid w:val="00B15742"/>
    <w:rsid w:val="00B3447A"/>
    <w:rsid w:val="00B409ED"/>
    <w:rsid w:val="00B43F60"/>
    <w:rsid w:val="00B459E9"/>
    <w:rsid w:val="00B45C79"/>
    <w:rsid w:val="00B45F73"/>
    <w:rsid w:val="00B57DD4"/>
    <w:rsid w:val="00B63FF9"/>
    <w:rsid w:val="00B675A9"/>
    <w:rsid w:val="00B84587"/>
    <w:rsid w:val="00B86658"/>
    <w:rsid w:val="00B87438"/>
    <w:rsid w:val="00BA7514"/>
    <w:rsid w:val="00BA7A1D"/>
    <w:rsid w:val="00BB225B"/>
    <w:rsid w:val="00BC0B0D"/>
    <w:rsid w:val="00BD1ECD"/>
    <w:rsid w:val="00BD2F14"/>
    <w:rsid w:val="00BE72A7"/>
    <w:rsid w:val="00BF03AA"/>
    <w:rsid w:val="00BF0F9E"/>
    <w:rsid w:val="00BF26A6"/>
    <w:rsid w:val="00BF37DF"/>
    <w:rsid w:val="00BF69F5"/>
    <w:rsid w:val="00C13195"/>
    <w:rsid w:val="00C3751E"/>
    <w:rsid w:val="00C44FDD"/>
    <w:rsid w:val="00C46795"/>
    <w:rsid w:val="00C56005"/>
    <w:rsid w:val="00C76DF9"/>
    <w:rsid w:val="00C93AFA"/>
    <w:rsid w:val="00CA4F85"/>
    <w:rsid w:val="00CA6D2F"/>
    <w:rsid w:val="00CB0F00"/>
    <w:rsid w:val="00CF09B8"/>
    <w:rsid w:val="00CF6322"/>
    <w:rsid w:val="00D03E28"/>
    <w:rsid w:val="00D1017A"/>
    <w:rsid w:val="00D12B06"/>
    <w:rsid w:val="00D20574"/>
    <w:rsid w:val="00D20DEA"/>
    <w:rsid w:val="00D2774B"/>
    <w:rsid w:val="00D3154F"/>
    <w:rsid w:val="00D44595"/>
    <w:rsid w:val="00D609E9"/>
    <w:rsid w:val="00D64555"/>
    <w:rsid w:val="00D716BF"/>
    <w:rsid w:val="00D71FA0"/>
    <w:rsid w:val="00D72611"/>
    <w:rsid w:val="00D72BAE"/>
    <w:rsid w:val="00D819E0"/>
    <w:rsid w:val="00D82927"/>
    <w:rsid w:val="00D831C2"/>
    <w:rsid w:val="00D90A32"/>
    <w:rsid w:val="00DA0885"/>
    <w:rsid w:val="00DA69BC"/>
    <w:rsid w:val="00DA708F"/>
    <w:rsid w:val="00DA7C74"/>
    <w:rsid w:val="00DB675C"/>
    <w:rsid w:val="00DB7602"/>
    <w:rsid w:val="00DD00B5"/>
    <w:rsid w:val="00DD4730"/>
    <w:rsid w:val="00DD69B6"/>
    <w:rsid w:val="00DE11F6"/>
    <w:rsid w:val="00DF1EBE"/>
    <w:rsid w:val="00DF48BE"/>
    <w:rsid w:val="00E024B7"/>
    <w:rsid w:val="00E10069"/>
    <w:rsid w:val="00E2040B"/>
    <w:rsid w:val="00E23D1F"/>
    <w:rsid w:val="00E34197"/>
    <w:rsid w:val="00E40A01"/>
    <w:rsid w:val="00E46D32"/>
    <w:rsid w:val="00E5339C"/>
    <w:rsid w:val="00E55498"/>
    <w:rsid w:val="00E57E7D"/>
    <w:rsid w:val="00E76D4B"/>
    <w:rsid w:val="00E80AFE"/>
    <w:rsid w:val="00E822A5"/>
    <w:rsid w:val="00E83F3B"/>
    <w:rsid w:val="00EA2699"/>
    <w:rsid w:val="00EB38BB"/>
    <w:rsid w:val="00EB4ED9"/>
    <w:rsid w:val="00EC1705"/>
    <w:rsid w:val="00EC1AD0"/>
    <w:rsid w:val="00ED0958"/>
    <w:rsid w:val="00EE1339"/>
    <w:rsid w:val="00EE2D60"/>
    <w:rsid w:val="00EF0224"/>
    <w:rsid w:val="00EF0750"/>
    <w:rsid w:val="00EF74AC"/>
    <w:rsid w:val="00F034ED"/>
    <w:rsid w:val="00F05C53"/>
    <w:rsid w:val="00F05CB5"/>
    <w:rsid w:val="00F14978"/>
    <w:rsid w:val="00F15670"/>
    <w:rsid w:val="00F168CD"/>
    <w:rsid w:val="00F178D3"/>
    <w:rsid w:val="00F230AE"/>
    <w:rsid w:val="00F241D1"/>
    <w:rsid w:val="00F2554B"/>
    <w:rsid w:val="00F33432"/>
    <w:rsid w:val="00F4467A"/>
    <w:rsid w:val="00F46E5D"/>
    <w:rsid w:val="00F4712A"/>
    <w:rsid w:val="00F47690"/>
    <w:rsid w:val="00F50CF5"/>
    <w:rsid w:val="00F56F45"/>
    <w:rsid w:val="00F86DE7"/>
    <w:rsid w:val="00F8736B"/>
    <w:rsid w:val="00F92E85"/>
    <w:rsid w:val="00F95AA6"/>
    <w:rsid w:val="00FA079C"/>
    <w:rsid w:val="00FA4FE7"/>
    <w:rsid w:val="00FB03E8"/>
    <w:rsid w:val="00FB3901"/>
    <w:rsid w:val="00FC1293"/>
    <w:rsid w:val="00FD3D70"/>
    <w:rsid w:val="00FE10EE"/>
    <w:rsid w:val="00FE69FE"/>
    <w:rsid w:val="00FE7A20"/>
    <w:rsid w:val="00FF1EBE"/>
    <w:rsid w:val="00FF2DBA"/>
    <w:rsid w:val="00FF3579"/>
    <w:rsid w:val="00FF5C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0C814E"/>
  <w15:docId w15:val="{FA77B1C5-C526-4408-B807-5654F196E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cs="Arial"/>
      <w:noProof/>
      <w:sz w:val="24"/>
      <w:szCs w:val="24"/>
      <w:lang w:val="de-DE" w:eastAsia="de-DE" w:bidi="mni-IN"/>
    </w:rPr>
  </w:style>
  <w:style w:type="paragraph" w:styleId="berschrift1">
    <w:name w:val="heading 1"/>
    <w:basedOn w:val="Standard"/>
    <w:next w:val="Standard"/>
    <w:link w:val="berschrift1Zchn"/>
    <w:qFormat/>
    <w:pPr>
      <w:keepNext/>
      <w:outlineLvl w:val="0"/>
    </w:pPr>
    <w:rPr>
      <w:rFonts w:ascii="Impact" w:hAnsi="Impact" w:cs="Times New Roman"/>
      <w:color w:val="333300"/>
      <w:sz w:val="44"/>
      <w:szCs w:val="44"/>
    </w:rPr>
  </w:style>
  <w:style w:type="paragraph" w:styleId="berschrift2">
    <w:name w:val="heading 2"/>
    <w:basedOn w:val="berschrift1"/>
    <w:next w:val="Standard"/>
    <w:link w:val="berschrift2Zchn"/>
    <w:qFormat/>
    <w:pPr>
      <w:spacing w:after="120" w:line="400" w:lineRule="exact"/>
      <w:outlineLvl w:val="1"/>
    </w:pPr>
    <w:rPr>
      <w:sz w:val="36"/>
      <w:szCs w:val="36"/>
    </w:rPr>
  </w:style>
  <w:style w:type="paragraph" w:styleId="berschrift3">
    <w:name w:val="heading 3"/>
    <w:basedOn w:val="Standard"/>
    <w:next w:val="Standard"/>
    <w:qFormat/>
    <w:pPr>
      <w:keepNext/>
      <w:spacing w:before="240" w:after="60"/>
      <w:outlineLvl w:val="2"/>
    </w:pPr>
    <w:rPr>
      <w:rFonts w:ascii="Helvetica" w:hAnsi="Helvetica" w:cs="Helvetica"/>
      <w:b/>
      <w:sz w:val="26"/>
      <w:szCs w:val="26"/>
    </w:rPr>
  </w:style>
  <w:style w:type="paragraph" w:styleId="berschrift4">
    <w:name w:val="heading 4"/>
    <w:basedOn w:val="berschrift1"/>
    <w:next w:val="Standard"/>
    <w:qFormat/>
    <w:pPr>
      <w:outlineLvl w:val="3"/>
    </w:pPr>
    <w:rPr>
      <w:i/>
      <w:sz w:val="24"/>
      <w:szCs w:val="24"/>
    </w:rPr>
  </w:style>
  <w:style w:type="paragraph" w:styleId="berschrift5">
    <w:name w:val="heading 5"/>
    <w:basedOn w:val="berschrift1"/>
    <w:next w:val="Standard"/>
    <w:qFormat/>
    <w:pPr>
      <w:outlineLvl w:val="4"/>
    </w:pPr>
    <w:rPr>
      <w:sz w:val="28"/>
      <w:szCs w:val="28"/>
    </w:rPr>
  </w:style>
  <w:style w:type="paragraph" w:styleId="berschrift6">
    <w:name w:val="heading 6"/>
    <w:basedOn w:val="Standard"/>
    <w:next w:val="Standard"/>
    <w:qFormat/>
    <w:pPr>
      <w:spacing w:before="240" w:after="60"/>
      <w:outlineLvl w:val="5"/>
    </w:pPr>
    <w:rPr>
      <w:rFonts w:ascii="Times" w:hAnsi="Times" w:cs="Times"/>
      <w:b/>
      <w:sz w:val="22"/>
      <w:szCs w:val="22"/>
    </w:rPr>
  </w:style>
  <w:style w:type="paragraph" w:styleId="berschrift9">
    <w:name w:val="heading 9"/>
    <w:basedOn w:val="Standard"/>
    <w:next w:val="Standard"/>
    <w:link w:val="berschrift9Zchn"/>
    <w:qFormat/>
    <w:pPr>
      <w:keepNext/>
      <w:outlineLvl w:val="8"/>
    </w:pPr>
    <w:rPr>
      <w:i/>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320"/>
        <w:tab w:val="right" w:pos="8640"/>
      </w:tabs>
    </w:pPr>
    <w:rPr>
      <w:rFonts w:ascii="Times New Roman" w:hAnsi="Times New Roman" w:cs="Times New Roman"/>
      <w:sz w:val="20"/>
      <w:szCs w:val="20"/>
    </w:rPr>
  </w:style>
  <w:style w:type="paragraph" w:styleId="Fuzeile">
    <w:name w:val="footer"/>
    <w:basedOn w:val="Standard"/>
    <w:link w:val="FuzeileZchn"/>
    <w:uiPriority w:val="99"/>
    <w:pPr>
      <w:tabs>
        <w:tab w:val="center" w:pos="4320"/>
        <w:tab w:val="right" w:pos="8640"/>
      </w:tabs>
    </w:pPr>
  </w:style>
  <w:style w:type="paragraph" w:styleId="Textkrper">
    <w:name w:val="Body Text"/>
    <w:basedOn w:val="Standard"/>
    <w:link w:val="TextkrperZchn"/>
    <w:pPr>
      <w:spacing w:after="120" w:line="240" w:lineRule="atLeast"/>
    </w:pPr>
    <w:rPr>
      <w:sz w:val="20"/>
      <w:szCs w:val="20"/>
    </w:rPr>
  </w:style>
  <w:style w:type="paragraph" w:styleId="Textkrper-Zeileneinzug">
    <w:name w:val="Body Text Indent"/>
    <w:basedOn w:val="Standard"/>
    <w:link w:val="Textkrper-ZeileneinzugZchn"/>
    <w:pPr>
      <w:tabs>
        <w:tab w:val="left" w:pos="180"/>
      </w:tabs>
      <w:spacing w:line="220" w:lineRule="atLeast"/>
      <w:ind w:left="187" w:hanging="187"/>
    </w:pPr>
    <w:rPr>
      <w:sz w:val="18"/>
      <w:szCs w:val="18"/>
    </w:rPr>
  </w:style>
  <w:style w:type="paragraph" w:customStyle="1" w:styleId="Beschriftungstext">
    <w:name w:val="Beschriftungstext"/>
    <w:basedOn w:val="Standard"/>
    <w:pPr>
      <w:spacing w:line="220" w:lineRule="atLeast"/>
      <w:jc w:val="center"/>
    </w:pPr>
    <w:rPr>
      <w:color w:val="333300"/>
      <w:sz w:val="18"/>
      <w:szCs w:val="18"/>
      <w:lang w:bidi="de-DE"/>
    </w:rPr>
  </w:style>
  <w:style w:type="paragraph" w:customStyle="1" w:styleId="Zitattext">
    <w:name w:val="Zitattext"/>
    <w:basedOn w:val="Beschriftungstext"/>
    <w:pPr>
      <w:spacing w:line="280" w:lineRule="atLeast"/>
      <w:jc w:val="right"/>
    </w:pPr>
    <w:rPr>
      <w:i/>
      <w:sz w:val="20"/>
      <w:szCs w:val="20"/>
    </w:rPr>
  </w:style>
  <w:style w:type="paragraph" w:customStyle="1" w:styleId="Mastertitel">
    <w:name w:val="Mastertitel"/>
    <w:basedOn w:val="berschrift1"/>
    <w:rPr>
      <w:rFonts w:cs="Impact"/>
      <w:sz w:val="96"/>
      <w:szCs w:val="96"/>
      <w:lang w:bidi="de-DE"/>
    </w:rPr>
  </w:style>
  <w:style w:type="paragraph" w:customStyle="1" w:styleId="LebenderKolumnentitel">
    <w:name w:val="Lebender Kolumnentitel"/>
    <w:basedOn w:val="Standard"/>
    <w:rPr>
      <w:rFonts w:ascii="Impact" w:hAnsi="Impact" w:cs="Impact"/>
      <w:color w:val="FFFFFF"/>
      <w:sz w:val="36"/>
      <w:szCs w:val="36"/>
      <w:lang w:bidi="de-DE"/>
    </w:rPr>
  </w:style>
  <w:style w:type="table" w:customStyle="1" w:styleId="NormaleTabelle1">
    <w:name w:val="Normale Tabelle1"/>
    <w:semiHidden/>
    <w:rPr>
      <w:rFonts w:ascii="Times" w:hAnsi="Times" w:cs="Times"/>
    </w:rPr>
    <w:tblPr>
      <w:tblCellMar>
        <w:top w:w="0" w:type="dxa"/>
        <w:left w:w="108" w:type="dxa"/>
        <w:bottom w:w="0" w:type="dxa"/>
        <w:right w:w="108" w:type="dxa"/>
      </w:tblCellMar>
    </w:tblPr>
  </w:style>
  <w:style w:type="paragraph" w:styleId="Sprechblasentext">
    <w:name w:val="Balloon Text"/>
    <w:basedOn w:val="Standard"/>
    <w:link w:val="SprechblasentextZchn"/>
    <w:rsid w:val="002C0086"/>
    <w:rPr>
      <w:rFonts w:ascii="Tahoma" w:hAnsi="Tahoma" w:cs="Tahoma"/>
      <w:sz w:val="16"/>
      <w:szCs w:val="20"/>
    </w:rPr>
  </w:style>
  <w:style w:type="character" w:customStyle="1" w:styleId="SprechblasentextZchn">
    <w:name w:val="Sprechblasentext Zchn"/>
    <w:basedOn w:val="Absatz-Standardschriftart"/>
    <w:link w:val="Sprechblasentext"/>
    <w:rsid w:val="002C0086"/>
    <w:rPr>
      <w:rFonts w:ascii="Tahoma" w:hAnsi="Tahoma" w:cs="Tahoma"/>
      <w:noProof/>
      <w:sz w:val="16"/>
      <w:lang w:val="de-DE" w:eastAsia="de-DE" w:bidi="mni-IN"/>
    </w:rPr>
  </w:style>
  <w:style w:type="character" w:styleId="Hyperlink">
    <w:name w:val="Hyperlink"/>
    <w:basedOn w:val="Absatz-Standardschriftart"/>
    <w:rsid w:val="002C0086"/>
    <w:rPr>
      <w:color w:val="0000FF" w:themeColor="hyperlink"/>
      <w:u w:val="single"/>
    </w:rPr>
  </w:style>
  <w:style w:type="character" w:customStyle="1" w:styleId="berschrift9Zchn">
    <w:name w:val="Überschrift 9 Zchn"/>
    <w:basedOn w:val="Absatz-Standardschriftart"/>
    <w:link w:val="berschrift9"/>
    <w:rsid w:val="00511A91"/>
    <w:rPr>
      <w:rFonts w:ascii="Arial" w:hAnsi="Arial" w:cs="Arial"/>
      <w:i/>
      <w:noProof/>
      <w:sz w:val="18"/>
      <w:szCs w:val="18"/>
      <w:lang w:val="de-DE" w:eastAsia="de-DE" w:bidi="mni-IN"/>
    </w:rPr>
  </w:style>
  <w:style w:type="character" w:customStyle="1" w:styleId="TextkrperZchn">
    <w:name w:val="Textkörper Zchn"/>
    <w:basedOn w:val="Absatz-Standardschriftart"/>
    <w:link w:val="Textkrper"/>
    <w:rsid w:val="0012603C"/>
    <w:rPr>
      <w:rFonts w:ascii="Arial" w:hAnsi="Arial" w:cs="Arial"/>
      <w:noProof/>
      <w:lang w:val="de-DE" w:eastAsia="de-DE" w:bidi="mni-IN"/>
    </w:rPr>
  </w:style>
  <w:style w:type="character" w:customStyle="1" w:styleId="Textkrper-ZeileneinzugZchn">
    <w:name w:val="Textkörper-Zeileneinzug Zchn"/>
    <w:basedOn w:val="Absatz-Standardschriftart"/>
    <w:link w:val="Textkrper-Zeileneinzug"/>
    <w:rsid w:val="0012603C"/>
    <w:rPr>
      <w:rFonts w:ascii="Arial" w:hAnsi="Arial" w:cs="Arial"/>
      <w:noProof/>
      <w:sz w:val="18"/>
      <w:szCs w:val="18"/>
      <w:lang w:val="de-DE" w:eastAsia="de-DE" w:bidi="mni-IN"/>
    </w:rPr>
  </w:style>
  <w:style w:type="character" w:customStyle="1" w:styleId="FuzeileZchn">
    <w:name w:val="Fußzeile Zchn"/>
    <w:basedOn w:val="Absatz-Standardschriftart"/>
    <w:link w:val="Fuzeile"/>
    <w:uiPriority w:val="99"/>
    <w:rsid w:val="00623033"/>
    <w:rPr>
      <w:rFonts w:ascii="Arial" w:hAnsi="Arial" w:cs="Arial"/>
      <w:noProof/>
      <w:sz w:val="24"/>
      <w:szCs w:val="24"/>
      <w:lang w:val="de-DE" w:eastAsia="de-DE" w:bidi="mni-IN"/>
    </w:rPr>
  </w:style>
  <w:style w:type="character" w:customStyle="1" w:styleId="apple-converted-space">
    <w:name w:val="apple-converted-space"/>
    <w:basedOn w:val="Absatz-Standardschriftart"/>
    <w:rsid w:val="005D42DB"/>
  </w:style>
  <w:style w:type="character" w:styleId="Hervorhebung">
    <w:name w:val="Emphasis"/>
    <w:basedOn w:val="Absatz-Standardschriftart"/>
    <w:uiPriority w:val="20"/>
    <w:qFormat/>
    <w:rsid w:val="005D42DB"/>
    <w:rPr>
      <w:i/>
      <w:iCs/>
    </w:rPr>
  </w:style>
  <w:style w:type="character" w:customStyle="1" w:styleId="berschrift1Zchn">
    <w:name w:val="Überschrift 1 Zchn"/>
    <w:basedOn w:val="Absatz-Standardschriftart"/>
    <w:link w:val="berschrift1"/>
    <w:rsid w:val="00FB3901"/>
    <w:rPr>
      <w:rFonts w:ascii="Impact" w:hAnsi="Impact"/>
      <w:noProof/>
      <w:color w:val="333300"/>
      <w:sz w:val="44"/>
      <w:szCs w:val="44"/>
      <w:lang w:val="de-DE" w:eastAsia="de-DE" w:bidi="mni-IN"/>
    </w:rPr>
  </w:style>
  <w:style w:type="character" w:customStyle="1" w:styleId="berschrift2Zchn">
    <w:name w:val="Überschrift 2 Zchn"/>
    <w:basedOn w:val="Absatz-Standardschriftart"/>
    <w:link w:val="berschrift2"/>
    <w:rsid w:val="00F8736B"/>
    <w:rPr>
      <w:rFonts w:ascii="Impact" w:hAnsi="Impact"/>
      <w:noProof/>
      <w:color w:val="333300"/>
      <w:sz w:val="36"/>
      <w:szCs w:val="36"/>
      <w:lang w:val="de-DE" w:eastAsia="de-DE" w:bidi="mni-IN"/>
    </w:rPr>
  </w:style>
  <w:style w:type="paragraph" w:styleId="Listenabsatz">
    <w:name w:val="List Paragraph"/>
    <w:basedOn w:val="Standard"/>
    <w:uiPriority w:val="34"/>
    <w:qFormat/>
    <w:rsid w:val="008B7D7C"/>
    <w:pPr>
      <w:ind w:left="720"/>
      <w:contextualSpacing/>
    </w:pPr>
    <w:rPr>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970759">
      <w:bodyDiv w:val="1"/>
      <w:marLeft w:val="0"/>
      <w:marRight w:val="0"/>
      <w:marTop w:val="0"/>
      <w:marBottom w:val="0"/>
      <w:divBdr>
        <w:top w:val="none" w:sz="0" w:space="0" w:color="auto"/>
        <w:left w:val="none" w:sz="0" w:space="0" w:color="auto"/>
        <w:bottom w:val="none" w:sz="0" w:space="0" w:color="auto"/>
        <w:right w:val="none" w:sz="0" w:space="0" w:color="auto"/>
      </w:divBdr>
    </w:div>
    <w:div w:id="536281799">
      <w:bodyDiv w:val="1"/>
      <w:marLeft w:val="0"/>
      <w:marRight w:val="0"/>
      <w:marTop w:val="0"/>
      <w:marBottom w:val="0"/>
      <w:divBdr>
        <w:top w:val="none" w:sz="0" w:space="0" w:color="auto"/>
        <w:left w:val="none" w:sz="0" w:space="0" w:color="auto"/>
        <w:bottom w:val="none" w:sz="0" w:space="0" w:color="auto"/>
        <w:right w:val="none" w:sz="0" w:space="0" w:color="auto"/>
      </w:divBdr>
    </w:div>
    <w:div w:id="588120180">
      <w:bodyDiv w:val="1"/>
      <w:marLeft w:val="0"/>
      <w:marRight w:val="0"/>
      <w:marTop w:val="0"/>
      <w:marBottom w:val="0"/>
      <w:divBdr>
        <w:top w:val="none" w:sz="0" w:space="0" w:color="auto"/>
        <w:left w:val="none" w:sz="0" w:space="0" w:color="auto"/>
        <w:bottom w:val="none" w:sz="0" w:space="0" w:color="auto"/>
        <w:right w:val="none" w:sz="0" w:space="0" w:color="auto"/>
      </w:divBdr>
      <w:divsChild>
        <w:div w:id="207956533">
          <w:marLeft w:val="0"/>
          <w:marRight w:val="0"/>
          <w:marTop w:val="0"/>
          <w:marBottom w:val="0"/>
          <w:divBdr>
            <w:top w:val="none" w:sz="0" w:space="0" w:color="auto"/>
            <w:left w:val="none" w:sz="0" w:space="0" w:color="auto"/>
            <w:bottom w:val="none" w:sz="0" w:space="0" w:color="auto"/>
            <w:right w:val="none" w:sz="0" w:space="0" w:color="auto"/>
          </w:divBdr>
          <w:divsChild>
            <w:div w:id="1472793581">
              <w:marLeft w:val="0"/>
              <w:marRight w:val="0"/>
              <w:marTop w:val="0"/>
              <w:marBottom w:val="0"/>
              <w:divBdr>
                <w:top w:val="none" w:sz="0" w:space="0" w:color="auto"/>
                <w:left w:val="none" w:sz="0" w:space="0" w:color="auto"/>
                <w:bottom w:val="none" w:sz="0" w:space="0" w:color="auto"/>
                <w:right w:val="none" w:sz="0" w:space="0" w:color="auto"/>
              </w:divBdr>
              <w:divsChild>
                <w:div w:id="113717414">
                  <w:marLeft w:val="0"/>
                  <w:marRight w:val="0"/>
                  <w:marTop w:val="0"/>
                  <w:marBottom w:val="0"/>
                  <w:divBdr>
                    <w:top w:val="none" w:sz="0" w:space="0" w:color="auto"/>
                    <w:left w:val="none" w:sz="0" w:space="0" w:color="auto"/>
                    <w:bottom w:val="none" w:sz="0" w:space="0" w:color="auto"/>
                    <w:right w:val="none" w:sz="0" w:space="0" w:color="auto"/>
                  </w:divBdr>
                </w:div>
                <w:div w:id="162666860">
                  <w:marLeft w:val="0"/>
                  <w:marRight w:val="0"/>
                  <w:marTop w:val="0"/>
                  <w:marBottom w:val="0"/>
                  <w:divBdr>
                    <w:top w:val="none" w:sz="0" w:space="0" w:color="auto"/>
                    <w:left w:val="none" w:sz="0" w:space="0" w:color="auto"/>
                    <w:bottom w:val="none" w:sz="0" w:space="0" w:color="auto"/>
                    <w:right w:val="none" w:sz="0" w:space="0" w:color="auto"/>
                  </w:divBdr>
                </w:div>
                <w:div w:id="191039955">
                  <w:marLeft w:val="0"/>
                  <w:marRight w:val="0"/>
                  <w:marTop w:val="0"/>
                  <w:marBottom w:val="0"/>
                  <w:divBdr>
                    <w:top w:val="none" w:sz="0" w:space="0" w:color="auto"/>
                    <w:left w:val="none" w:sz="0" w:space="0" w:color="auto"/>
                    <w:bottom w:val="none" w:sz="0" w:space="0" w:color="auto"/>
                    <w:right w:val="none" w:sz="0" w:space="0" w:color="auto"/>
                  </w:divBdr>
                </w:div>
                <w:div w:id="289094026">
                  <w:marLeft w:val="0"/>
                  <w:marRight w:val="0"/>
                  <w:marTop w:val="0"/>
                  <w:marBottom w:val="0"/>
                  <w:divBdr>
                    <w:top w:val="none" w:sz="0" w:space="0" w:color="auto"/>
                    <w:left w:val="none" w:sz="0" w:space="0" w:color="auto"/>
                    <w:bottom w:val="none" w:sz="0" w:space="0" w:color="auto"/>
                    <w:right w:val="none" w:sz="0" w:space="0" w:color="auto"/>
                  </w:divBdr>
                </w:div>
                <w:div w:id="381710122">
                  <w:marLeft w:val="0"/>
                  <w:marRight w:val="0"/>
                  <w:marTop w:val="0"/>
                  <w:marBottom w:val="0"/>
                  <w:divBdr>
                    <w:top w:val="none" w:sz="0" w:space="0" w:color="auto"/>
                    <w:left w:val="none" w:sz="0" w:space="0" w:color="auto"/>
                    <w:bottom w:val="none" w:sz="0" w:space="0" w:color="auto"/>
                    <w:right w:val="none" w:sz="0" w:space="0" w:color="auto"/>
                  </w:divBdr>
                </w:div>
                <w:div w:id="509834444">
                  <w:marLeft w:val="0"/>
                  <w:marRight w:val="0"/>
                  <w:marTop w:val="0"/>
                  <w:marBottom w:val="0"/>
                  <w:divBdr>
                    <w:top w:val="none" w:sz="0" w:space="0" w:color="auto"/>
                    <w:left w:val="none" w:sz="0" w:space="0" w:color="auto"/>
                    <w:bottom w:val="none" w:sz="0" w:space="0" w:color="auto"/>
                    <w:right w:val="none" w:sz="0" w:space="0" w:color="auto"/>
                  </w:divBdr>
                </w:div>
                <w:div w:id="535503290">
                  <w:marLeft w:val="0"/>
                  <w:marRight w:val="0"/>
                  <w:marTop w:val="0"/>
                  <w:marBottom w:val="0"/>
                  <w:divBdr>
                    <w:top w:val="none" w:sz="0" w:space="0" w:color="auto"/>
                    <w:left w:val="none" w:sz="0" w:space="0" w:color="auto"/>
                    <w:bottom w:val="none" w:sz="0" w:space="0" w:color="auto"/>
                    <w:right w:val="none" w:sz="0" w:space="0" w:color="auto"/>
                  </w:divBdr>
                  <w:divsChild>
                    <w:div w:id="1346976399">
                      <w:marLeft w:val="0"/>
                      <w:marRight w:val="0"/>
                      <w:marTop w:val="0"/>
                      <w:marBottom w:val="0"/>
                      <w:divBdr>
                        <w:top w:val="none" w:sz="0" w:space="0" w:color="auto"/>
                        <w:left w:val="none" w:sz="0" w:space="0" w:color="auto"/>
                        <w:bottom w:val="none" w:sz="0" w:space="0" w:color="auto"/>
                        <w:right w:val="none" w:sz="0" w:space="0" w:color="auto"/>
                      </w:divBdr>
                      <w:divsChild>
                        <w:div w:id="1217204117">
                          <w:marLeft w:val="0"/>
                          <w:marRight w:val="0"/>
                          <w:marTop w:val="0"/>
                          <w:marBottom w:val="150"/>
                          <w:divBdr>
                            <w:top w:val="single" w:sz="6" w:space="0" w:color="FAFDEF"/>
                            <w:left w:val="single" w:sz="6" w:space="0" w:color="FAFDEF"/>
                            <w:bottom w:val="single" w:sz="6" w:space="0" w:color="FAFDEF"/>
                            <w:right w:val="single" w:sz="6" w:space="0" w:color="FAFDEF"/>
                          </w:divBdr>
                          <w:divsChild>
                            <w:div w:id="1169910239">
                              <w:marLeft w:val="75"/>
                              <w:marRight w:val="0"/>
                              <w:marTop w:val="75"/>
                              <w:marBottom w:val="0"/>
                              <w:divBdr>
                                <w:top w:val="none" w:sz="0" w:space="0" w:color="auto"/>
                                <w:left w:val="none" w:sz="0" w:space="0" w:color="auto"/>
                                <w:bottom w:val="none" w:sz="0" w:space="0" w:color="auto"/>
                                <w:right w:val="none" w:sz="0" w:space="0" w:color="auto"/>
                              </w:divBdr>
                            </w:div>
                            <w:div w:id="1869179863">
                              <w:marLeft w:val="0"/>
                              <w:marRight w:val="0"/>
                              <w:marTop w:val="120"/>
                              <w:marBottom w:val="0"/>
                              <w:divBdr>
                                <w:top w:val="none" w:sz="0" w:space="0" w:color="auto"/>
                                <w:left w:val="none" w:sz="0" w:space="0" w:color="auto"/>
                                <w:bottom w:val="none" w:sz="0" w:space="0" w:color="auto"/>
                                <w:right w:val="none" w:sz="0" w:space="0" w:color="auto"/>
                              </w:divBdr>
                              <w:divsChild>
                                <w:div w:id="1120803828">
                                  <w:marLeft w:val="0"/>
                                  <w:marRight w:val="0"/>
                                  <w:marTop w:val="0"/>
                                  <w:marBottom w:val="0"/>
                                  <w:divBdr>
                                    <w:top w:val="none" w:sz="0" w:space="0" w:color="auto"/>
                                    <w:left w:val="none" w:sz="0" w:space="0" w:color="auto"/>
                                    <w:bottom w:val="none" w:sz="0" w:space="0" w:color="auto"/>
                                    <w:right w:val="none" w:sz="0" w:space="0" w:color="auto"/>
                                  </w:divBdr>
                                </w:div>
                              </w:divsChild>
                            </w:div>
                            <w:div w:id="2011905233">
                              <w:marLeft w:val="0"/>
                              <w:marRight w:val="0"/>
                              <w:marTop w:val="0"/>
                              <w:marBottom w:val="0"/>
                              <w:divBdr>
                                <w:top w:val="none" w:sz="0" w:space="0" w:color="auto"/>
                                <w:left w:val="none" w:sz="0" w:space="0" w:color="auto"/>
                                <w:bottom w:val="none" w:sz="0" w:space="0" w:color="auto"/>
                                <w:right w:val="none" w:sz="0" w:space="0" w:color="auto"/>
                              </w:divBdr>
                              <w:divsChild>
                                <w:div w:id="1728337032">
                                  <w:marLeft w:val="0"/>
                                  <w:marRight w:val="0"/>
                                  <w:marTop w:val="0"/>
                                  <w:marBottom w:val="150"/>
                                  <w:divBdr>
                                    <w:top w:val="none" w:sz="0" w:space="0" w:color="auto"/>
                                    <w:left w:val="none" w:sz="0" w:space="0" w:color="auto"/>
                                    <w:bottom w:val="none" w:sz="0" w:space="0" w:color="auto"/>
                                    <w:right w:val="none" w:sz="0" w:space="0" w:color="auto"/>
                                  </w:divBdr>
                                  <w:divsChild>
                                    <w:div w:id="46221169">
                                      <w:marLeft w:val="135"/>
                                      <w:marRight w:val="135"/>
                                      <w:marTop w:val="0"/>
                                      <w:marBottom w:val="0"/>
                                      <w:divBdr>
                                        <w:top w:val="single" w:sz="6" w:space="0" w:color="5A7547"/>
                                        <w:left w:val="single" w:sz="6" w:space="0" w:color="5A7547"/>
                                        <w:bottom w:val="single" w:sz="6" w:space="0" w:color="5A7547"/>
                                        <w:right w:val="single" w:sz="6" w:space="0" w:color="5A7547"/>
                                      </w:divBdr>
                                      <w:divsChild>
                                        <w:div w:id="533470273">
                                          <w:marLeft w:val="0"/>
                                          <w:marRight w:val="0"/>
                                          <w:marTop w:val="0"/>
                                          <w:marBottom w:val="0"/>
                                          <w:divBdr>
                                            <w:top w:val="none" w:sz="0" w:space="0" w:color="auto"/>
                                            <w:left w:val="none" w:sz="0" w:space="0" w:color="auto"/>
                                            <w:bottom w:val="none" w:sz="0" w:space="0" w:color="auto"/>
                                            <w:right w:val="none" w:sz="0" w:space="0" w:color="auto"/>
                                          </w:divBdr>
                                          <w:divsChild>
                                            <w:div w:id="845166680">
                                              <w:marLeft w:val="0"/>
                                              <w:marRight w:val="0"/>
                                              <w:marTop w:val="15"/>
                                              <w:marBottom w:val="0"/>
                                              <w:divBdr>
                                                <w:top w:val="none" w:sz="0" w:space="0" w:color="auto"/>
                                                <w:left w:val="none" w:sz="0" w:space="0" w:color="auto"/>
                                                <w:bottom w:val="none" w:sz="0" w:space="0" w:color="auto"/>
                                                <w:right w:val="none" w:sz="0" w:space="0" w:color="auto"/>
                                              </w:divBdr>
                                            </w:div>
                                          </w:divsChild>
                                        </w:div>
                                        <w:div w:id="853035618">
                                          <w:marLeft w:val="0"/>
                                          <w:marRight w:val="0"/>
                                          <w:marTop w:val="0"/>
                                          <w:marBottom w:val="0"/>
                                          <w:divBdr>
                                            <w:top w:val="none" w:sz="0" w:space="0" w:color="auto"/>
                                            <w:left w:val="none" w:sz="0" w:space="0" w:color="auto"/>
                                            <w:bottom w:val="none" w:sz="0" w:space="0" w:color="auto"/>
                                            <w:right w:val="none" w:sz="0" w:space="0" w:color="auto"/>
                                          </w:divBdr>
                                          <w:divsChild>
                                            <w:div w:id="80293953">
                                              <w:marLeft w:val="0"/>
                                              <w:marRight w:val="0"/>
                                              <w:marTop w:val="0"/>
                                              <w:marBottom w:val="0"/>
                                              <w:divBdr>
                                                <w:top w:val="none" w:sz="0" w:space="0" w:color="auto"/>
                                                <w:left w:val="none" w:sz="0" w:space="0" w:color="auto"/>
                                                <w:bottom w:val="none" w:sz="0" w:space="0" w:color="auto"/>
                                                <w:right w:val="none" w:sz="0" w:space="0" w:color="auto"/>
                                              </w:divBdr>
                                            </w:div>
                                          </w:divsChild>
                                        </w:div>
                                        <w:div w:id="2096200809">
                                          <w:marLeft w:val="90"/>
                                          <w:marRight w:val="90"/>
                                          <w:marTop w:val="0"/>
                                          <w:marBottom w:val="0"/>
                                          <w:divBdr>
                                            <w:top w:val="none" w:sz="0" w:space="0" w:color="auto"/>
                                            <w:left w:val="none" w:sz="0" w:space="0" w:color="auto"/>
                                            <w:bottom w:val="none" w:sz="0" w:space="0" w:color="auto"/>
                                            <w:right w:val="none" w:sz="0" w:space="0" w:color="auto"/>
                                          </w:divBdr>
                                        </w:div>
                                      </w:divsChild>
                                    </w:div>
                                    <w:div w:id="1551914383">
                                      <w:marLeft w:val="135"/>
                                      <w:marRight w:val="135"/>
                                      <w:marTop w:val="0"/>
                                      <w:marBottom w:val="0"/>
                                      <w:divBdr>
                                        <w:top w:val="single" w:sz="6" w:space="0" w:color="5A7547"/>
                                        <w:left w:val="single" w:sz="6" w:space="0" w:color="5A7547"/>
                                        <w:bottom w:val="single" w:sz="6" w:space="0" w:color="5A7547"/>
                                        <w:right w:val="single" w:sz="6" w:space="0" w:color="5A7547"/>
                                      </w:divBdr>
                                      <w:divsChild>
                                        <w:div w:id="915633566">
                                          <w:marLeft w:val="0"/>
                                          <w:marRight w:val="0"/>
                                          <w:marTop w:val="0"/>
                                          <w:marBottom w:val="0"/>
                                          <w:divBdr>
                                            <w:top w:val="none" w:sz="0" w:space="0" w:color="auto"/>
                                            <w:left w:val="none" w:sz="0" w:space="0" w:color="auto"/>
                                            <w:bottom w:val="none" w:sz="0" w:space="0" w:color="auto"/>
                                            <w:right w:val="none" w:sz="0" w:space="0" w:color="auto"/>
                                          </w:divBdr>
                                          <w:divsChild>
                                            <w:div w:id="579339622">
                                              <w:marLeft w:val="0"/>
                                              <w:marRight w:val="0"/>
                                              <w:marTop w:val="15"/>
                                              <w:marBottom w:val="0"/>
                                              <w:divBdr>
                                                <w:top w:val="none" w:sz="0" w:space="0" w:color="auto"/>
                                                <w:left w:val="none" w:sz="0" w:space="0" w:color="auto"/>
                                                <w:bottom w:val="none" w:sz="0" w:space="0" w:color="auto"/>
                                                <w:right w:val="none" w:sz="0" w:space="0" w:color="auto"/>
                                              </w:divBdr>
                                            </w:div>
                                          </w:divsChild>
                                        </w:div>
                                        <w:div w:id="953831477">
                                          <w:marLeft w:val="90"/>
                                          <w:marRight w:val="90"/>
                                          <w:marTop w:val="0"/>
                                          <w:marBottom w:val="0"/>
                                          <w:divBdr>
                                            <w:top w:val="none" w:sz="0" w:space="0" w:color="auto"/>
                                            <w:left w:val="none" w:sz="0" w:space="0" w:color="auto"/>
                                            <w:bottom w:val="none" w:sz="0" w:space="0" w:color="auto"/>
                                            <w:right w:val="none" w:sz="0" w:space="0" w:color="auto"/>
                                          </w:divBdr>
                                        </w:div>
                                        <w:div w:id="1270357702">
                                          <w:marLeft w:val="0"/>
                                          <w:marRight w:val="0"/>
                                          <w:marTop w:val="0"/>
                                          <w:marBottom w:val="0"/>
                                          <w:divBdr>
                                            <w:top w:val="none" w:sz="0" w:space="0" w:color="auto"/>
                                            <w:left w:val="none" w:sz="0" w:space="0" w:color="auto"/>
                                            <w:bottom w:val="none" w:sz="0" w:space="0" w:color="auto"/>
                                            <w:right w:val="none" w:sz="0" w:space="0" w:color="auto"/>
                                          </w:divBdr>
                                          <w:divsChild>
                                            <w:div w:id="37939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8978288">
                  <w:marLeft w:val="0"/>
                  <w:marRight w:val="0"/>
                  <w:marTop w:val="0"/>
                  <w:marBottom w:val="0"/>
                  <w:divBdr>
                    <w:top w:val="none" w:sz="0" w:space="0" w:color="auto"/>
                    <w:left w:val="none" w:sz="0" w:space="0" w:color="auto"/>
                    <w:bottom w:val="none" w:sz="0" w:space="0" w:color="auto"/>
                    <w:right w:val="none" w:sz="0" w:space="0" w:color="auto"/>
                  </w:divBdr>
                </w:div>
                <w:div w:id="679282895">
                  <w:marLeft w:val="0"/>
                  <w:marRight w:val="0"/>
                  <w:marTop w:val="0"/>
                  <w:marBottom w:val="0"/>
                  <w:divBdr>
                    <w:top w:val="none" w:sz="0" w:space="0" w:color="auto"/>
                    <w:left w:val="none" w:sz="0" w:space="0" w:color="auto"/>
                    <w:bottom w:val="none" w:sz="0" w:space="0" w:color="auto"/>
                    <w:right w:val="none" w:sz="0" w:space="0" w:color="auto"/>
                  </w:divBdr>
                  <w:divsChild>
                    <w:div w:id="69893328">
                      <w:marLeft w:val="0"/>
                      <w:marRight w:val="0"/>
                      <w:marTop w:val="0"/>
                      <w:marBottom w:val="0"/>
                      <w:divBdr>
                        <w:top w:val="none" w:sz="0" w:space="0" w:color="auto"/>
                        <w:left w:val="none" w:sz="0" w:space="0" w:color="auto"/>
                        <w:bottom w:val="none" w:sz="0" w:space="0" w:color="auto"/>
                        <w:right w:val="none" w:sz="0" w:space="0" w:color="auto"/>
                      </w:divBdr>
                    </w:div>
                    <w:div w:id="909197540">
                      <w:marLeft w:val="0"/>
                      <w:marRight w:val="0"/>
                      <w:marTop w:val="0"/>
                      <w:marBottom w:val="0"/>
                      <w:divBdr>
                        <w:top w:val="none" w:sz="0" w:space="0" w:color="auto"/>
                        <w:left w:val="none" w:sz="0" w:space="0" w:color="auto"/>
                        <w:bottom w:val="none" w:sz="0" w:space="0" w:color="auto"/>
                        <w:right w:val="none" w:sz="0" w:space="0" w:color="auto"/>
                      </w:divBdr>
                    </w:div>
                    <w:div w:id="926841796">
                      <w:marLeft w:val="0"/>
                      <w:marRight w:val="0"/>
                      <w:marTop w:val="0"/>
                      <w:marBottom w:val="0"/>
                      <w:divBdr>
                        <w:top w:val="none" w:sz="0" w:space="0" w:color="auto"/>
                        <w:left w:val="none" w:sz="0" w:space="0" w:color="auto"/>
                        <w:bottom w:val="none" w:sz="0" w:space="0" w:color="auto"/>
                        <w:right w:val="none" w:sz="0" w:space="0" w:color="auto"/>
                      </w:divBdr>
                    </w:div>
                    <w:div w:id="1963461694">
                      <w:marLeft w:val="0"/>
                      <w:marRight w:val="0"/>
                      <w:marTop w:val="0"/>
                      <w:marBottom w:val="0"/>
                      <w:divBdr>
                        <w:top w:val="none" w:sz="0" w:space="0" w:color="auto"/>
                        <w:left w:val="none" w:sz="0" w:space="0" w:color="auto"/>
                        <w:bottom w:val="none" w:sz="0" w:space="0" w:color="auto"/>
                        <w:right w:val="none" w:sz="0" w:space="0" w:color="auto"/>
                      </w:divBdr>
                    </w:div>
                    <w:div w:id="2144422298">
                      <w:marLeft w:val="0"/>
                      <w:marRight w:val="0"/>
                      <w:marTop w:val="0"/>
                      <w:marBottom w:val="0"/>
                      <w:divBdr>
                        <w:top w:val="none" w:sz="0" w:space="0" w:color="auto"/>
                        <w:left w:val="none" w:sz="0" w:space="0" w:color="auto"/>
                        <w:bottom w:val="none" w:sz="0" w:space="0" w:color="auto"/>
                        <w:right w:val="none" w:sz="0" w:space="0" w:color="auto"/>
                      </w:divBdr>
                    </w:div>
                  </w:divsChild>
                </w:div>
                <w:div w:id="917831942">
                  <w:marLeft w:val="0"/>
                  <w:marRight w:val="0"/>
                  <w:marTop w:val="0"/>
                  <w:marBottom w:val="0"/>
                  <w:divBdr>
                    <w:top w:val="none" w:sz="0" w:space="0" w:color="auto"/>
                    <w:left w:val="none" w:sz="0" w:space="0" w:color="auto"/>
                    <w:bottom w:val="none" w:sz="0" w:space="0" w:color="auto"/>
                    <w:right w:val="none" w:sz="0" w:space="0" w:color="auto"/>
                  </w:divBdr>
                </w:div>
                <w:div w:id="958993273">
                  <w:marLeft w:val="0"/>
                  <w:marRight w:val="0"/>
                  <w:marTop w:val="150"/>
                  <w:marBottom w:val="0"/>
                  <w:divBdr>
                    <w:top w:val="none" w:sz="0" w:space="0" w:color="auto"/>
                    <w:left w:val="none" w:sz="0" w:space="0" w:color="auto"/>
                    <w:bottom w:val="none" w:sz="0" w:space="0" w:color="auto"/>
                    <w:right w:val="none" w:sz="0" w:space="0" w:color="auto"/>
                  </w:divBdr>
                  <w:divsChild>
                    <w:div w:id="52586338">
                      <w:marLeft w:val="120"/>
                      <w:marRight w:val="0"/>
                      <w:marTop w:val="0"/>
                      <w:marBottom w:val="0"/>
                      <w:divBdr>
                        <w:top w:val="none" w:sz="0" w:space="0" w:color="auto"/>
                        <w:left w:val="none" w:sz="0" w:space="0" w:color="auto"/>
                        <w:bottom w:val="none" w:sz="0" w:space="0" w:color="auto"/>
                        <w:right w:val="none" w:sz="0" w:space="0" w:color="auto"/>
                      </w:divBdr>
                    </w:div>
                    <w:div w:id="1413821424">
                      <w:marLeft w:val="0"/>
                      <w:marRight w:val="0"/>
                      <w:marTop w:val="0"/>
                      <w:marBottom w:val="150"/>
                      <w:divBdr>
                        <w:top w:val="none" w:sz="0" w:space="0" w:color="auto"/>
                        <w:left w:val="none" w:sz="0" w:space="0" w:color="auto"/>
                        <w:bottom w:val="none" w:sz="0" w:space="0" w:color="auto"/>
                        <w:right w:val="none" w:sz="0" w:space="0" w:color="auto"/>
                      </w:divBdr>
                      <w:divsChild>
                        <w:div w:id="94473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8590">
                  <w:marLeft w:val="0"/>
                  <w:marRight w:val="0"/>
                  <w:marTop w:val="0"/>
                  <w:marBottom w:val="0"/>
                  <w:divBdr>
                    <w:top w:val="none" w:sz="0" w:space="0" w:color="auto"/>
                    <w:left w:val="none" w:sz="0" w:space="0" w:color="auto"/>
                    <w:bottom w:val="none" w:sz="0" w:space="0" w:color="auto"/>
                    <w:right w:val="none" w:sz="0" w:space="0" w:color="auto"/>
                  </w:divBdr>
                </w:div>
                <w:div w:id="1137180745">
                  <w:marLeft w:val="0"/>
                  <w:marRight w:val="0"/>
                  <w:marTop w:val="0"/>
                  <w:marBottom w:val="0"/>
                  <w:divBdr>
                    <w:top w:val="none" w:sz="0" w:space="0" w:color="auto"/>
                    <w:left w:val="none" w:sz="0" w:space="0" w:color="auto"/>
                    <w:bottom w:val="none" w:sz="0" w:space="0" w:color="auto"/>
                    <w:right w:val="none" w:sz="0" w:space="0" w:color="auto"/>
                  </w:divBdr>
                </w:div>
                <w:div w:id="1169759357">
                  <w:marLeft w:val="0"/>
                  <w:marRight w:val="0"/>
                  <w:marTop w:val="0"/>
                  <w:marBottom w:val="0"/>
                  <w:divBdr>
                    <w:top w:val="none" w:sz="0" w:space="0" w:color="auto"/>
                    <w:left w:val="none" w:sz="0" w:space="0" w:color="auto"/>
                    <w:bottom w:val="none" w:sz="0" w:space="0" w:color="auto"/>
                    <w:right w:val="none" w:sz="0" w:space="0" w:color="auto"/>
                  </w:divBdr>
                </w:div>
                <w:div w:id="1308896980">
                  <w:marLeft w:val="0"/>
                  <w:marRight w:val="0"/>
                  <w:marTop w:val="0"/>
                  <w:marBottom w:val="0"/>
                  <w:divBdr>
                    <w:top w:val="none" w:sz="0" w:space="0" w:color="auto"/>
                    <w:left w:val="none" w:sz="0" w:space="0" w:color="auto"/>
                    <w:bottom w:val="none" w:sz="0" w:space="0" w:color="auto"/>
                    <w:right w:val="none" w:sz="0" w:space="0" w:color="auto"/>
                  </w:divBdr>
                </w:div>
                <w:div w:id="1309242458">
                  <w:marLeft w:val="75"/>
                  <w:marRight w:val="0"/>
                  <w:marTop w:val="0"/>
                  <w:marBottom w:val="0"/>
                  <w:divBdr>
                    <w:top w:val="none" w:sz="0" w:space="0" w:color="auto"/>
                    <w:left w:val="none" w:sz="0" w:space="0" w:color="auto"/>
                    <w:bottom w:val="none" w:sz="0" w:space="0" w:color="auto"/>
                    <w:right w:val="none" w:sz="0" w:space="0" w:color="auto"/>
                  </w:divBdr>
                </w:div>
                <w:div w:id="1420520333">
                  <w:marLeft w:val="0"/>
                  <w:marRight w:val="0"/>
                  <w:marTop w:val="0"/>
                  <w:marBottom w:val="0"/>
                  <w:divBdr>
                    <w:top w:val="none" w:sz="0" w:space="0" w:color="auto"/>
                    <w:left w:val="none" w:sz="0" w:space="0" w:color="auto"/>
                    <w:bottom w:val="none" w:sz="0" w:space="0" w:color="auto"/>
                    <w:right w:val="none" w:sz="0" w:space="0" w:color="auto"/>
                  </w:divBdr>
                </w:div>
                <w:div w:id="1493914629">
                  <w:marLeft w:val="0"/>
                  <w:marRight w:val="0"/>
                  <w:marTop w:val="0"/>
                  <w:marBottom w:val="0"/>
                  <w:divBdr>
                    <w:top w:val="none" w:sz="0" w:space="0" w:color="auto"/>
                    <w:left w:val="none" w:sz="0" w:space="0" w:color="auto"/>
                    <w:bottom w:val="none" w:sz="0" w:space="0" w:color="auto"/>
                    <w:right w:val="none" w:sz="0" w:space="0" w:color="auto"/>
                  </w:divBdr>
                </w:div>
                <w:div w:id="1608391568">
                  <w:marLeft w:val="0"/>
                  <w:marRight w:val="0"/>
                  <w:marTop w:val="0"/>
                  <w:marBottom w:val="0"/>
                  <w:divBdr>
                    <w:top w:val="none" w:sz="0" w:space="0" w:color="auto"/>
                    <w:left w:val="none" w:sz="0" w:space="0" w:color="auto"/>
                    <w:bottom w:val="none" w:sz="0" w:space="0" w:color="auto"/>
                    <w:right w:val="none" w:sz="0" w:space="0" w:color="auto"/>
                  </w:divBdr>
                </w:div>
                <w:div w:id="1836070826">
                  <w:marLeft w:val="0"/>
                  <w:marRight w:val="0"/>
                  <w:marTop w:val="0"/>
                  <w:marBottom w:val="0"/>
                  <w:divBdr>
                    <w:top w:val="none" w:sz="0" w:space="0" w:color="auto"/>
                    <w:left w:val="none" w:sz="0" w:space="0" w:color="auto"/>
                    <w:bottom w:val="none" w:sz="0" w:space="0" w:color="auto"/>
                    <w:right w:val="none" w:sz="0" w:space="0" w:color="auto"/>
                  </w:divBdr>
                </w:div>
                <w:div w:id="1900440245">
                  <w:marLeft w:val="0"/>
                  <w:marRight w:val="0"/>
                  <w:marTop w:val="0"/>
                  <w:marBottom w:val="0"/>
                  <w:divBdr>
                    <w:top w:val="none" w:sz="0" w:space="0" w:color="auto"/>
                    <w:left w:val="none" w:sz="0" w:space="0" w:color="auto"/>
                    <w:bottom w:val="none" w:sz="0" w:space="0" w:color="auto"/>
                    <w:right w:val="none" w:sz="0" w:space="0" w:color="auto"/>
                  </w:divBdr>
                </w:div>
                <w:div w:id="1905989632">
                  <w:marLeft w:val="0"/>
                  <w:marRight w:val="0"/>
                  <w:marTop w:val="0"/>
                  <w:marBottom w:val="0"/>
                  <w:divBdr>
                    <w:top w:val="none" w:sz="0" w:space="0" w:color="auto"/>
                    <w:left w:val="none" w:sz="0" w:space="0" w:color="auto"/>
                    <w:bottom w:val="none" w:sz="0" w:space="0" w:color="auto"/>
                    <w:right w:val="none" w:sz="0" w:space="0" w:color="auto"/>
                  </w:divBdr>
                </w:div>
                <w:div w:id="1917397200">
                  <w:marLeft w:val="0"/>
                  <w:marRight w:val="0"/>
                  <w:marTop w:val="0"/>
                  <w:marBottom w:val="0"/>
                  <w:divBdr>
                    <w:top w:val="none" w:sz="0" w:space="0" w:color="auto"/>
                    <w:left w:val="none" w:sz="0" w:space="0" w:color="auto"/>
                    <w:bottom w:val="none" w:sz="0" w:space="0" w:color="auto"/>
                    <w:right w:val="none" w:sz="0" w:space="0" w:color="auto"/>
                  </w:divBdr>
                </w:div>
                <w:div w:id="1946427646">
                  <w:marLeft w:val="0"/>
                  <w:marRight w:val="0"/>
                  <w:marTop w:val="0"/>
                  <w:marBottom w:val="0"/>
                  <w:divBdr>
                    <w:top w:val="none" w:sz="0" w:space="0" w:color="auto"/>
                    <w:left w:val="none" w:sz="0" w:space="0" w:color="auto"/>
                    <w:bottom w:val="none" w:sz="0" w:space="0" w:color="auto"/>
                    <w:right w:val="none" w:sz="0" w:space="0" w:color="auto"/>
                  </w:divBdr>
                </w:div>
                <w:div w:id="1970620482">
                  <w:marLeft w:val="0"/>
                  <w:marRight w:val="0"/>
                  <w:marTop w:val="0"/>
                  <w:marBottom w:val="0"/>
                  <w:divBdr>
                    <w:top w:val="none" w:sz="0" w:space="0" w:color="auto"/>
                    <w:left w:val="none" w:sz="0" w:space="0" w:color="auto"/>
                    <w:bottom w:val="none" w:sz="0" w:space="0" w:color="auto"/>
                    <w:right w:val="none" w:sz="0" w:space="0" w:color="auto"/>
                  </w:divBdr>
                </w:div>
                <w:div w:id="202180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91208">
          <w:marLeft w:val="0"/>
          <w:marRight w:val="0"/>
          <w:marTop w:val="0"/>
          <w:marBottom w:val="0"/>
          <w:divBdr>
            <w:top w:val="none" w:sz="0" w:space="0" w:color="auto"/>
            <w:left w:val="none" w:sz="0" w:space="0" w:color="auto"/>
            <w:bottom w:val="none" w:sz="0" w:space="0" w:color="auto"/>
            <w:right w:val="none" w:sz="0" w:space="0" w:color="auto"/>
          </w:divBdr>
          <w:divsChild>
            <w:div w:id="1727025131">
              <w:marLeft w:val="0"/>
              <w:marRight w:val="0"/>
              <w:marTop w:val="0"/>
              <w:marBottom w:val="0"/>
              <w:divBdr>
                <w:top w:val="none" w:sz="0" w:space="0" w:color="auto"/>
                <w:left w:val="none" w:sz="0" w:space="0" w:color="auto"/>
                <w:bottom w:val="none" w:sz="0" w:space="0" w:color="auto"/>
                <w:right w:val="none" w:sz="0" w:space="0" w:color="auto"/>
              </w:divBdr>
              <w:divsChild>
                <w:div w:id="103118108">
                  <w:marLeft w:val="0"/>
                  <w:marRight w:val="0"/>
                  <w:marTop w:val="0"/>
                  <w:marBottom w:val="0"/>
                  <w:divBdr>
                    <w:top w:val="none" w:sz="0" w:space="0" w:color="auto"/>
                    <w:left w:val="none" w:sz="0" w:space="0" w:color="auto"/>
                    <w:bottom w:val="none" w:sz="0" w:space="0" w:color="auto"/>
                    <w:right w:val="none" w:sz="0" w:space="0" w:color="auto"/>
                  </w:divBdr>
                </w:div>
                <w:div w:id="573079353">
                  <w:marLeft w:val="0"/>
                  <w:marRight w:val="0"/>
                  <w:marTop w:val="0"/>
                  <w:marBottom w:val="0"/>
                  <w:divBdr>
                    <w:top w:val="none" w:sz="0" w:space="0" w:color="auto"/>
                    <w:left w:val="none" w:sz="0" w:space="0" w:color="auto"/>
                    <w:bottom w:val="none" w:sz="0" w:space="0" w:color="auto"/>
                    <w:right w:val="none" w:sz="0" w:space="0" w:color="auto"/>
                  </w:divBdr>
                </w:div>
                <w:div w:id="826285517">
                  <w:marLeft w:val="0"/>
                  <w:marRight w:val="0"/>
                  <w:marTop w:val="0"/>
                  <w:marBottom w:val="0"/>
                  <w:divBdr>
                    <w:top w:val="none" w:sz="0" w:space="0" w:color="auto"/>
                    <w:left w:val="none" w:sz="0" w:space="0" w:color="auto"/>
                    <w:bottom w:val="none" w:sz="0" w:space="0" w:color="auto"/>
                    <w:right w:val="none" w:sz="0" w:space="0" w:color="auto"/>
                  </w:divBdr>
                </w:div>
                <w:div w:id="882016143">
                  <w:marLeft w:val="0"/>
                  <w:marRight w:val="0"/>
                  <w:marTop w:val="0"/>
                  <w:marBottom w:val="0"/>
                  <w:divBdr>
                    <w:top w:val="none" w:sz="0" w:space="0" w:color="auto"/>
                    <w:left w:val="none" w:sz="0" w:space="0" w:color="auto"/>
                    <w:bottom w:val="none" w:sz="0" w:space="0" w:color="auto"/>
                    <w:right w:val="none" w:sz="0" w:space="0" w:color="auto"/>
                  </w:divBdr>
                </w:div>
                <w:div w:id="923954896">
                  <w:marLeft w:val="0"/>
                  <w:marRight w:val="0"/>
                  <w:marTop w:val="0"/>
                  <w:marBottom w:val="0"/>
                  <w:divBdr>
                    <w:top w:val="none" w:sz="0" w:space="0" w:color="auto"/>
                    <w:left w:val="none" w:sz="0" w:space="0" w:color="auto"/>
                    <w:bottom w:val="none" w:sz="0" w:space="0" w:color="auto"/>
                    <w:right w:val="none" w:sz="0" w:space="0" w:color="auto"/>
                  </w:divBdr>
                </w:div>
                <w:div w:id="1052457873">
                  <w:marLeft w:val="0"/>
                  <w:marRight w:val="0"/>
                  <w:marTop w:val="0"/>
                  <w:marBottom w:val="0"/>
                  <w:divBdr>
                    <w:top w:val="none" w:sz="0" w:space="0" w:color="auto"/>
                    <w:left w:val="none" w:sz="0" w:space="0" w:color="auto"/>
                    <w:bottom w:val="none" w:sz="0" w:space="0" w:color="auto"/>
                    <w:right w:val="none" w:sz="0" w:space="0" w:color="auto"/>
                  </w:divBdr>
                </w:div>
                <w:div w:id="1247298661">
                  <w:marLeft w:val="0"/>
                  <w:marRight w:val="0"/>
                  <w:marTop w:val="0"/>
                  <w:marBottom w:val="0"/>
                  <w:divBdr>
                    <w:top w:val="none" w:sz="0" w:space="0" w:color="auto"/>
                    <w:left w:val="none" w:sz="0" w:space="0" w:color="auto"/>
                    <w:bottom w:val="none" w:sz="0" w:space="0" w:color="auto"/>
                    <w:right w:val="none" w:sz="0" w:space="0" w:color="auto"/>
                  </w:divBdr>
                </w:div>
                <w:div w:id="1354039821">
                  <w:marLeft w:val="0"/>
                  <w:marRight w:val="0"/>
                  <w:marTop w:val="0"/>
                  <w:marBottom w:val="0"/>
                  <w:divBdr>
                    <w:top w:val="none" w:sz="0" w:space="0" w:color="auto"/>
                    <w:left w:val="none" w:sz="0" w:space="0" w:color="auto"/>
                    <w:bottom w:val="none" w:sz="0" w:space="0" w:color="auto"/>
                    <w:right w:val="none" w:sz="0" w:space="0" w:color="auto"/>
                  </w:divBdr>
                </w:div>
                <w:div w:id="1369182504">
                  <w:marLeft w:val="0"/>
                  <w:marRight w:val="0"/>
                  <w:marTop w:val="0"/>
                  <w:marBottom w:val="0"/>
                  <w:divBdr>
                    <w:top w:val="none" w:sz="0" w:space="0" w:color="auto"/>
                    <w:left w:val="none" w:sz="0" w:space="0" w:color="auto"/>
                    <w:bottom w:val="none" w:sz="0" w:space="0" w:color="auto"/>
                    <w:right w:val="none" w:sz="0" w:space="0" w:color="auto"/>
                  </w:divBdr>
                </w:div>
                <w:div w:id="1579248093">
                  <w:marLeft w:val="0"/>
                  <w:marRight w:val="0"/>
                  <w:marTop w:val="0"/>
                  <w:marBottom w:val="0"/>
                  <w:divBdr>
                    <w:top w:val="none" w:sz="0" w:space="0" w:color="auto"/>
                    <w:left w:val="none" w:sz="0" w:space="0" w:color="auto"/>
                    <w:bottom w:val="none" w:sz="0" w:space="0" w:color="auto"/>
                    <w:right w:val="none" w:sz="0" w:space="0" w:color="auto"/>
                  </w:divBdr>
                </w:div>
                <w:div w:id="1670404519">
                  <w:marLeft w:val="0"/>
                  <w:marRight w:val="0"/>
                  <w:marTop w:val="150"/>
                  <w:marBottom w:val="0"/>
                  <w:divBdr>
                    <w:top w:val="none" w:sz="0" w:space="0" w:color="auto"/>
                    <w:left w:val="none" w:sz="0" w:space="0" w:color="auto"/>
                    <w:bottom w:val="none" w:sz="0" w:space="0" w:color="auto"/>
                    <w:right w:val="none" w:sz="0" w:space="0" w:color="auto"/>
                  </w:divBdr>
                  <w:divsChild>
                    <w:div w:id="708064866">
                      <w:marLeft w:val="120"/>
                      <w:marRight w:val="0"/>
                      <w:marTop w:val="0"/>
                      <w:marBottom w:val="0"/>
                      <w:divBdr>
                        <w:top w:val="none" w:sz="0" w:space="0" w:color="auto"/>
                        <w:left w:val="none" w:sz="0" w:space="0" w:color="auto"/>
                        <w:bottom w:val="none" w:sz="0" w:space="0" w:color="auto"/>
                        <w:right w:val="none" w:sz="0" w:space="0" w:color="auto"/>
                      </w:divBdr>
                    </w:div>
                    <w:div w:id="1383165253">
                      <w:marLeft w:val="0"/>
                      <w:marRight w:val="0"/>
                      <w:marTop w:val="0"/>
                      <w:marBottom w:val="150"/>
                      <w:divBdr>
                        <w:top w:val="none" w:sz="0" w:space="0" w:color="auto"/>
                        <w:left w:val="none" w:sz="0" w:space="0" w:color="auto"/>
                        <w:bottom w:val="none" w:sz="0" w:space="0" w:color="auto"/>
                        <w:right w:val="none" w:sz="0" w:space="0" w:color="auto"/>
                      </w:divBdr>
                      <w:divsChild>
                        <w:div w:id="108576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14095">
                  <w:marLeft w:val="0"/>
                  <w:marRight w:val="0"/>
                  <w:marTop w:val="0"/>
                  <w:marBottom w:val="0"/>
                  <w:divBdr>
                    <w:top w:val="none" w:sz="0" w:space="0" w:color="auto"/>
                    <w:left w:val="none" w:sz="0" w:space="0" w:color="auto"/>
                    <w:bottom w:val="none" w:sz="0" w:space="0" w:color="auto"/>
                    <w:right w:val="none" w:sz="0" w:space="0" w:color="auto"/>
                  </w:divBdr>
                </w:div>
                <w:div w:id="205903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625209">
      <w:bodyDiv w:val="1"/>
      <w:marLeft w:val="0"/>
      <w:marRight w:val="0"/>
      <w:marTop w:val="0"/>
      <w:marBottom w:val="0"/>
      <w:divBdr>
        <w:top w:val="none" w:sz="0" w:space="0" w:color="auto"/>
        <w:left w:val="none" w:sz="0" w:space="0" w:color="auto"/>
        <w:bottom w:val="none" w:sz="0" w:space="0" w:color="auto"/>
        <w:right w:val="none" w:sz="0" w:space="0" w:color="auto"/>
      </w:divBdr>
      <w:divsChild>
        <w:div w:id="1477599507">
          <w:marLeft w:val="0"/>
          <w:marRight w:val="0"/>
          <w:marTop w:val="0"/>
          <w:marBottom w:val="0"/>
          <w:divBdr>
            <w:top w:val="none" w:sz="0" w:space="0" w:color="auto"/>
            <w:left w:val="none" w:sz="0" w:space="0" w:color="auto"/>
            <w:bottom w:val="none" w:sz="0" w:space="0" w:color="auto"/>
            <w:right w:val="none" w:sz="0" w:space="0" w:color="auto"/>
          </w:divBdr>
          <w:divsChild>
            <w:div w:id="89395412">
              <w:marLeft w:val="0"/>
              <w:marRight w:val="0"/>
              <w:marTop w:val="0"/>
              <w:marBottom w:val="0"/>
              <w:divBdr>
                <w:top w:val="none" w:sz="0" w:space="0" w:color="auto"/>
                <w:left w:val="none" w:sz="0" w:space="0" w:color="auto"/>
                <w:bottom w:val="none" w:sz="0" w:space="0" w:color="auto"/>
                <w:right w:val="none" w:sz="0" w:space="0" w:color="auto"/>
              </w:divBdr>
            </w:div>
            <w:div w:id="723482210">
              <w:marLeft w:val="0"/>
              <w:marRight w:val="0"/>
              <w:marTop w:val="0"/>
              <w:marBottom w:val="0"/>
              <w:divBdr>
                <w:top w:val="none" w:sz="0" w:space="0" w:color="auto"/>
                <w:left w:val="none" w:sz="0" w:space="0" w:color="auto"/>
                <w:bottom w:val="none" w:sz="0" w:space="0" w:color="auto"/>
                <w:right w:val="none" w:sz="0" w:space="0" w:color="auto"/>
              </w:divBdr>
            </w:div>
            <w:div w:id="801073131">
              <w:marLeft w:val="0"/>
              <w:marRight w:val="0"/>
              <w:marTop w:val="0"/>
              <w:marBottom w:val="0"/>
              <w:divBdr>
                <w:top w:val="none" w:sz="0" w:space="0" w:color="auto"/>
                <w:left w:val="none" w:sz="0" w:space="0" w:color="auto"/>
                <w:bottom w:val="none" w:sz="0" w:space="0" w:color="auto"/>
                <w:right w:val="none" w:sz="0" w:space="0" w:color="auto"/>
              </w:divBdr>
            </w:div>
            <w:div w:id="1142698865">
              <w:marLeft w:val="0"/>
              <w:marRight w:val="0"/>
              <w:marTop w:val="0"/>
              <w:marBottom w:val="0"/>
              <w:divBdr>
                <w:top w:val="none" w:sz="0" w:space="0" w:color="auto"/>
                <w:left w:val="none" w:sz="0" w:space="0" w:color="auto"/>
                <w:bottom w:val="none" w:sz="0" w:space="0" w:color="auto"/>
                <w:right w:val="none" w:sz="0" w:space="0" w:color="auto"/>
              </w:divBdr>
            </w:div>
            <w:div w:id="12005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82284">
      <w:bodyDiv w:val="1"/>
      <w:marLeft w:val="0"/>
      <w:marRight w:val="0"/>
      <w:marTop w:val="0"/>
      <w:marBottom w:val="0"/>
      <w:divBdr>
        <w:top w:val="none" w:sz="0" w:space="0" w:color="auto"/>
        <w:left w:val="none" w:sz="0" w:space="0" w:color="auto"/>
        <w:bottom w:val="none" w:sz="0" w:space="0" w:color="auto"/>
        <w:right w:val="none" w:sz="0" w:space="0" w:color="auto"/>
      </w:divBdr>
      <w:divsChild>
        <w:div w:id="1327630179">
          <w:marLeft w:val="0"/>
          <w:marRight w:val="0"/>
          <w:marTop w:val="0"/>
          <w:marBottom w:val="0"/>
          <w:divBdr>
            <w:top w:val="none" w:sz="0" w:space="0" w:color="auto"/>
            <w:left w:val="none" w:sz="0" w:space="0" w:color="auto"/>
            <w:bottom w:val="none" w:sz="0" w:space="0" w:color="auto"/>
            <w:right w:val="none" w:sz="0" w:space="0" w:color="auto"/>
          </w:divBdr>
        </w:div>
      </w:divsChild>
    </w:div>
    <w:div w:id="1668972157">
      <w:bodyDiv w:val="1"/>
      <w:marLeft w:val="0"/>
      <w:marRight w:val="0"/>
      <w:marTop w:val="0"/>
      <w:marBottom w:val="0"/>
      <w:divBdr>
        <w:top w:val="none" w:sz="0" w:space="0" w:color="auto"/>
        <w:left w:val="none" w:sz="0" w:space="0" w:color="auto"/>
        <w:bottom w:val="none" w:sz="0" w:space="0" w:color="auto"/>
        <w:right w:val="none" w:sz="0" w:space="0" w:color="auto"/>
      </w:divBdr>
      <w:divsChild>
        <w:div w:id="72894736">
          <w:marLeft w:val="0"/>
          <w:marRight w:val="0"/>
          <w:marTop w:val="0"/>
          <w:marBottom w:val="0"/>
          <w:divBdr>
            <w:top w:val="none" w:sz="0" w:space="0" w:color="auto"/>
            <w:left w:val="none" w:sz="0" w:space="0" w:color="auto"/>
            <w:bottom w:val="none" w:sz="0" w:space="0" w:color="auto"/>
            <w:right w:val="none" w:sz="0" w:space="0" w:color="auto"/>
          </w:divBdr>
        </w:div>
        <w:div w:id="575629449">
          <w:marLeft w:val="0"/>
          <w:marRight w:val="0"/>
          <w:marTop w:val="0"/>
          <w:marBottom w:val="0"/>
          <w:divBdr>
            <w:top w:val="none" w:sz="0" w:space="0" w:color="auto"/>
            <w:left w:val="none" w:sz="0" w:space="0" w:color="auto"/>
            <w:bottom w:val="none" w:sz="0" w:space="0" w:color="auto"/>
            <w:right w:val="none" w:sz="0" w:space="0" w:color="auto"/>
          </w:divBdr>
        </w:div>
        <w:div w:id="709649053">
          <w:marLeft w:val="0"/>
          <w:marRight w:val="0"/>
          <w:marTop w:val="0"/>
          <w:marBottom w:val="0"/>
          <w:divBdr>
            <w:top w:val="none" w:sz="0" w:space="0" w:color="auto"/>
            <w:left w:val="none" w:sz="0" w:space="0" w:color="auto"/>
            <w:bottom w:val="none" w:sz="0" w:space="0" w:color="auto"/>
            <w:right w:val="none" w:sz="0" w:space="0" w:color="auto"/>
          </w:divBdr>
        </w:div>
        <w:div w:id="1008093137">
          <w:marLeft w:val="0"/>
          <w:marRight w:val="0"/>
          <w:marTop w:val="0"/>
          <w:marBottom w:val="0"/>
          <w:divBdr>
            <w:top w:val="none" w:sz="0" w:space="0" w:color="auto"/>
            <w:left w:val="none" w:sz="0" w:space="0" w:color="auto"/>
            <w:bottom w:val="none" w:sz="0" w:space="0" w:color="auto"/>
            <w:right w:val="none" w:sz="0" w:space="0" w:color="auto"/>
          </w:divBdr>
        </w:div>
        <w:div w:id="1423648308">
          <w:marLeft w:val="0"/>
          <w:marRight w:val="0"/>
          <w:marTop w:val="0"/>
          <w:marBottom w:val="0"/>
          <w:divBdr>
            <w:top w:val="none" w:sz="0" w:space="0" w:color="auto"/>
            <w:left w:val="none" w:sz="0" w:space="0" w:color="auto"/>
            <w:bottom w:val="none" w:sz="0" w:space="0" w:color="auto"/>
            <w:right w:val="none" w:sz="0" w:space="0" w:color="auto"/>
          </w:divBdr>
        </w:div>
        <w:div w:id="1540389356">
          <w:marLeft w:val="0"/>
          <w:marRight w:val="0"/>
          <w:marTop w:val="0"/>
          <w:marBottom w:val="0"/>
          <w:divBdr>
            <w:top w:val="none" w:sz="0" w:space="0" w:color="auto"/>
            <w:left w:val="none" w:sz="0" w:space="0" w:color="auto"/>
            <w:bottom w:val="none" w:sz="0" w:space="0" w:color="auto"/>
            <w:right w:val="none" w:sz="0" w:space="0" w:color="auto"/>
          </w:divBdr>
        </w:div>
        <w:div w:id="1653172210">
          <w:marLeft w:val="0"/>
          <w:marRight w:val="0"/>
          <w:marTop w:val="0"/>
          <w:marBottom w:val="0"/>
          <w:divBdr>
            <w:top w:val="none" w:sz="0" w:space="0" w:color="auto"/>
            <w:left w:val="none" w:sz="0" w:space="0" w:color="auto"/>
            <w:bottom w:val="none" w:sz="0" w:space="0" w:color="auto"/>
            <w:right w:val="none" w:sz="0" w:space="0" w:color="auto"/>
          </w:divBdr>
        </w:div>
        <w:div w:id="1756780106">
          <w:marLeft w:val="0"/>
          <w:marRight w:val="0"/>
          <w:marTop w:val="150"/>
          <w:marBottom w:val="0"/>
          <w:divBdr>
            <w:top w:val="none" w:sz="0" w:space="0" w:color="auto"/>
            <w:left w:val="none" w:sz="0" w:space="0" w:color="auto"/>
            <w:bottom w:val="none" w:sz="0" w:space="0" w:color="auto"/>
            <w:right w:val="none" w:sz="0" w:space="0" w:color="auto"/>
          </w:divBdr>
          <w:divsChild>
            <w:div w:id="413817441">
              <w:marLeft w:val="120"/>
              <w:marRight w:val="0"/>
              <w:marTop w:val="0"/>
              <w:marBottom w:val="0"/>
              <w:divBdr>
                <w:top w:val="none" w:sz="0" w:space="0" w:color="auto"/>
                <w:left w:val="none" w:sz="0" w:space="0" w:color="auto"/>
                <w:bottom w:val="none" w:sz="0" w:space="0" w:color="auto"/>
                <w:right w:val="none" w:sz="0" w:space="0" w:color="auto"/>
              </w:divBdr>
            </w:div>
            <w:div w:id="539246817">
              <w:marLeft w:val="0"/>
              <w:marRight w:val="0"/>
              <w:marTop w:val="0"/>
              <w:marBottom w:val="150"/>
              <w:divBdr>
                <w:top w:val="none" w:sz="0" w:space="0" w:color="auto"/>
                <w:left w:val="none" w:sz="0" w:space="0" w:color="auto"/>
                <w:bottom w:val="none" w:sz="0" w:space="0" w:color="auto"/>
                <w:right w:val="none" w:sz="0" w:space="0" w:color="auto"/>
              </w:divBdr>
              <w:divsChild>
                <w:div w:id="154478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498667">
          <w:marLeft w:val="0"/>
          <w:marRight w:val="0"/>
          <w:marTop w:val="0"/>
          <w:marBottom w:val="0"/>
          <w:divBdr>
            <w:top w:val="none" w:sz="0" w:space="0" w:color="auto"/>
            <w:left w:val="none" w:sz="0" w:space="0" w:color="auto"/>
            <w:bottom w:val="none" w:sz="0" w:space="0" w:color="auto"/>
            <w:right w:val="none" w:sz="0" w:space="0" w:color="auto"/>
          </w:divBdr>
        </w:div>
        <w:div w:id="1847208576">
          <w:marLeft w:val="0"/>
          <w:marRight w:val="0"/>
          <w:marTop w:val="0"/>
          <w:marBottom w:val="0"/>
          <w:divBdr>
            <w:top w:val="none" w:sz="0" w:space="0" w:color="auto"/>
            <w:left w:val="none" w:sz="0" w:space="0" w:color="auto"/>
            <w:bottom w:val="none" w:sz="0" w:space="0" w:color="auto"/>
            <w:right w:val="none" w:sz="0" w:space="0" w:color="auto"/>
          </w:divBdr>
        </w:div>
        <w:div w:id="1942714278">
          <w:marLeft w:val="0"/>
          <w:marRight w:val="0"/>
          <w:marTop w:val="0"/>
          <w:marBottom w:val="0"/>
          <w:divBdr>
            <w:top w:val="none" w:sz="0" w:space="0" w:color="auto"/>
            <w:left w:val="none" w:sz="0" w:space="0" w:color="auto"/>
            <w:bottom w:val="none" w:sz="0" w:space="0" w:color="auto"/>
            <w:right w:val="none" w:sz="0" w:space="0" w:color="auto"/>
          </w:divBdr>
        </w:div>
        <w:div w:id="2002808045">
          <w:marLeft w:val="0"/>
          <w:marRight w:val="0"/>
          <w:marTop w:val="0"/>
          <w:marBottom w:val="0"/>
          <w:divBdr>
            <w:top w:val="none" w:sz="0" w:space="0" w:color="auto"/>
            <w:left w:val="none" w:sz="0" w:space="0" w:color="auto"/>
            <w:bottom w:val="none" w:sz="0" w:space="0" w:color="auto"/>
            <w:right w:val="none" w:sz="0" w:space="0" w:color="auto"/>
          </w:divBdr>
        </w:div>
        <w:div w:id="2005352827">
          <w:marLeft w:val="0"/>
          <w:marRight w:val="0"/>
          <w:marTop w:val="0"/>
          <w:marBottom w:val="0"/>
          <w:divBdr>
            <w:top w:val="none" w:sz="0" w:space="0" w:color="auto"/>
            <w:left w:val="none" w:sz="0" w:space="0" w:color="auto"/>
            <w:bottom w:val="none" w:sz="0" w:space="0" w:color="auto"/>
            <w:right w:val="none" w:sz="0" w:space="0" w:color="auto"/>
          </w:divBdr>
        </w:div>
      </w:divsChild>
    </w:div>
    <w:div w:id="1707363932">
      <w:bodyDiv w:val="1"/>
      <w:marLeft w:val="0"/>
      <w:marRight w:val="0"/>
      <w:marTop w:val="0"/>
      <w:marBottom w:val="0"/>
      <w:divBdr>
        <w:top w:val="none" w:sz="0" w:space="0" w:color="auto"/>
        <w:left w:val="none" w:sz="0" w:space="0" w:color="auto"/>
        <w:bottom w:val="none" w:sz="0" w:space="0" w:color="auto"/>
        <w:right w:val="none" w:sz="0" w:space="0" w:color="auto"/>
      </w:divBdr>
      <w:divsChild>
        <w:div w:id="163667576">
          <w:marLeft w:val="0"/>
          <w:marRight w:val="0"/>
          <w:marTop w:val="0"/>
          <w:marBottom w:val="0"/>
          <w:divBdr>
            <w:top w:val="none" w:sz="0" w:space="0" w:color="auto"/>
            <w:left w:val="none" w:sz="0" w:space="0" w:color="auto"/>
            <w:bottom w:val="none" w:sz="0" w:space="0" w:color="auto"/>
            <w:right w:val="none" w:sz="0" w:space="0" w:color="auto"/>
          </w:divBdr>
        </w:div>
        <w:div w:id="303849011">
          <w:marLeft w:val="0"/>
          <w:marRight w:val="0"/>
          <w:marTop w:val="0"/>
          <w:marBottom w:val="0"/>
          <w:divBdr>
            <w:top w:val="none" w:sz="0" w:space="0" w:color="auto"/>
            <w:left w:val="none" w:sz="0" w:space="0" w:color="auto"/>
            <w:bottom w:val="none" w:sz="0" w:space="0" w:color="auto"/>
            <w:right w:val="none" w:sz="0" w:space="0" w:color="auto"/>
          </w:divBdr>
        </w:div>
        <w:div w:id="628557156">
          <w:marLeft w:val="0"/>
          <w:marRight w:val="0"/>
          <w:marTop w:val="0"/>
          <w:marBottom w:val="0"/>
          <w:divBdr>
            <w:top w:val="none" w:sz="0" w:space="0" w:color="auto"/>
            <w:left w:val="none" w:sz="0" w:space="0" w:color="auto"/>
            <w:bottom w:val="none" w:sz="0" w:space="0" w:color="auto"/>
            <w:right w:val="none" w:sz="0" w:space="0" w:color="auto"/>
          </w:divBdr>
        </w:div>
        <w:div w:id="1175263717">
          <w:marLeft w:val="0"/>
          <w:marRight w:val="0"/>
          <w:marTop w:val="150"/>
          <w:marBottom w:val="0"/>
          <w:divBdr>
            <w:top w:val="none" w:sz="0" w:space="0" w:color="auto"/>
            <w:left w:val="none" w:sz="0" w:space="0" w:color="auto"/>
            <w:bottom w:val="none" w:sz="0" w:space="0" w:color="auto"/>
            <w:right w:val="none" w:sz="0" w:space="0" w:color="auto"/>
          </w:divBdr>
          <w:divsChild>
            <w:div w:id="217475826">
              <w:marLeft w:val="0"/>
              <w:marRight w:val="0"/>
              <w:marTop w:val="0"/>
              <w:marBottom w:val="150"/>
              <w:divBdr>
                <w:top w:val="none" w:sz="0" w:space="0" w:color="auto"/>
                <w:left w:val="none" w:sz="0" w:space="0" w:color="auto"/>
                <w:bottom w:val="none" w:sz="0" w:space="0" w:color="auto"/>
                <w:right w:val="none" w:sz="0" w:space="0" w:color="auto"/>
              </w:divBdr>
              <w:divsChild>
                <w:div w:id="72895510">
                  <w:marLeft w:val="0"/>
                  <w:marRight w:val="0"/>
                  <w:marTop w:val="0"/>
                  <w:marBottom w:val="0"/>
                  <w:divBdr>
                    <w:top w:val="none" w:sz="0" w:space="0" w:color="auto"/>
                    <w:left w:val="none" w:sz="0" w:space="0" w:color="auto"/>
                    <w:bottom w:val="none" w:sz="0" w:space="0" w:color="auto"/>
                    <w:right w:val="none" w:sz="0" w:space="0" w:color="auto"/>
                  </w:divBdr>
                </w:div>
              </w:divsChild>
            </w:div>
            <w:div w:id="1818061246">
              <w:marLeft w:val="120"/>
              <w:marRight w:val="0"/>
              <w:marTop w:val="0"/>
              <w:marBottom w:val="0"/>
              <w:divBdr>
                <w:top w:val="none" w:sz="0" w:space="0" w:color="auto"/>
                <w:left w:val="none" w:sz="0" w:space="0" w:color="auto"/>
                <w:bottom w:val="none" w:sz="0" w:space="0" w:color="auto"/>
                <w:right w:val="none" w:sz="0" w:space="0" w:color="auto"/>
              </w:divBdr>
            </w:div>
          </w:divsChild>
        </w:div>
        <w:div w:id="1294019511">
          <w:marLeft w:val="0"/>
          <w:marRight w:val="0"/>
          <w:marTop w:val="0"/>
          <w:marBottom w:val="0"/>
          <w:divBdr>
            <w:top w:val="none" w:sz="0" w:space="0" w:color="auto"/>
            <w:left w:val="none" w:sz="0" w:space="0" w:color="auto"/>
            <w:bottom w:val="none" w:sz="0" w:space="0" w:color="auto"/>
            <w:right w:val="none" w:sz="0" w:space="0" w:color="auto"/>
          </w:divBdr>
        </w:div>
        <w:div w:id="1378510207">
          <w:marLeft w:val="0"/>
          <w:marRight w:val="0"/>
          <w:marTop w:val="0"/>
          <w:marBottom w:val="0"/>
          <w:divBdr>
            <w:top w:val="none" w:sz="0" w:space="0" w:color="auto"/>
            <w:left w:val="none" w:sz="0" w:space="0" w:color="auto"/>
            <w:bottom w:val="none" w:sz="0" w:space="0" w:color="auto"/>
            <w:right w:val="none" w:sz="0" w:space="0" w:color="auto"/>
          </w:divBdr>
        </w:div>
        <w:div w:id="1383599425">
          <w:marLeft w:val="0"/>
          <w:marRight w:val="0"/>
          <w:marTop w:val="0"/>
          <w:marBottom w:val="0"/>
          <w:divBdr>
            <w:top w:val="none" w:sz="0" w:space="0" w:color="auto"/>
            <w:left w:val="none" w:sz="0" w:space="0" w:color="auto"/>
            <w:bottom w:val="none" w:sz="0" w:space="0" w:color="auto"/>
            <w:right w:val="none" w:sz="0" w:space="0" w:color="auto"/>
          </w:divBdr>
        </w:div>
        <w:div w:id="1410807813">
          <w:marLeft w:val="0"/>
          <w:marRight w:val="0"/>
          <w:marTop w:val="0"/>
          <w:marBottom w:val="0"/>
          <w:divBdr>
            <w:top w:val="none" w:sz="0" w:space="0" w:color="auto"/>
            <w:left w:val="none" w:sz="0" w:space="0" w:color="auto"/>
            <w:bottom w:val="none" w:sz="0" w:space="0" w:color="auto"/>
            <w:right w:val="none" w:sz="0" w:space="0" w:color="auto"/>
          </w:divBdr>
        </w:div>
        <w:div w:id="1504274195">
          <w:marLeft w:val="0"/>
          <w:marRight w:val="0"/>
          <w:marTop w:val="0"/>
          <w:marBottom w:val="0"/>
          <w:divBdr>
            <w:top w:val="none" w:sz="0" w:space="0" w:color="auto"/>
            <w:left w:val="none" w:sz="0" w:space="0" w:color="auto"/>
            <w:bottom w:val="none" w:sz="0" w:space="0" w:color="auto"/>
            <w:right w:val="none" w:sz="0" w:space="0" w:color="auto"/>
          </w:divBdr>
        </w:div>
        <w:div w:id="1577084297">
          <w:marLeft w:val="0"/>
          <w:marRight w:val="0"/>
          <w:marTop w:val="0"/>
          <w:marBottom w:val="0"/>
          <w:divBdr>
            <w:top w:val="none" w:sz="0" w:space="0" w:color="auto"/>
            <w:left w:val="none" w:sz="0" w:space="0" w:color="auto"/>
            <w:bottom w:val="none" w:sz="0" w:space="0" w:color="auto"/>
            <w:right w:val="none" w:sz="0" w:space="0" w:color="auto"/>
          </w:divBdr>
        </w:div>
        <w:div w:id="1686440121">
          <w:marLeft w:val="0"/>
          <w:marRight w:val="0"/>
          <w:marTop w:val="0"/>
          <w:marBottom w:val="0"/>
          <w:divBdr>
            <w:top w:val="none" w:sz="0" w:space="0" w:color="auto"/>
            <w:left w:val="none" w:sz="0" w:space="0" w:color="auto"/>
            <w:bottom w:val="none" w:sz="0" w:space="0" w:color="auto"/>
            <w:right w:val="none" w:sz="0" w:space="0" w:color="auto"/>
          </w:divBdr>
        </w:div>
        <w:div w:id="1687487404">
          <w:marLeft w:val="0"/>
          <w:marRight w:val="0"/>
          <w:marTop w:val="0"/>
          <w:marBottom w:val="0"/>
          <w:divBdr>
            <w:top w:val="none" w:sz="0" w:space="0" w:color="auto"/>
            <w:left w:val="none" w:sz="0" w:space="0" w:color="auto"/>
            <w:bottom w:val="none" w:sz="0" w:space="0" w:color="auto"/>
            <w:right w:val="none" w:sz="0" w:space="0" w:color="auto"/>
          </w:divBdr>
        </w:div>
        <w:div w:id="1894777194">
          <w:marLeft w:val="0"/>
          <w:marRight w:val="0"/>
          <w:marTop w:val="0"/>
          <w:marBottom w:val="0"/>
          <w:divBdr>
            <w:top w:val="none" w:sz="0" w:space="0" w:color="auto"/>
            <w:left w:val="none" w:sz="0" w:space="0" w:color="auto"/>
            <w:bottom w:val="none" w:sz="0" w:space="0" w:color="auto"/>
            <w:right w:val="none" w:sz="0" w:space="0" w:color="auto"/>
          </w:divBdr>
        </w:div>
      </w:divsChild>
    </w:div>
    <w:div w:id="1925455671">
      <w:bodyDiv w:val="1"/>
      <w:marLeft w:val="0"/>
      <w:marRight w:val="0"/>
      <w:marTop w:val="0"/>
      <w:marBottom w:val="0"/>
      <w:divBdr>
        <w:top w:val="none" w:sz="0" w:space="0" w:color="auto"/>
        <w:left w:val="none" w:sz="0" w:space="0" w:color="auto"/>
        <w:bottom w:val="none" w:sz="0" w:space="0" w:color="auto"/>
        <w:right w:val="none" w:sz="0" w:space="0" w:color="auto"/>
      </w:divBdr>
      <w:divsChild>
        <w:div w:id="1769353683">
          <w:marLeft w:val="0"/>
          <w:marRight w:val="0"/>
          <w:marTop w:val="0"/>
          <w:marBottom w:val="0"/>
          <w:divBdr>
            <w:top w:val="none" w:sz="0" w:space="0" w:color="auto"/>
            <w:left w:val="none" w:sz="0" w:space="0" w:color="auto"/>
            <w:bottom w:val="none" w:sz="0" w:space="0" w:color="auto"/>
            <w:right w:val="none" w:sz="0" w:space="0" w:color="auto"/>
          </w:divBdr>
        </w:div>
      </w:divsChild>
    </w:div>
    <w:div w:id="2023244019">
      <w:bodyDiv w:val="1"/>
      <w:marLeft w:val="0"/>
      <w:marRight w:val="0"/>
      <w:marTop w:val="0"/>
      <w:marBottom w:val="0"/>
      <w:divBdr>
        <w:top w:val="none" w:sz="0" w:space="0" w:color="auto"/>
        <w:left w:val="none" w:sz="0" w:space="0" w:color="auto"/>
        <w:bottom w:val="none" w:sz="0" w:space="0" w:color="auto"/>
        <w:right w:val="none" w:sz="0" w:space="0" w:color="auto"/>
      </w:divBdr>
      <w:divsChild>
        <w:div w:id="434635849">
          <w:marLeft w:val="0"/>
          <w:marRight w:val="0"/>
          <w:marTop w:val="0"/>
          <w:marBottom w:val="0"/>
          <w:divBdr>
            <w:top w:val="none" w:sz="0" w:space="0" w:color="auto"/>
            <w:left w:val="none" w:sz="0" w:space="0" w:color="auto"/>
            <w:bottom w:val="none" w:sz="0" w:space="0" w:color="auto"/>
            <w:right w:val="none" w:sz="0" w:space="0" w:color="auto"/>
          </w:divBdr>
        </w:div>
        <w:div w:id="701243224">
          <w:marLeft w:val="0"/>
          <w:marRight w:val="0"/>
          <w:marTop w:val="0"/>
          <w:marBottom w:val="0"/>
          <w:divBdr>
            <w:top w:val="none" w:sz="0" w:space="0" w:color="auto"/>
            <w:left w:val="none" w:sz="0" w:space="0" w:color="auto"/>
            <w:bottom w:val="none" w:sz="0" w:space="0" w:color="auto"/>
            <w:right w:val="none" w:sz="0" w:space="0" w:color="auto"/>
          </w:divBdr>
        </w:div>
        <w:div w:id="828256665">
          <w:marLeft w:val="0"/>
          <w:marRight w:val="0"/>
          <w:marTop w:val="0"/>
          <w:marBottom w:val="0"/>
          <w:divBdr>
            <w:top w:val="none" w:sz="0" w:space="0" w:color="auto"/>
            <w:left w:val="none" w:sz="0" w:space="0" w:color="auto"/>
            <w:bottom w:val="none" w:sz="0" w:space="0" w:color="auto"/>
            <w:right w:val="none" w:sz="0" w:space="0" w:color="auto"/>
          </w:divBdr>
        </w:div>
        <w:div w:id="1574774240">
          <w:marLeft w:val="0"/>
          <w:marRight w:val="0"/>
          <w:marTop w:val="0"/>
          <w:marBottom w:val="0"/>
          <w:divBdr>
            <w:top w:val="none" w:sz="0" w:space="0" w:color="auto"/>
            <w:left w:val="none" w:sz="0" w:space="0" w:color="auto"/>
            <w:bottom w:val="none" w:sz="0" w:space="0" w:color="auto"/>
            <w:right w:val="none" w:sz="0" w:space="0" w:color="auto"/>
          </w:divBdr>
        </w:div>
        <w:div w:id="1578132415">
          <w:marLeft w:val="0"/>
          <w:marRight w:val="0"/>
          <w:marTop w:val="0"/>
          <w:marBottom w:val="0"/>
          <w:divBdr>
            <w:top w:val="none" w:sz="0" w:space="0" w:color="auto"/>
            <w:left w:val="none" w:sz="0" w:space="0" w:color="auto"/>
            <w:bottom w:val="none" w:sz="0" w:space="0" w:color="auto"/>
            <w:right w:val="none" w:sz="0" w:space="0" w:color="auto"/>
          </w:divBdr>
        </w:div>
        <w:div w:id="1748917122">
          <w:marLeft w:val="0"/>
          <w:marRight w:val="0"/>
          <w:marTop w:val="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ppendorf@sporteve.de"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eppendorf@sporteve.de"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Fly\AppData\Roaming\Microsoft\Templates\MS_MacSimple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A2FCA6C-B645-477D-9B34-E1A9BD048437}">
  <ds:schemaRefs>
    <ds:schemaRef ds:uri="http://schemas.openxmlformats.org/officeDocument/2006/bibliography"/>
  </ds:schemaRefs>
</ds:datastoreItem>
</file>

<file path=customXml/itemProps2.xml><?xml version="1.0" encoding="utf-8"?>
<ds:datastoreItem xmlns:ds="http://schemas.openxmlformats.org/officeDocument/2006/customXml" ds:itemID="{826B13A6-0BB7-4085-88B7-635EE0BE3B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MS_MacSimpleNewsletter</Template>
  <TotalTime>0</TotalTime>
  <Pages>1</Pages>
  <Words>9</Words>
  <Characters>61</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McFly</dc:creator>
  <cp:lastModifiedBy>Detlef Garburg</cp:lastModifiedBy>
  <cp:revision>6</cp:revision>
  <cp:lastPrinted>2017-03-27T08:40:00Z</cp:lastPrinted>
  <dcterms:created xsi:type="dcterms:W3CDTF">2023-03-21T17:03:00Z</dcterms:created>
  <dcterms:modified xsi:type="dcterms:W3CDTF">2023-03-21T19:05:00Z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TC062062911031</vt:lpwstr>
  </property>
</Properties>
</file>